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8A8" w:rsidRPr="003B5D06" w:rsidRDefault="006B08A8" w:rsidP="008066E7">
      <w:pPr>
        <w:jc w:val="center"/>
        <w:rPr>
          <w:rFonts w:ascii="Cambria" w:hAnsi="Cambria"/>
          <w:b/>
          <w:sz w:val="28"/>
          <w:szCs w:val="28"/>
        </w:rPr>
      </w:pPr>
      <w:r w:rsidRPr="003B5D06">
        <w:rPr>
          <w:rFonts w:ascii="Cambria" w:hAnsi="Cambria"/>
          <w:b/>
          <w:sz w:val="28"/>
          <w:szCs w:val="28"/>
        </w:rPr>
        <w:t>CUESTIONARIO DE EVALUACIÓN DEL PROGRAMA DEL CTAF</w:t>
      </w:r>
    </w:p>
    <w:p w:rsidR="006B08A8" w:rsidRDefault="006B08A8" w:rsidP="008066E7">
      <w:pPr>
        <w:jc w:val="center"/>
        <w:rPr>
          <w:rFonts w:ascii="Cambria" w:hAnsi="Cambria"/>
          <w:b/>
        </w:rPr>
      </w:pPr>
    </w:p>
    <w:p w:rsidR="006B08A8" w:rsidRDefault="006B08A8" w:rsidP="008066E7">
      <w:pPr>
        <w:jc w:val="center"/>
        <w:rPr>
          <w:rFonts w:ascii="Cambria" w:hAnsi="Cambria"/>
          <w:b/>
          <w:u w:val="single"/>
        </w:rPr>
      </w:pPr>
      <w:r>
        <w:rPr>
          <w:rFonts w:ascii="Cambria" w:hAnsi="Cambria"/>
          <w:b/>
        </w:rPr>
        <w:t>Nombre de la jugadora del GT 2013: Carmen Sainz Delgado</w:t>
      </w:r>
      <w:r>
        <w:rPr>
          <w:rFonts w:ascii="Cambria" w:hAnsi="Cambria"/>
          <w:b/>
          <w:u w:val="single"/>
        </w:rPr>
        <w:tab/>
      </w:r>
      <w:r>
        <w:rPr>
          <w:rFonts w:ascii="Cambria" w:hAnsi="Cambria"/>
          <w:b/>
          <w:u w:val="single"/>
        </w:rPr>
        <w:tab/>
      </w:r>
      <w:r>
        <w:rPr>
          <w:rFonts w:ascii="Cambria" w:hAnsi="Cambria"/>
          <w:b/>
          <w:u w:val="single"/>
        </w:rPr>
        <w:tab/>
      </w:r>
      <w:r>
        <w:rPr>
          <w:rFonts w:ascii="Cambria" w:hAnsi="Cambria"/>
          <w:b/>
          <w:u w:val="single"/>
        </w:rPr>
        <w:tab/>
      </w:r>
      <w:r>
        <w:rPr>
          <w:rFonts w:ascii="Cambria" w:hAnsi="Cambria"/>
          <w:b/>
          <w:u w:val="single"/>
        </w:rPr>
        <w:tab/>
      </w:r>
      <w:r>
        <w:rPr>
          <w:rFonts w:ascii="Cambria" w:hAnsi="Cambria"/>
          <w:b/>
          <w:u w:val="single"/>
        </w:rPr>
        <w:tab/>
      </w:r>
      <w:r>
        <w:rPr>
          <w:rFonts w:ascii="Cambria" w:hAnsi="Cambria"/>
          <w:b/>
          <w:u w:val="single"/>
        </w:rPr>
        <w:tab/>
      </w:r>
    </w:p>
    <w:p w:rsidR="006B08A8" w:rsidRDefault="006B08A8" w:rsidP="008066E7">
      <w:pPr>
        <w:pStyle w:val="ListParagraph"/>
        <w:numPr>
          <w:ilvl w:val="0"/>
          <w:numId w:val="1"/>
        </w:numPr>
      </w:pPr>
      <w:r>
        <w:t>¿Cómo valorarías tu grado de implicación en el programa? 4</w:t>
      </w:r>
    </w:p>
    <w:p w:rsidR="006B08A8" w:rsidRDefault="006B08A8" w:rsidP="00D06E4B">
      <w:pPr>
        <w:pStyle w:val="ListParagraph"/>
      </w:pPr>
    </w:p>
    <w:p w:rsidR="006B08A8" w:rsidRPr="006278FA" w:rsidRDefault="006B08A8" w:rsidP="006278FA">
      <w:pPr>
        <w:pStyle w:val="ListParagraph"/>
        <w:rPr>
          <w:color w:val="000000"/>
        </w:rPr>
      </w:pPr>
      <w:r>
        <w:t xml:space="preserve">1 </w:t>
      </w:r>
      <w:r>
        <w:sym w:font="Wingdings" w:char="F0A8"/>
      </w:r>
      <w:r>
        <w:tab/>
        <w:t>2</w:t>
      </w:r>
      <w:r>
        <w:sym w:font="Wingdings" w:char="F0A8"/>
      </w:r>
      <w:r>
        <w:tab/>
        <w:t>3</w:t>
      </w:r>
      <w:r>
        <w:sym w:font="Wingdings" w:char="F0A8"/>
      </w:r>
      <w:r>
        <w:tab/>
        <w:t>4</w:t>
      </w:r>
      <w:r>
        <w:rPr>
          <w:color w:val="000000"/>
        </w:rPr>
        <w:sym w:font="Wingdings" w:char="F0A7"/>
      </w:r>
      <w:r>
        <w:rPr>
          <w:color w:val="000000"/>
        </w:rPr>
        <w:t xml:space="preserve">      </w:t>
      </w:r>
      <w:r>
        <w:t>5</w:t>
      </w:r>
      <w:r>
        <w:sym w:font="Wingdings" w:char="F0A8"/>
      </w:r>
      <w:r>
        <w:t xml:space="preserve">   </w:t>
      </w:r>
      <w:r w:rsidRPr="00D06E4B">
        <w:rPr>
          <w:sz w:val="16"/>
          <w:szCs w:val="16"/>
        </w:rPr>
        <w:t>(</w:t>
      </w:r>
      <w:r>
        <w:rPr>
          <w:sz w:val="16"/>
          <w:szCs w:val="16"/>
        </w:rPr>
        <w:t xml:space="preserve">siendo </w:t>
      </w:r>
      <w:r w:rsidRPr="00D06E4B">
        <w:rPr>
          <w:sz w:val="16"/>
          <w:szCs w:val="16"/>
        </w:rPr>
        <w:t xml:space="preserve">1  el </w:t>
      </w:r>
      <w:r>
        <w:rPr>
          <w:sz w:val="16"/>
          <w:szCs w:val="16"/>
        </w:rPr>
        <w:t>0%</w:t>
      </w:r>
      <w:r w:rsidRPr="00D06E4B">
        <w:rPr>
          <w:sz w:val="16"/>
          <w:szCs w:val="16"/>
        </w:rPr>
        <w:t xml:space="preserve"> </w:t>
      </w:r>
      <w:r>
        <w:rPr>
          <w:sz w:val="16"/>
          <w:szCs w:val="16"/>
        </w:rPr>
        <w:t xml:space="preserve">y 5 el 100% </w:t>
      </w:r>
      <w:r w:rsidRPr="00D06E4B">
        <w:rPr>
          <w:sz w:val="16"/>
          <w:szCs w:val="16"/>
        </w:rPr>
        <w:t>)</w:t>
      </w:r>
    </w:p>
    <w:p w:rsidR="006B08A8" w:rsidRDefault="006B08A8" w:rsidP="008066E7">
      <w:pPr>
        <w:pStyle w:val="ListParagraph"/>
      </w:pPr>
      <w:r>
        <w:t>¿Qué podrías hacer diferente o que necesitas para que tu valoración suba un punto?: Siempre se puede entrenar algo mas, aunque este año he entrenado mucho mas que los anteriores.  Me podría haber implicado mas en la competición, pero me ha coincidido algún campeonato con exámenes.</w:t>
      </w:r>
    </w:p>
    <w:p w:rsidR="006B08A8" w:rsidRDefault="006B08A8" w:rsidP="008066E7">
      <w:pPr>
        <w:pStyle w:val="ListParagraph"/>
      </w:pPr>
    </w:p>
    <w:p w:rsidR="006B08A8" w:rsidRDefault="006B08A8" w:rsidP="008066E7">
      <w:pPr>
        <w:pStyle w:val="ListParagraph"/>
      </w:pPr>
    </w:p>
    <w:p w:rsidR="006B08A8" w:rsidRDefault="006B08A8" w:rsidP="008066E7">
      <w:pPr>
        <w:pStyle w:val="ListParagraph"/>
        <w:numPr>
          <w:ilvl w:val="0"/>
          <w:numId w:val="1"/>
        </w:numPr>
      </w:pPr>
      <w:r>
        <w:t>Si realizas una rápida reflexión sobre cada una de las áreas de tu juego (técnica, física, mental, juego corto, putt, estrategia, planificación, entrenamientos, establecimiento de objetivos? Describe qué te ha aportado el programa CTAF desde tu incorporación hasta la fecha. ¿En qué te hemos ayudado? Me ha ayudado a mejorar mi condición física, a realizar cambios importantes en mi swing, a intentar puttear mejor, a entrenar mas y mejor, a planificar mejor todas mis actividades y en definitiva, aunque los resultados no me han acompañado, a hacer las cosas con mucho mas criterio y sentido que como lo hacía antes.</w:t>
      </w:r>
    </w:p>
    <w:p w:rsidR="006B08A8" w:rsidRDefault="006B08A8" w:rsidP="004B43B7">
      <w:pPr>
        <w:pStyle w:val="ListParagraph"/>
      </w:pPr>
    </w:p>
    <w:p w:rsidR="006B08A8" w:rsidRDefault="006B08A8" w:rsidP="008066E7">
      <w:pPr>
        <w:pStyle w:val="ListParagraph"/>
      </w:pPr>
    </w:p>
    <w:p w:rsidR="006B08A8" w:rsidRDefault="006B08A8" w:rsidP="008066E7">
      <w:pPr>
        <w:pStyle w:val="ListParagraph"/>
        <w:numPr>
          <w:ilvl w:val="0"/>
          <w:numId w:val="1"/>
        </w:numPr>
      </w:pPr>
      <w:r>
        <w:t>¿Te has encontrado con alguna dificultad en la consecución de los objetivos de trabajo que te has marcado? En caso afirmativo ¿cómo las has solucionado?, explícalas:</w:t>
      </w:r>
    </w:p>
    <w:p w:rsidR="006B08A8" w:rsidRDefault="006B08A8" w:rsidP="003B5D06">
      <w:pPr>
        <w:pStyle w:val="ListParagraph"/>
      </w:pPr>
      <w:r>
        <w:t>Si.  Lo he solucionado conmas dedicación.</w:t>
      </w:r>
    </w:p>
    <w:p w:rsidR="006B08A8" w:rsidRDefault="006B08A8" w:rsidP="00D06E4B">
      <w:pPr>
        <w:pStyle w:val="ListParagraph"/>
      </w:pPr>
    </w:p>
    <w:p w:rsidR="006B08A8" w:rsidRDefault="006B08A8" w:rsidP="008066E7">
      <w:pPr>
        <w:pStyle w:val="ListParagraph"/>
        <w:numPr>
          <w:ilvl w:val="0"/>
          <w:numId w:val="1"/>
        </w:numPr>
      </w:pPr>
      <w:r>
        <w:t>¿Cómo valoras la función del tutor? 4 ¿cuánto de útil te resulta esta figura? 4</w:t>
      </w:r>
    </w:p>
    <w:p w:rsidR="006B08A8" w:rsidRDefault="006B08A8" w:rsidP="00D06E4B">
      <w:pPr>
        <w:pStyle w:val="ListParagraph"/>
        <w:rPr>
          <w:sz w:val="16"/>
          <w:szCs w:val="16"/>
        </w:rPr>
      </w:pPr>
      <w:r>
        <w:t xml:space="preserve">1 </w:t>
      </w:r>
      <w:r>
        <w:sym w:font="Wingdings" w:char="F0A8"/>
      </w:r>
      <w:r>
        <w:tab/>
        <w:t>2</w:t>
      </w:r>
      <w:r>
        <w:sym w:font="Wingdings" w:char="F0A8"/>
      </w:r>
      <w:r>
        <w:tab/>
        <w:t>3</w:t>
      </w:r>
      <w:r>
        <w:sym w:font="Wingdings" w:char="F0A8"/>
      </w:r>
      <w:r>
        <w:tab/>
        <w:t>4</w:t>
      </w:r>
      <w:r>
        <w:sym w:font="Wingdings" w:char="F0A7"/>
      </w:r>
      <w:r>
        <w:tab/>
        <w:t>5</w:t>
      </w:r>
      <w:r>
        <w:sym w:font="Wingdings" w:char="F0A8"/>
      </w:r>
      <w:r>
        <w:t xml:space="preserve">   </w:t>
      </w:r>
      <w:r w:rsidRPr="00D06E4B">
        <w:rPr>
          <w:sz w:val="16"/>
          <w:szCs w:val="16"/>
        </w:rPr>
        <w:t>(</w:t>
      </w:r>
      <w:r>
        <w:rPr>
          <w:sz w:val="16"/>
          <w:szCs w:val="16"/>
        </w:rPr>
        <w:t xml:space="preserve">siendo </w:t>
      </w:r>
      <w:r w:rsidRPr="00D06E4B">
        <w:rPr>
          <w:sz w:val="16"/>
          <w:szCs w:val="16"/>
        </w:rPr>
        <w:t>1  el mínimo y 5 el máximo)</w:t>
      </w:r>
    </w:p>
    <w:p w:rsidR="006B08A8" w:rsidRDefault="006B08A8" w:rsidP="00D06E4B">
      <w:pPr>
        <w:pStyle w:val="ListParagraph"/>
      </w:pPr>
      <w:r w:rsidRPr="003B5D06">
        <w:t>¿Qué te está aportando?</w:t>
      </w:r>
      <w:r>
        <w:t xml:space="preserve"> Sobre todo, hacerme ver la importancia del trabajo y exigirme mas dedicación.</w:t>
      </w:r>
    </w:p>
    <w:p w:rsidR="006B08A8" w:rsidRDefault="006B08A8" w:rsidP="00D06E4B">
      <w:pPr>
        <w:pStyle w:val="ListParagraph"/>
      </w:pPr>
    </w:p>
    <w:p w:rsidR="006B08A8" w:rsidRDefault="006B08A8" w:rsidP="00D06E4B">
      <w:pPr>
        <w:pStyle w:val="ListParagraph"/>
      </w:pPr>
      <w:r>
        <w:t>¿Qué echas en falta? Mas cercanía y poder comentar el porque de los errores y la valoración de mi estado técnico.</w:t>
      </w:r>
    </w:p>
    <w:p w:rsidR="006B08A8" w:rsidRDefault="006B08A8" w:rsidP="00D06E4B">
      <w:pPr>
        <w:pStyle w:val="ListParagraph"/>
      </w:pPr>
    </w:p>
    <w:p w:rsidR="006B08A8" w:rsidRPr="003B5D06" w:rsidRDefault="006B08A8" w:rsidP="00D06E4B">
      <w:pPr>
        <w:pStyle w:val="ListParagraph"/>
      </w:pPr>
    </w:p>
    <w:p w:rsidR="006B08A8" w:rsidRDefault="006B08A8" w:rsidP="00D06E4B">
      <w:pPr>
        <w:pStyle w:val="ListParagraph"/>
        <w:numPr>
          <w:ilvl w:val="0"/>
          <w:numId w:val="1"/>
        </w:numPr>
      </w:pPr>
      <w:r>
        <w:t>¿Qué supone para ti formar parte del GT del CTAF? Un orgullo y una gran oportunidad.</w:t>
      </w:r>
    </w:p>
    <w:p w:rsidR="006B08A8" w:rsidRDefault="006B08A8" w:rsidP="00067B03">
      <w:pPr>
        <w:pStyle w:val="ListParagraph"/>
      </w:pPr>
    </w:p>
    <w:p w:rsidR="006B08A8" w:rsidRDefault="006B08A8" w:rsidP="00D06E4B">
      <w:pPr>
        <w:pStyle w:val="ListParagraph"/>
        <w:numPr>
          <w:ilvl w:val="0"/>
          <w:numId w:val="1"/>
        </w:numPr>
      </w:pPr>
      <w:r>
        <w:t>¿Qué echas en falta en el programa? Revisión mas frecuentes de la evolución de los aspectos técnicos con los profesores.</w:t>
      </w:r>
    </w:p>
    <w:p w:rsidR="006B08A8" w:rsidRDefault="006B08A8" w:rsidP="005D7CAC">
      <w:pPr>
        <w:ind w:left="360"/>
      </w:pPr>
    </w:p>
    <w:p w:rsidR="006B08A8" w:rsidRDefault="006B08A8" w:rsidP="005D7CAC">
      <w:pPr>
        <w:pStyle w:val="ListParagraph"/>
        <w:numPr>
          <w:ilvl w:val="0"/>
          <w:numId w:val="1"/>
        </w:numPr>
      </w:pPr>
      <w:r>
        <w:t xml:space="preserve">Por empatía, confianza o prioridades de trabajo, enumera por orden de preferencia el tutor </w:t>
      </w:r>
      <w:bookmarkStart w:id="0" w:name="_GoBack"/>
      <w:bookmarkEnd w:id="0"/>
      <w:r>
        <w:t>que crees que te podría ayudar mejor a conseguir tus objetivos:</w:t>
      </w:r>
    </w:p>
    <w:p w:rsidR="006B08A8" w:rsidRDefault="006B08A8" w:rsidP="005D7CAC">
      <w:pPr>
        <w:pStyle w:val="ListParagraph"/>
      </w:pPr>
    </w:p>
    <w:p w:rsidR="006B08A8" w:rsidRPr="00C871F2" w:rsidRDefault="006B08A8" w:rsidP="005D7CAC">
      <w:pPr>
        <w:pStyle w:val="ListParagraph"/>
        <w:rPr>
          <w:sz w:val="28"/>
          <w:szCs w:val="28"/>
        </w:rPr>
      </w:pPr>
      <w:r>
        <w:t xml:space="preserve">Marta Figueras-Dotti </w:t>
      </w:r>
      <w:r w:rsidRPr="00C871F2">
        <w:rPr>
          <w:sz w:val="28"/>
          <w:szCs w:val="28"/>
        </w:rPr>
        <w:sym w:font="Wingdings" w:char="F0A8"/>
      </w:r>
      <w:r w:rsidRPr="00C871F2">
        <w:rPr>
          <w:sz w:val="28"/>
          <w:szCs w:val="28"/>
        </w:rPr>
        <w:tab/>
      </w:r>
      <w:r>
        <w:tab/>
        <w:t>Marcelo Prieto</w:t>
      </w:r>
      <w:r>
        <w:tab/>
      </w:r>
      <w:r w:rsidRPr="00C871F2">
        <w:rPr>
          <w:sz w:val="28"/>
          <w:szCs w:val="28"/>
        </w:rPr>
        <w:sym w:font="Wingdings" w:char="F0A8"/>
      </w:r>
      <w:r>
        <w:tab/>
      </w:r>
      <w:r>
        <w:tab/>
        <w:t xml:space="preserve">Alvaro Salto </w:t>
      </w:r>
      <w:r w:rsidRPr="00C871F2">
        <w:rPr>
          <w:sz w:val="28"/>
          <w:szCs w:val="28"/>
        </w:rPr>
        <w:sym w:font="Wingdings" w:char="F0A8"/>
      </w:r>
    </w:p>
    <w:p w:rsidR="006B08A8" w:rsidRDefault="006B08A8" w:rsidP="005D7CAC">
      <w:pPr>
        <w:pStyle w:val="ListParagraph"/>
      </w:pPr>
    </w:p>
    <w:p w:rsidR="006B08A8" w:rsidRDefault="006B08A8" w:rsidP="005D7CAC">
      <w:pPr>
        <w:pStyle w:val="ListParagraph"/>
      </w:pPr>
      <w:r>
        <w:t>1º- Marcelo Prieto. 2º.-Marta Figueras 3º.- Alvaro Salto.</w:t>
      </w:r>
    </w:p>
    <w:p w:rsidR="006B08A8" w:rsidRDefault="006B08A8" w:rsidP="005D7CAC">
      <w:r>
        <w:t xml:space="preserve">Muchas gracias por tus respuestas. </w:t>
      </w:r>
    </w:p>
    <w:p w:rsidR="006B08A8" w:rsidRDefault="006B08A8" w:rsidP="005D7CAC">
      <w:r>
        <w:t>Fecha de entrega: lunes, 4 de mayo de 2013</w:t>
      </w:r>
    </w:p>
    <w:sectPr w:rsidR="006B08A8" w:rsidSect="00D84FE0">
      <w:headerReference w:type="default" r:id="rId7"/>
      <w:footerReference w:type="default" r:id="rId8"/>
      <w:pgSz w:w="11906" w:h="16838"/>
      <w:pgMar w:top="1702" w:right="1361" w:bottom="1418"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8A8" w:rsidRDefault="006B08A8" w:rsidP="003F4270">
      <w:pPr>
        <w:spacing w:after="0" w:line="240" w:lineRule="auto"/>
      </w:pPr>
      <w:r>
        <w:separator/>
      </w:r>
    </w:p>
  </w:endnote>
  <w:endnote w:type="continuationSeparator" w:id="0">
    <w:p w:rsidR="006B08A8" w:rsidRDefault="006B08A8" w:rsidP="003F42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A8" w:rsidRPr="007070E5" w:rsidRDefault="006B08A8" w:rsidP="00B22F04">
    <w:pPr>
      <w:pStyle w:val="Footer"/>
      <w:jc w:val="both"/>
      <w:rPr>
        <w:i/>
        <w:sz w:val="20"/>
        <w:szCs w:val="20"/>
      </w:rPr>
    </w:pPr>
    <w:r w:rsidRPr="007070E5">
      <w:rPr>
        <w:i/>
        <w:sz w:val="20"/>
        <w:szCs w:val="20"/>
      </w:rPr>
      <w:t xml:space="preserve">Rogamos encarecidamente que contestes con sinceridad a todas las preguntas, con el fin de poder mejorar, tanto el programa general como el </w:t>
    </w:r>
    <w:r>
      <w:rPr>
        <w:i/>
        <w:sz w:val="20"/>
        <w:szCs w:val="20"/>
      </w:rPr>
      <w:t xml:space="preserve">tuyo en </w:t>
    </w:r>
    <w:r w:rsidRPr="007070E5">
      <w:rPr>
        <w:i/>
        <w:sz w:val="20"/>
        <w:szCs w:val="20"/>
      </w:rPr>
      <w:t xml:space="preserve">particular. El objetivo del CTAF es ayudarte a conseguir tus metas </w:t>
    </w:r>
    <w:r>
      <w:rPr>
        <w:i/>
        <w:sz w:val="20"/>
        <w:szCs w:val="20"/>
      </w:rPr>
      <w:t xml:space="preserve">deportivas </w:t>
    </w:r>
    <w:r w:rsidRPr="007070E5">
      <w:rPr>
        <w:i/>
        <w:sz w:val="20"/>
        <w:szCs w:val="20"/>
      </w:rPr>
      <w:t>a corto/medio/largo plazo dependiendo de tu edad y nivel deportivo.</w:t>
    </w:r>
    <w:r>
      <w:rPr>
        <w:i/>
        <w:sz w:val="20"/>
        <w:szCs w:val="20"/>
      </w:rPr>
      <w:t xml:space="preserve"> Contesta debajo de cada pregunta y añade el espacio que necesites para plasmar tu opinión de la manera más precisa.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8A8" w:rsidRDefault="006B08A8" w:rsidP="003F4270">
      <w:pPr>
        <w:spacing w:after="0" w:line="240" w:lineRule="auto"/>
      </w:pPr>
      <w:r>
        <w:separator/>
      </w:r>
    </w:p>
  </w:footnote>
  <w:footnote w:type="continuationSeparator" w:id="0">
    <w:p w:rsidR="006B08A8" w:rsidRDefault="006B08A8" w:rsidP="003F42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A8" w:rsidRPr="00A11750" w:rsidRDefault="006B08A8" w:rsidP="00A117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2049" type="#_x0000_t75" style="position:absolute;margin-left:198.5pt;margin-top:-13.15pt;width:54.55pt;height:58pt;z-index:251660288;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472E9"/>
    <w:multiLevelType w:val="hybridMultilevel"/>
    <w:tmpl w:val="C40EEFDA"/>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7"/>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66E7"/>
    <w:rsid w:val="00031533"/>
    <w:rsid w:val="000636CE"/>
    <w:rsid w:val="00067B03"/>
    <w:rsid w:val="00146BBA"/>
    <w:rsid w:val="0018352D"/>
    <w:rsid w:val="0018532B"/>
    <w:rsid w:val="001B7820"/>
    <w:rsid w:val="001B7F43"/>
    <w:rsid w:val="001C33C8"/>
    <w:rsid w:val="001E4CDA"/>
    <w:rsid w:val="002540A1"/>
    <w:rsid w:val="002D5650"/>
    <w:rsid w:val="00300B59"/>
    <w:rsid w:val="003B5D06"/>
    <w:rsid w:val="003F4270"/>
    <w:rsid w:val="004302F1"/>
    <w:rsid w:val="004B43B7"/>
    <w:rsid w:val="004F47C7"/>
    <w:rsid w:val="00511876"/>
    <w:rsid w:val="0054118F"/>
    <w:rsid w:val="005A7358"/>
    <w:rsid w:val="005D78D0"/>
    <w:rsid w:val="005D7CAC"/>
    <w:rsid w:val="006278FA"/>
    <w:rsid w:val="006B08A8"/>
    <w:rsid w:val="007070E5"/>
    <w:rsid w:val="008066E7"/>
    <w:rsid w:val="00806F52"/>
    <w:rsid w:val="008878EE"/>
    <w:rsid w:val="008F32B4"/>
    <w:rsid w:val="008F5D55"/>
    <w:rsid w:val="0092664E"/>
    <w:rsid w:val="00A11750"/>
    <w:rsid w:val="00A27EA7"/>
    <w:rsid w:val="00A63BD2"/>
    <w:rsid w:val="00AE1D59"/>
    <w:rsid w:val="00B13E06"/>
    <w:rsid w:val="00B22F04"/>
    <w:rsid w:val="00C5749C"/>
    <w:rsid w:val="00C700F5"/>
    <w:rsid w:val="00C871F2"/>
    <w:rsid w:val="00C872ED"/>
    <w:rsid w:val="00C96919"/>
    <w:rsid w:val="00CC6FE0"/>
    <w:rsid w:val="00D06E4B"/>
    <w:rsid w:val="00D40C30"/>
    <w:rsid w:val="00D84FE0"/>
    <w:rsid w:val="00D854C7"/>
    <w:rsid w:val="00E314AA"/>
    <w:rsid w:val="00F47AAE"/>
    <w:rsid w:val="00F8130C"/>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CE"/>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66E7"/>
    <w:pPr>
      <w:ind w:left="720"/>
      <w:contextualSpacing/>
    </w:pPr>
  </w:style>
  <w:style w:type="paragraph" w:styleId="Header">
    <w:name w:val="header"/>
    <w:basedOn w:val="Normal"/>
    <w:link w:val="HeaderChar"/>
    <w:uiPriority w:val="99"/>
    <w:semiHidden/>
    <w:rsid w:val="003F4270"/>
    <w:pPr>
      <w:tabs>
        <w:tab w:val="center" w:pos="4252"/>
        <w:tab w:val="right" w:pos="8504"/>
      </w:tabs>
      <w:spacing w:after="0" w:line="240" w:lineRule="auto"/>
    </w:pPr>
  </w:style>
  <w:style w:type="character" w:customStyle="1" w:styleId="HeaderChar">
    <w:name w:val="Header Char"/>
    <w:basedOn w:val="DefaultParagraphFont"/>
    <w:link w:val="Header"/>
    <w:uiPriority w:val="99"/>
    <w:semiHidden/>
    <w:locked/>
    <w:rsid w:val="003F4270"/>
    <w:rPr>
      <w:rFonts w:cs="Times New Roman"/>
    </w:rPr>
  </w:style>
  <w:style w:type="paragraph" w:styleId="Footer">
    <w:name w:val="footer"/>
    <w:basedOn w:val="Normal"/>
    <w:link w:val="FooterChar"/>
    <w:uiPriority w:val="99"/>
    <w:semiHidden/>
    <w:rsid w:val="003F4270"/>
    <w:pPr>
      <w:tabs>
        <w:tab w:val="center" w:pos="4252"/>
        <w:tab w:val="right" w:pos="8504"/>
      </w:tabs>
      <w:spacing w:after="0" w:line="240" w:lineRule="auto"/>
    </w:pPr>
  </w:style>
  <w:style w:type="character" w:customStyle="1" w:styleId="FooterChar">
    <w:name w:val="Footer Char"/>
    <w:basedOn w:val="DefaultParagraphFont"/>
    <w:link w:val="Footer"/>
    <w:uiPriority w:val="99"/>
    <w:semiHidden/>
    <w:locked/>
    <w:rsid w:val="003F427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56B20FA-AB29-4D53-8984-FE74A9D90B52}"/>
</file>

<file path=customXml/itemProps2.xml><?xml version="1.0" encoding="utf-8"?>
<ds:datastoreItem xmlns:ds="http://schemas.openxmlformats.org/officeDocument/2006/customXml" ds:itemID="{254DF565-1A36-41B6-A001-53916874791A}"/>
</file>

<file path=customXml/itemProps3.xml><?xml version="1.0" encoding="utf-8"?>
<ds:datastoreItem xmlns:ds="http://schemas.openxmlformats.org/officeDocument/2006/customXml" ds:itemID="{B88F4359-6B86-48C3-836B-C36C1DFBBFB4}"/>
</file>

<file path=docProps/app.xml><?xml version="1.0" encoding="utf-8"?>
<Properties xmlns="http://schemas.openxmlformats.org/officeDocument/2006/extended-properties" xmlns:vt="http://schemas.openxmlformats.org/officeDocument/2006/docPropsVTypes">
  <Template>Normal_Wordconv</Template>
  <TotalTime>4</TotalTime>
  <Pages>2</Pages>
  <Words>346</Words>
  <Characters>1906</Characters>
  <Application>Microsoft Office Outlook</Application>
  <DocSecurity>0</DocSecurity>
  <Lines>0</Lines>
  <Paragraphs>0</Paragraphs>
  <ScaleCrop>false</ScaleCrop>
  <Company>Federación Española de Golf</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CUESTIONARIO DE EVALUACIÓN DEL PROGRAMA DEL CTAF</dc:title>
  <dc:subject/>
  <dc:creator>EVECINO</dc:creator>
  <cp:keywords/>
  <dc:description/>
  <cp:lastModifiedBy>Usuario</cp:lastModifiedBy>
  <cp:revision>2</cp:revision>
  <dcterms:created xsi:type="dcterms:W3CDTF">2013-05-07T17:02:00Z</dcterms:created>
  <dcterms:modified xsi:type="dcterms:W3CDTF">2013-05-07T17:02:00Z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