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D6E" w:rsidRDefault="00A90D6E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8"/>
          <w:szCs w:val="18"/>
          <w:lang w:val="es-ES_tradnl"/>
        </w:rPr>
      </w:pPr>
    </w:p>
    <w:p w:rsidR="00947133" w:rsidRPr="004453FE" w:rsidRDefault="00D37D26">
      <w:pPr>
        <w:widowControl w:val="0"/>
        <w:tabs>
          <w:tab w:val="right" w:pos="10773"/>
        </w:tabs>
        <w:jc w:val="both"/>
        <w:rPr>
          <w:rFonts w:ascii="Arial Narrow Italic" w:hAnsi="Arial Narrow Italic"/>
          <w:snapToGrid w:val="0"/>
          <w:sz w:val="18"/>
          <w:szCs w:val="18"/>
          <w:lang w:val="es-ES_tradnl"/>
        </w:rPr>
      </w:pPr>
      <w:r>
        <w:rPr>
          <w:rFonts w:ascii="Arial Narrow Italic" w:hAnsi="Arial Narrow Italic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5869940</wp:posOffset>
            </wp:positionH>
            <wp:positionV relativeFrom="paragraph">
              <wp:posOffset>-21137</wp:posOffset>
            </wp:positionV>
            <wp:extent cx="361950" cy="457200"/>
            <wp:effectExtent l="19050" t="0" r="0" b="0"/>
            <wp:wrapNone/>
            <wp:docPr id="4" name="Imagen 1" descr="\\Serv-rfge-1\E.VECINO\Mis imágenes\LOGOS\La Manga Clu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Mis imágenes\LOGOS\La Manga Clu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 Italic" w:hAnsi="Arial Narrow Italic"/>
          <w:noProof/>
          <w:sz w:val="18"/>
          <w:szCs w:val="1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440690</wp:posOffset>
            </wp:positionH>
            <wp:positionV relativeFrom="paragraph">
              <wp:posOffset>-193040</wp:posOffset>
            </wp:positionV>
            <wp:extent cx="609600" cy="628650"/>
            <wp:effectExtent l="19050" t="0" r="0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7133" w:rsidRPr="0044478D" w:rsidRDefault="00947133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 w:rsidR="00D37D26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(2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ª Jornada)</w:t>
      </w:r>
    </w:p>
    <w:p w:rsidR="00947133" w:rsidRDefault="00D37D26" w:rsidP="0055079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12</w:t>
      </w:r>
      <w:r w:rsidR="0022312D"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 xml:space="preserve"> de Febrero de 2012</w:t>
      </w:r>
    </w:p>
    <w:p w:rsidR="00947133" w:rsidRPr="004453FE" w:rsidRDefault="00947133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854"/>
        <w:gridCol w:w="823"/>
        <w:gridCol w:w="686"/>
        <w:gridCol w:w="4529"/>
      </w:tblGrid>
      <w:tr w:rsidR="00947133" w:rsidRPr="00436537" w:rsidTr="00550797">
        <w:trPr>
          <w:cantSplit/>
          <w:trHeight w:hRule="exact" w:val="268"/>
          <w:jc w:val="center"/>
        </w:trPr>
        <w:tc>
          <w:tcPr>
            <w:tcW w:w="1340" w:type="dxa"/>
            <w:vAlign w:val="center"/>
          </w:tcPr>
          <w:p w:rsidR="00947133" w:rsidRPr="00436537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54" w:type="dxa"/>
            <w:vAlign w:val="center"/>
          </w:tcPr>
          <w:p w:rsidR="00947133" w:rsidRPr="00436537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23" w:type="dxa"/>
            <w:shd w:val="pct12" w:color="000000" w:fill="FFFFFF"/>
            <w:vAlign w:val="center"/>
          </w:tcPr>
          <w:p w:rsidR="00947133" w:rsidRPr="004453FE" w:rsidRDefault="00947133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4453FE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686" w:type="dxa"/>
            <w:vAlign w:val="center"/>
          </w:tcPr>
          <w:p w:rsidR="00947133" w:rsidRPr="00436537" w:rsidRDefault="00D37D26" w:rsidP="007F489E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529" w:type="dxa"/>
            <w:vAlign w:val="center"/>
          </w:tcPr>
          <w:p w:rsidR="00947133" w:rsidRPr="00436537" w:rsidRDefault="0022312D" w:rsidP="00436537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JUGADORA</w:t>
            </w:r>
            <w:r w:rsidR="00947133" w:rsidRPr="00436537">
              <w:rPr>
                <w:rFonts w:ascii="Garamond" w:hAnsi="Garamond"/>
                <w:b/>
                <w:snapToGrid w:val="0"/>
                <w:lang w:val="es-ES_tradnl"/>
              </w:rPr>
              <w:t>S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RITA DAVIDSON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4529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PAULINE WALSH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BEATRIZ JUANCO SIMON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CARMEN VALLS-TABERNER MUNNE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90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MERCEDES MAURA ANDREU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CHRISTINA BIRKE</w:t>
            </w:r>
          </w:p>
        </w:tc>
      </w:tr>
      <w:tr w:rsidR="004D0F22" w:rsidRPr="0017513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BOUTAHCHICHT KHADIJA FATNA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Pr="0017513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Pr="0017513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Pr="0017513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89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SIENE DRESSELHUYS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MINNA KAARNALAHTI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CAROL WILD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SYLVIA QUIJANO GONZALEZ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87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AGNETA LINDQUIST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VALERIE HASSETT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DIANE WILLIAMS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EWALD VERONIQUE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RUTH LINLEY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RENEE HENNUS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CASILDA CASTILLEJO ORIOL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10:00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EMY GARZON LOPEZ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VICKI THOMAS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86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BARBARA WOODHAM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10:10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VIVECA HOFF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85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JANE REES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CRISTINA MARSANS ASTORECA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10:20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SILVIA VALLI</w:t>
            </w:r>
          </w:p>
        </w:tc>
      </w:tr>
      <w:tr w:rsidR="004D0F22" w:rsidRPr="0017513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84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LIESBETH VAN DOMMELEN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436537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SHEENA MCELROY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10:30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7F489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4D0F22" w:rsidRDefault="004D0F22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7F489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EVA HILDEBRAND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7F489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MAGDA RUTTEN</w:t>
            </w:r>
          </w:p>
        </w:tc>
      </w:tr>
      <w:tr w:rsidR="004D0F22" w:rsidTr="00550797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7F489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83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PAMELA WILLIAMSON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10:40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TERESA CASAS SELVAS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ANN DURLOW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BIRGITTA LJUNG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10:50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82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NEELTJE GOOSSENS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MARIA CASTILLO DOLAGARAY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TITA MCCART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11:00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81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LAURENCE NOLTE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MARTA ESTANY BUFILL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80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CATALINA CASTILLEJO ORIOL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11:10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MILAGROS YANES HERREROS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79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ROCIO RUIZ DE VELASCO COLAS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76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MARÍA DE ORUETA PEMARTÍN</w:t>
            </w:r>
          </w:p>
        </w:tc>
      </w:tr>
    </w:tbl>
    <w:p w:rsidR="00550797" w:rsidRDefault="00550797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A90D6E" w:rsidRDefault="00A90D6E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A90D6E" w:rsidRDefault="00A90D6E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A90D6E" w:rsidRDefault="00A90D6E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A90D6E" w:rsidRDefault="00A90D6E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A90D6E" w:rsidRDefault="00A90D6E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</w:pPr>
    </w:p>
    <w:p w:rsidR="00947133" w:rsidRPr="0044478D" w:rsidRDefault="00D37D26" w:rsidP="006A6289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8"/>
          <w:szCs w:val="28"/>
          <w:u w:val="single"/>
          <w:lang w:val="es-ES_tradnl"/>
        </w:rPr>
      </w:pPr>
      <w:r w:rsidRPr="00D37D26">
        <w:rPr>
          <w:rFonts w:ascii="Arial Narrow Italic" w:hAnsi="Arial Narrow Italic"/>
          <w:b/>
          <w:noProof/>
          <w:snapToGrid w:val="0"/>
          <w:sz w:val="28"/>
          <w:szCs w:val="28"/>
          <w:u w:val="single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545465</wp:posOffset>
            </wp:positionH>
            <wp:positionV relativeFrom="paragraph">
              <wp:posOffset>-250190</wp:posOffset>
            </wp:positionV>
            <wp:extent cx="609600" cy="628650"/>
            <wp:effectExtent l="19050" t="0" r="0" b="0"/>
            <wp:wrapNone/>
            <wp:docPr id="3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 Italic" w:hAnsi="Arial Narrow Italic"/>
          <w:b/>
          <w:noProof/>
          <w:sz w:val="28"/>
          <w:szCs w:val="28"/>
          <w:u w:val="singl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5784215</wp:posOffset>
            </wp:positionH>
            <wp:positionV relativeFrom="paragraph">
              <wp:posOffset>-107315</wp:posOffset>
            </wp:positionV>
            <wp:extent cx="361950" cy="457200"/>
            <wp:effectExtent l="19050" t="0" r="0" b="0"/>
            <wp:wrapNone/>
            <wp:docPr id="2" name="Imagen 1" descr="\\Serv-rfge-1\E.VECINO\Mis imágenes\LOGOS\La Manga Clu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-rfge-1\E.VECINO\Mis imágenes\LOGOS\La Manga Club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7133" w:rsidRPr="0044478D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HORARIOS DE SALIDA</w:t>
      </w:r>
      <w:r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 xml:space="preserve"> (2</w:t>
      </w:r>
      <w:r w:rsidR="00947133">
        <w:rPr>
          <w:rFonts w:ascii="Arial Narrow Italic" w:hAnsi="Arial Narrow Italic"/>
          <w:b/>
          <w:snapToGrid w:val="0"/>
          <w:sz w:val="28"/>
          <w:szCs w:val="28"/>
          <w:u w:val="single"/>
          <w:lang w:val="es-ES_tradnl"/>
        </w:rPr>
        <w:t>ª Jornada)</w:t>
      </w:r>
      <w:r w:rsidRPr="00D37D26">
        <w:rPr>
          <w:rFonts w:ascii="Arial Narrow Italic" w:hAnsi="Arial Narrow Italic"/>
          <w:noProof/>
          <w:sz w:val="18"/>
          <w:szCs w:val="18"/>
        </w:rPr>
        <w:t xml:space="preserve"> </w:t>
      </w:r>
    </w:p>
    <w:p w:rsidR="00947133" w:rsidRDefault="00D37D26" w:rsidP="00550797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  <w:r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>12</w:t>
      </w:r>
      <w:r w:rsidR="0022312D">
        <w:rPr>
          <w:rFonts w:ascii="Arial Narrow Italic" w:hAnsi="Arial Narrow Italic"/>
          <w:b/>
          <w:snapToGrid w:val="0"/>
          <w:sz w:val="28"/>
          <w:szCs w:val="28"/>
          <w:lang w:val="es-ES_tradnl"/>
        </w:rPr>
        <w:t xml:space="preserve"> de Febrero de 2012</w:t>
      </w:r>
    </w:p>
    <w:p w:rsidR="00550797" w:rsidRDefault="00550797" w:rsidP="00550797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8"/>
          <w:szCs w:val="28"/>
          <w:lang w:val="es-ES_tradnl"/>
        </w:rPr>
      </w:pP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40"/>
        <w:gridCol w:w="854"/>
        <w:gridCol w:w="823"/>
        <w:gridCol w:w="686"/>
        <w:gridCol w:w="4529"/>
      </w:tblGrid>
      <w:tr w:rsidR="00550797" w:rsidRPr="00436537" w:rsidTr="0064141B">
        <w:trPr>
          <w:cantSplit/>
          <w:trHeight w:hRule="exact" w:val="268"/>
          <w:jc w:val="center"/>
        </w:trPr>
        <w:tc>
          <w:tcPr>
            <w:tcW w:w="1340" w:type="dxa"/>
            <w:vAlign w:val="center"/>
          </w:tcPr>
          <w:p w:rsidR="00550797" w:rsidRPr="00436537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HORA</w:t>
            </w:r>
          </w:p>
        </w:tc>
        <w:tc>
          <w:tcPr>
            <w:tcW w:w="854" w:type="dxa"/>
            <w:vAlign w:val="center"/>
          </w:tcPr>
          <w:p w:rsidR="00550797" w:rsidRPr="00436537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n-GB"/>
              </w:rPr>
            </w:pPr>
            <w:r w:rsidRPr="00436537">
              <w:rPr>
                <w:rFonts w:ascii="Garamond" w:hAnsi="Garamond"/>
                <w:b/>
                <w:snapToGrid w:val="0"/>
                <w:lang w:val="en-GB"/>
              </w:rPr>
              <w:t>TEE</w:t>
            </w:r>
          </w:p>
        </w:tc>
        <w:tc>
          <w:tcPr>
            <w:tcW w:w="823" w:type="dxa"/>
            <w:shd w:val="pct12" w:color="000000" w:fill="FFFFFF"/>
            <w:vAlign w:val="center"/>
          </w:tcPr>
          <w:p w:rsidR="00550797" w:rsidRPr="004453FE" w:rsidRDefault="00550797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4453FE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686" w:type="dxa"/>
            <w:vAlign w:val="center"/>
          </w:tcPr>
          <w:p w:rsidR="00550797" w:rsidRPr="00436537" w:rsidRDefault="00D37D26" w:rsidP="0064141B">
            <w:pPr>
              <w:pStyle w:val="Ttulo2"/>
              <w:jc w:val="center"/>
              <w:rPr>
                <w:rFonts w:ascii="Garamond" w:hAnsi="Garamond"/>
                <w:sz w:val="14"/>
                <w:szCs w:val="14"/>
              </w:rPr>
            </w:pPr>
            <w:r>
              <w:rPr>
                <w:rFonts w:ascii="Garamond" w:hAnsi="Garamond"/>
                <w:sz w:val="14"/>
                <w:szCs w:val="14"/>
              </w:rPr>
              <w:t>Golpes</w:t>
            </w:r>
          </w:p>
        </w:tc>
        <w:tc>
          <w:tcPr>
            <w:tcW w:w="4529" w:type="dxa"/>
            <w:vAlign w:val="center"/>
          </w:tcPr>
          <w:p w:rsidR="00550797" w:rsidRPr="00436537" w:rsidRDefault="0022312D" w:rsidP="0064141B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lang w:val="es-ES_tradnl"/>
              </w:rPr>
            </w:pPr>
            <w:r>
              <w:rPr>
                <w:rFonts w:ascii="Garamond" w:hAnsi="Garamond"/>
                <w:b/>
                <w:snapToGrid w:val="0"/>
                <w:lang w:val="es-ES_tradnl"/>
              </w:rPr>
              <w:t>JUGADORA</w:t>
            </w:r>
            <w:r w:rsidR="00550797" w:rsidRPr="00436537">
              <w:rPr>
                <w:rFonts w:ascii="Garamond" w:hAnsi="Garamond"/>
                <w:b/>
                <w:snapToGrid w:val="0"/>
                <w:lang w:val="es-ES_tradnl"/>
              </w:rPr>
              <w:t>S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09:00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FRANCESCA CHRISTILLIN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91</w:t>
            </w:r>
          </w:p>
        </w:tc>
        <w:tc>
          <w:tcPr>
            <w:tcW w:w="4529" w:type="dxa"/>
            <w:tcBorders>
              <w:top w:val="single" w:sz="8" w:space="0" w:color="000000"/>
              <w:left w:val="nil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DENISE RICHARDS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SUSAN PENMAN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09:10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550797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Mª.EUGENIA  MUÑOZ JAUREGUIALZO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92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JENNIFER MACK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FRANCOISE COLMANT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09:20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EWA SJÖLIN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Pr="0017513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Pr="0017513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Pr="0017513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JOKE HEHENKAMP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MARIA TORRENS VALLHONRAT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09:30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8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MARIE-JOSÉ GROENEWOUD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NICOLETTA CACCIATORE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ANN BURGAZ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09:40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A90D6E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19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93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M. DOLORES SOLER LUJAN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ANKI HERMANSSON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94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SUE PENFOLD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09:50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0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CRISTINA SUELVES FIGUEROA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CECILIA LANDELIUS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95</w:t>
            </w: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 CORCOSTEGUI PARDO DE SANTAYANA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10:00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LESLEY JOHNSTON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AURELIA BASAGOITI GARCIA-TUÑON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DUTERTRE HELENE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10:10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HELEN FAULDS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CRISTINA EULATE CABANYES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96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ESPERANZA AGUIRRE GIL DE BIEDMA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10:20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3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LARAINE HAGUE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97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MARLENE STENBERG-OLSSON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MONICA SARACHO BELAUSTEGUIGOITIA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10:30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4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SUZANNE CADDEN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BARBRO REHNQVIST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98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VALERIE SHANNON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10:40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5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99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JULIE COOPER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100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ANDREA STOCKDALE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fr-FR"/>
              </w:rPr>
            </w:pPr>
          </w:p>
        </w:tc>
        <w:tc>
          <w:tcPr>
            <w:tcW w:w="686" w:type="dxa"/>
            <w:tcBorders>
              <w:top w:val="nil"/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4529" w:type="dxa"/>
            <w:tcBorders>
              <w:top w:val="nil"/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EMANUELA GUMIRATO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10:50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2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n-GB"/>
              </w:rPr>
              <w:t>6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101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NICOLETTE VAN DER BIJL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102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JOURDE BARBARA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n-GB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104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GLORIA CRAVOTTO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 w:val="restart"/>
            <w:vAlign w:val="center"/>
          </w:tcPr>
          <w:p w:rsidR="004D0F22" w:rsidRDefault="004D0F22" w:rsidP="001811D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11:00</w:t>
            </w:r>
          </w:p>
        </w:tc>
        <w:tc>
          <w:tcPr>
            <w:tcW w:w="854" w:type="dxa"/>
            <w:vMerge w:val="restart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10</w:t>
            </w:r>
          </w:p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 w:val="restart"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2</w:t>
            </w:r>
            <w:r w:rsidR="00A90D6E"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  <w:t>7</w:t>
            </w:r>
          </w:p>
        </w:tc>
        <w:tc>
          <w:tcPr>
            <w:tcW w:w="686" w:type="dxa"/>
            <w:tcBorders>
              <w:bottom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105</w:t>
            </w:r>
          </w:p>
        </w:tc>
        <w:tc>
          <w:tcPr>
            <w:tcW w:w="4529" w:type="dxa"/>
            <w:tcBorders>
              <w:bottom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CECILIA GEJROT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107</w:t>
            </w:r>
          </w:p>
        </w:tc>
        <w:tc>
          <w:tcPr>
            <w:tcW w:w="4529" w:type="dxa"/>
            <w:tcBorders>
              <w:top w:val="single" w:sz="8" w:space="0" w:color="000000"/>
              <w:bottom w:val="single" w:sz="8" w:space="0" w:color="000000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 LUISA RUIZ RODERO</w:t>
            </w:r>
          </w:p>
        </w:tc>
      </w:tr>
      <w:tr w:rsidR="004D0F22" w:rsidTr="0064141B">
        <w:trPr>
          <w:cantSplit/>
          <w:trHeight w:hRule="exact" w:val="268"/>
          <w:jc w:val="center"/>
        </w:trPr>
        <w:tc>
          <w:tcPr>
            <w:tcW w:w="1340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54" w:type="dxa"/>
            <w:vMerge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823" w:type="dxa"/>
            <w:vMerge/>
            <w:shd w:val="pct12" w:color="000000" w:fill="FFFFFF"/>
            <w:vAlign w:val="center"/>
          </w:tcPr>
          <w:p w:rsidR="004D0F22" w:rsidRDefault="004D0F22" w:rsidP="0064141B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40"/>
                <w:lang w:val="es-ES_tradnl"/>
              </w:rPr>
            </w:pPr>
          </w:p>
        </w:tc>
        <w:tc>
          <w:tcPr>
            <w:tcW w:w="686" w:type="dxa"/>
            <w:tcBorders>
              <w:top w:val="nil"/>
            </w:tcBorders>
            <w:vAlign w:val="bottom"/>
          </w:tcPr>
          <w:p w:rsidR="004D0F22" w:rsidRDefault="004D0F22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110</w:t>
            </w:r>
          </w:p>
        </w:tc>
        <w:tc>
          <w:tcPr>
            <w:tcW w:w="4529" w:type="dxa"/>
            <w:tcBorders>
              <w:top w:val="nil"/>
            </w:tcBorders>
            <w:vAlign w:val="bottom"/>
          </w:tcPr>
          <w:p w:rsidR="004D0F22" w:rsidRDefault="004D0F22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KARIN BÄCKSTEDT</w:t>
            </w:r>
          </w:p>
        </w:tc>
      </w:tr>
    </w:tbl>
    <w:p w:rsidR="00550797" w:rsidRDefault="00550797" w:rsidP="003C1705">
      <w:pPr>
        <w:widowControl w:val="0"/>
        <w:tabs>
          <w:tab w:val="right" w:pos="10773"/>
        </w:tabs>
        <w:rPr>
          <w:rFonts w:ascii="Arial Narrow Italic" w:hAnsi="Arial Narrow Italic"/>
          <w:b/>
          <w:snapToGrid w:val="0"/>
          <w:sz w:val="24"/>
          <w:szCs w:val="24"/>
          <w:lang w:val="es-ES_tradnl"/>
        </w:rPr>
      </w:pPr>
    </w:p>
    <w:p w:rsidR="00947133" w:rsidRDefault="00947133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s-ES_tradnl"/>
        </w:rPr>
      </w:pPr>
    </w:p>
    <w:sectPr w:rsidR="00947133" w:rsidSect="00457180">
      <w:headerReference w:type="default" r:id="rId9"/>
      <w:footerReference w:type="even" r:id="rId10"/>
      <w:footerReference w:type="default" r:id="rId11"/>
      <w:endnotePr>
        <w:numFmt w:val="decimal"/>
      </w:endnotePr>
      <w:pgSz w:w="11905" w:h="16837"/>
      <w:pgMar w:top="1819" w:right="566" w:bottom="566" w:left="566" w:header="993" w:footer="73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2A14" w:rsidRDefault="006B2A14">
      <w:r>
        <w:separator/>
      </w:r>
    </w:p>
  </w:endnote>
  <w:endnote w:type="continuationSeparator" w:id="0">
    <w:p w:rsidR="006B2A14" w:rsidRDefault="006B2A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antGarde Md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 Bold Italic">
    <w:altName w:val="Bookman Old Style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33" w:rsidRDefault="007B6C3F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47133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947133" w:rsidRDefault="00947133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7133" w:rsidRDefault="007B6C3F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47133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90D6E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47133" w:rsidRDefault="00947133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2A14" w:rsidRDefault="006B2A14">
      <w:r>
        <w:separator/>
      </w:r>
    </w:p>
  </w:footnote>
  <w:footnote w:type="continuationSeparator" w:id="0">
    <w:p w:rsidR="006B2A14" w:rsidRDefault="006B2A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705" w:rsidRDefault="003C1705" w:rsidP="003C1705">
    <w:pPr>
      <w:pStyle w:val="Ttulo1"/>
      <w:jc w:val="center"/>
      <w:rPr>
        <w:b/>
        <w:sz w:val="24"/>
      </w:rPr>
    </w:pPr>
    <w:r>
      <w:rPr>
        <w:b/>
        <w:sz w:val="24"/>
      </w:rPr>
      <w:t>CAMPEONATO INTERN</w:t>
    </w:r>
    <w:r w:rsidR="0022312D">
      <w:rPr>
        <w:b/>
        <w:sz w:val="24"/>
      </w:rPr>
      <w:t>ACIONAL AMATEUR DE ESPAÑA SENIOR FEMENINO</w:t>
    </w:r>
    <w:r>
      <w:rPr>
        <w:b/>
        <w:sz w:val="24"/>
      </w:rPr>
      <w:t xml:space="preserve"> </w:t>
    </w:r>
  </w:p>
  <w:p w:rsidR="00947133" w:rsidRDefault="0022312D" w:rsidP="003C1705">
    <w:pPr>
      <w:pStyle w:val="Textoindependiente"/>
      <w:tabs>
        <w:tab w:val="left" w:pos="3544"/>
        <w:tab w:val="right" w:pos="10632"/>
      </w:tabs>
      <w:jc w:val="center"/>
      <w:rPr>
        <w:rFonts w:ascii="Garamond" w:hAnsi="Garamond"/>
        <w:i/>
        <w:sz w:val="28"/>
      </w:rPr>
    </w:pPr>
    <w:r>
      <w:rPr>
        <w:rFonts w:ascii="Garamond" w:hAnsi="Garamond"/>
        <w:i/>
        <w:sz w:val="28"/>
      </w:rPr>
      <w:t>La Manga Club.               11 y 12 de Febrero de 2012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B719BF"/>
    <w:rsid w:val="00074F41"/>
    <w:rsid w:val="000770D1"/>
    <w:rsid w:val="000C12B3"/>
    <w:rsid w:val="001310C2"/>
    <w:rsid w:val="00160BE9"/>
    <w:rsid w:val="00175132"/>
    <w:rsid w:val="00175170"/>
    <w:rsid w:val="0022312D"/>
    <w:rsid w:val="00254C2D"/>
    <w:rsid w:val="002618A1"/>
    <w:rsid w:val="00261BC6"/>
    <w:rsid w:val="003664E1"/>
    <w:rsid w:val="0038208C"/>
    <w:rsid w:val="003B492D"/>
    <w:rsid w:val="003C1705"/>
    <w:rsid w:val="003C2AE8"/>
    <w:rsid w:val="003C5B9F"/>
    <w:rsid w:val="003D4A46"/>
    <w:rsid w:val="003F7C73"/>
    <w:rsid w:val="004103DA"/>
    <w:rsid w:val="004335AC"/>
    <w:rsid w:val="00436537"/>
    <w:rsid w:val="0044478D"/>
    <w:rsid w:val="004453FE"/>
    <w:rsid w:val="004517EA"/>
    <w:rsid w:val="00457180"/>
    <w:rsid w:val="004A1A02"/>
    <w:rsid w:val="004D0F22"/>
    <w:rsid w:val="004D3D1E"/>
    <w:rsid w:val="005262BA"/>
    <w:rsid w:val="00533761"/>
    <w:rsid w:val="00550797"/>
    <w:rsid w:val="00551C1D"/>
    <w:rsid w:val="00552025"/>
    <w:rsid w:val="00577818"/>
    <w:rsid w:val="006135CB"/>
    <w:rsid w:val="00626ACF"/>
    <w:rsid w:val="00642174"/>
    <w:rsid w:val="00656590"/>
    <w:rsid w:val="00673762"/>
    <w:rsid w:val="006A46D3"/>
    <w:rsid w:val="006A6289"/>
    <w:rsid w:val="006B2A14"/>
    <w:rsid w:val="006F5DB5"/>
    <w:rsid w:val="0071413D"/>
    <w:rsid w:val="0073237A"/>
    <w:rsid w:val="00735F59"/>
    <w:rsid w:val="00740BDC"/>
    <w:rsid w:val="007766A4"/>
    <w:rsid w:val="00783254"/>
    <w:rsid w:val="0079406C"/>
    <w:rsid w:val="00794BD7"/>
    <w:rsid w:val="007B6C3F"/>
    <w:rsid w:val="007F489E"/>
    <w:rsid w:val="008279AC"/>
    <w:rsid w:val="00835677"/>
    <w:rsid w:val="00842A17"/>
    <w:rsid w:val="00844A4D"/>
    <w:rsid w:val="008538EF"/>
    <w:rsid w:val="008730D2"/>
    <w:rsid w:val="008F3C00"/>
    <w:rsid w:val="0094202B"/>
    <w:rsid w:val="00947133"/>
    <w:rsid w:val="009D3287"/>
    <w:rsid w:val="00A46A1F"/>
    <w:rsid w:val="00A90D6E"/>
    <w:rsid w:val="00AB0B81"/>
    <w:rsid w:val="00AC5A08"/>
    <w:rsid w:val="00AF7D88"/>
    <w:rsid w:val="00B36CFE"/>
    <w:rsid w:val="00B5788C"/>
    <w:rsid w:val="00B719BF"/>
    <w:rsid w:val="00BA62A8"/>
    <w:rsid w:val="00BC0DD4"/>
    <w:rsid w:val="00BC4ED9"/>
    <w:rsid w:val="00BD256C"/>
    <w:rsid w:val="00BD2753"/>
    <w:rsid w:val="00BE4BAD"/>
    <w:rsid w:val="00BE7767"/>
    <w:rsid w:val="00C01C6F"/>
    <w:rsid w:val="00C42598"/>
    <w:rsid w:val="00C63410"/>
    <w:rsid w:val="00C6407A"/>
    <w:rsid w:val="00CA5CC1"/>
    <w:rsid w:val="00CB2834"/>
    <w:rsid w:val="00CF5084"/>
    <w:rsid w:val="00D37D26"/>
    <w:rsid w:val="00DB151C"/>
    <w:rsid w:val="00E02C39"/>
    <w:rsid w:val="00E52032"/>
    <w:rsid w:val="00F17EC9"/>
    <w:rsid w:val="00F22CB7"/>
    <w:rsid w:val="00F3293D"/>
    <w:rsid w:val="00F46042"/>
    <w:rsid w:val="00F67553"/>
    <w:rsid w:val="00F848F7"/>
    <w:rsid w:val="00FC3B41"/>
    <w:rsid w:val="00FF53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A4D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844A4D"/>
    <w:pPr>
      <w:keepNext/>
      <w:widowControl w:val="0"/>
      <w:jc w:val="both"/>
      <w:outlineLvl w:val="0"/>
    </w:pPr>
    <w:rPr>
      <w:rFonts w:ascii="Copperplate Gothic Bold" w:hAnsi="Copperplate Gothic Bold"/>
      <w:sz w:val="32"/>
      <w:lang w:val="es-ES_tradnl"/>
    </w:rPr>
  </w:style>
  <w:style w:type="paragraph" w:styleId="Ttulo2">
    <w:name w:val="heading 2"/>
    <w:basedOn w:val="Normal"/>
    <w:next w:val="Normal"/>
    <w:link w:val="Ttulo2Car"/>
    <w:uiPriority w:val="99"/>
    <w:qFormat/>
    <w:rsid w:val="00844A4D"/>
    <w:pPr>
      <w:keepNext/>
      <w:widowControl w:val="0"/>
      <w:spacing w:after="58"/>
      <w:outlineLvl w:val="1"/>
    </w:pPr>
    <w:rPr>
      <w:rFonts w:ascii="AvantGarde Md BT" w:hAnsi="AvantGarde Md BT"/>
      <w:b/>
      <w:i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D503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D503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styleId="Refdenotaalpie">
    <w:name w:val="footnote reference"/>
    <w:basedOn w:val="Fuentedeprrafopredeter"/>
    <w:uiPriority w:val="99"/>
    <w:semiHidden/>
    <w:rsid w:val="00844A4D"/>
    <w:rPr>
      <w:rFonts w:cs="Times New Roman"/>
    </w:rPr>
  </w:style>
  <w:style w:type="paragraph" w:styleId="Encabezado">
    <w:name w:val="header"/>
    <w:basedOn w:val="Normal"/>
    <w:link w:val="EncabezadoCar"/>
    <w:uiPriority w:val="99"/>
    <w:rsid w:val="00844A4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1D5038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rsid w:val="00844A4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1D5038"/>
    <w:rPr>
      <w:sz w:val="20"/>
      <w:szCs w:val="20"/>
    </w:rPr>
  </w:style>
  <w:style w:type="paragraph" w:styleId="Textoindependiente">
    <w:name w:val="Body Text"/>
    <w:basedOn w:val="Normal"/>
    <w:link w:val="TextoindependienteCar"/>
    <w:uiPriority w:val="99"/>
    <w:rsid w:val="00844A4D"/>
    <w:pPr>
      <w:widowControl w:val="0"/>
      <w:jc w:val="both"/>
    </w:pPr>
    <w:rPr>
      <w:rFonts w:ascii="Arial Narrow Bold Italic" w:hAnsi="Arial Narrow Bold Italic"/>
      <w:sz w:val="42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1D5038"/>
    <w:rPr>
      <w:sz w:val="20"/>
      <w:szCs w:val="20"/>
    </w:rPr>
  </w:style>
  <w:style w:type="character" w:styleId="Nmerodepgina">
    <w:name w:val="page number"/>
    <w:basedOn w:val="Fuentedeprrafopredeter"/>
    <w:uiPriority w:val="99"/>
    <w:rsid w:val="00844A4D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rsid w:val="0017513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5038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61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19547C5-7DF1-42D8-BD90-085A4E2C88A9}"/>
</file>

<file path=customXml/itemProps2.xml><?xml version="1.0" encoding="utf-8"?>
<ds:datastoreItem xmlns:ds="http://schemas.openxmlformats.org/officeDocument/2006/customXml" ds:itemID="{79A93796-D4BB-46CD-85FF-5933F4A6F8E6}"/>
</file>

<file path=customXml/itemProps3.xml><?xml version="1.0" encoding="utf-8"?>
<ds:datastoreItem xmlns:ds="http://schemas.openxmlformats.org/officeDocument/2006/customXml" ds:itemID="{8AE1AEC8-D88B-4477-82ED-A2ECA305F9BD}"/>
</file>

<file path=customXml/itemProps4.xml><?xml version="1.0" encoding="utf-8"?>
<ds:datastoreItem xmlns:ds="http://schemas.openxmlformats.org/officeDocument/2006/customXml" ds:itemID="{7588612D-3107-49C4-9C7D-E1ECA4A030F4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3</TotalTime>
  <Pages>2</Pages>
  <Words>391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2539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CTE.MASCULINO</cp:lastModifiedBy>
  <cp:revision>2</cp:revision>
  <cp:lastPrinted>2012-02-11T17:08:00Z</cp:lastPrinted>
  <dcterms:created xsi:type="dcterms:W3CDTF">2012-02-11T17:09:00Z</dcterms:created>
  <dcterms:modified xsi:type="dcterms:W3CDTF">2012-02-11T17:09:00Z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