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33" w:rsidRPr="004453FE" w:rsidRDefault="00947133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8"/>
          <w:szCs w:val="18"/>
          <w:lang w:val="es-ES_tradnl"/>
        </w:rPr>
      </w:pPr>
    </w:p>
    <w:p w:rsidR="00947133" w:rsidRPr="0044478D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22312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22312D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11 de Febrero de 2012</w:t>
      </w:r>
    </w:p>
    <w:p w:rsidR="00947133" w:rsidRPr="004453FE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947133" w:rsidRPr="00436537" w:rsidTr="00550797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947133" w:rsidRPr="004453FE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947133" w:rsidRPr="00436537" w:rsidRDefault="0022312D" w:rsidP="007F489E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>
              <w:rPr>
                <w:rFonts w:ascii="Garamond" w:hAnsi="Garamond"/>
                <w:sz w:val="14"/>
                <w:szCs w:val="14"/>
              </w:rPr>
              <w:t>Hcp.</w:t>
            </w:r>
            <w:proofErr w:type="spellEnd"/>
          </w:p>
        </w:tc>
        <w:tc>
          <w:tcPr>
            <w:tcW w:w="4529" w:type="dxa"/>
            <w:vAlign w:val="center"/>
          </w:tcPr>
          <w:p w:rsidR="00947133" w:rsidRPr="00436537" w:rsidRDefault="0022312D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947133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842A17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842A17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</w:t>
            </w:r>
            <w:r w:rsidR="0022312D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</w:t>
            </w:r>
            <w:r w:rsidR="00842A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11:50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47133" w:rsidRPr="0044478D" w:rsidRDefault="00947133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lastRenderedPageBreak/>
        <w:t>HORARIOS DE SALIDA</w:t>
      </w:r>
      <w:r w:rsidR="0022312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22312D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11 de Febrero de 2012</w:t>
      </w:r>
    </w:p>
    <w:p w:rsidR="00550797" w:rsidRDefault="00550797" w:rsidP="00550797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550797" w:rsidRPr="00436537" w:rsidTr="0064141B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550797" w:rsidRPr="004453FE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550797" w:rsidRPr="00436537" w:rsidRDefault="0022312D" w:rsidP="0064141B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>
              <w:rPr>
                <w:rFonts w:ascii="Garamond" w:hAnsi="Garamond"/>
                <w:sz w:val="14"/>
                <w:szCs w:val="14"/>
              </w:rPr>
              <w:t>Hcp.</w:t>
            </w:r>
            <w:proofErr w:type="spellEnd"/>
          </w:p>
        </w:tc>
        <w:tc>
          <w:tcPr>
            <w:tcW w:w="4529" w:type="dxa"/>
            <w:vAlign w:val="center"/>
          </w:tcPr>
          <w:p w:rsidR="00550797" w:rsidRPr="00436537" w:rsidRDefault="0022312D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550797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55079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Pr="00175132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Pr="00175132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Pr="00175132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10:30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11:20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11:30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11:40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42A17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842A17" w:rsidRDefault="00842A17" w:rsidP="008F607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11:50</w:t>
            </w:r>
          </w:p>
        </w:tc>
        <w:tc>
          <w:tcPr>
            <w:tcW w:w="854" w:type="dxa"/>
            <w:vMerge w:val="restart"/>
            <w:vAlign w:val="center"/>
          </w:tcPr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842A17" w:rsidRDefault="00842A17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842A17" w:rsidRDefault="00842A17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842A17" w:rsidRPr="00BA62A8" w:rsidRDefault="00842A17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842A17" w:rsidRPr="00BA62A8" w:rsidRDefault="00842A1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A62A8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BA62A8" w:rsidRDefault="00BA62A8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BA62A8" w:rsidRDefault="00BA62A8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BA62A8" w:rsidRPr="00BA62A8" w:rsidRDefault="00BA62A8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BA62A8" w:rsidRPr="00BA62A8" w:rsidRDefault="00BA62A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A62A8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BA62A8" w:rsidRPr="00BA62A8" w:rsidRDefault="00BA62A8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BA62A8" w:rsidRPr="00BA62A8" w:rsidRDefault="00BA62A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3C1705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947133" w:rsidRDefault="00947133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947133" w:rsidSect="00457180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0D2" w:rsidRDefault="008730D2">
      <w:r>
        <w:separator/>
      </w:r>
    </w:p>
  </w:endnote>
  <w:endnote w:type="continuationSeparator" w:id="0">
    <w:p w:rsidR="008730D2" w:rsidRDefault="00873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2618A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2618A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42A1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0D2" w:rsidRDefault="008730D2">
      <w:r>
        <w:separator/>
      </w:r>
    </w:p>
  </w:footnote>
  <w:footnote w:type="continuationSeparator" w:id="0">
    <w:p w:rsidR="008730D2" w:rsidRDefault="00873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5" w:rsidRDefault="003C1705" w:rsidP="003C1705">
    <w:pPr>
      <w:pStyle w:val="Ttulo1"/>
      <w:jc w:val="center"/>
      <w:rPr>
        <w:b/>
        <w:sz w:val="24"/>
      </w:rPr>
    </w:pPr>
    <w:r>
      <w:rPr>
        <w:b/>
        <w:sz w:val="24"/>
      </w:rPr>
      <w:t>CAMPEONATO INTERN</w:t>
    </w:r>
    <w:r w:rsidR="0022312D">
      <w:rPr>
        <w:b/>
        <w:sz w:val="24"/>
      </w:rPr>
      <w:t>ACIONAL AMATEUR DE ESPAÑA SENIOR FEMENINO</w:t>
    </w:r>
    <w:r>
      <w:rPr>
        <w:b/>
        <w:sz w:val="24"/>
      </w:rPr>
      <w:t xml:space="preserve"> </w:t>
    </w:r>
  </w:p>
  <w:p w:rsidR="00947133" w:rsidRDefault="0022312D" w:rsidP="003C1705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La Manga Club.               11 y 12 de Febrero de 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74F41"/>
    <w:rsid w:val="000770D1"/>
    <w:rsid w:val="000C12B3"/>
    <w:rsid w:val="001310C2"/>
    <w:rsid w:val="00160BE9"/>
    <w:rsid w:val="00175132"/>
    <w:rsid w:val="0022312D"/>
    <w:rsid w:val="00254C2D"/>
    <w:rsid w:val="002618A1"/>
    <w:rsid w:val="00261BC6"/>
    <w:rsid w:val="003664E1"/>
    <w:rsid w:val="0038208C"/>
    <w:rsid w:val="003B492D"/>
    <w:rsid w:val="003C1705"/>
    <w:rsid w:val="003C2AE8"/>
    <w:rsid w:val="003C5B9F"/>
    <w:rsid w:val="003D4A46"/>
    <w:rsid w:val="003F7C73"/>
    <w:rsid w:val="004103DA"/>
    <w:rsid w:val="004335AC"/>
    <w:rsid w:val="00436537"/>
    <w:rsid w:val="0044478D"/>
    <w:rsid w:val="004453FE"/>
    <w:rsid w:val="004517EA"/>
    <w:rsid w:val="00457180"/>
    <w:rsid w:val="004D3D1E"/>
    <w:rsid w:val="005262BA"/>
    <w:rsid w:val="00533761"/>
    <w:rsid w:val="00550797"/>
    <w:rsid w:val="00551C1D"/>
    <w:rsid w:val="00552025"/>
    <w:rsid w:val="00577818"/>
    <w:rsid w:val="006135CB"/>
    <w:rsid w:val="00626ACF"/>
    <w:rsid w:val="00642174"/>
    <w:rsid w:val="00656590"/>
    <w:rsid w:val="00673762"/>
    <w:rsid w:val="006A46D3"/>
    <w:rsid w:val="006A6289"/>
    <w:rsid w:val="006F5DB5"/>
    <w:rsid w:val="0071413D"/>
    <w:rsid w:val="0073237A"/>
    <w:rsid w:val="00735F59"/>
    <w:rsid w:val="00740BDC"/>
    <w:rsid w:val="007766A4"/>
    <w:rsid w:val="00783254"/>
    <w:rsid w:val="0079406C"/>
    <w:rsid w:val="00794BD7"/>
    <w:rsid w:val="007F489E"/>
    <w:rsid w:val="008279AC"/>
    <w:rsid w:val="00835677"/>
    <w:rsid w:val="00842A17"/>
    <w:rsid w:val="00844A4D"/>
    <w:rsid w:val="008538EF"/>
    <w:rsid w:val="008730D2"/>
    <w:rsid w:val="008F3C00"/>
    <w:rsid w:val="0094202B"/>
    <w:rsid w:val="00947133"/>
    <w:rsid w:val="009D3287"/>
    <w:rsid w:val="00A46A1F"/>
    <w:rsid w:val="00AB0B81"/>
    <w:rsid w:val="00AC5A08"/>
    <w:rsid w:val="00AF7D88"/>
    <w:rsid w:val="00B36CFE"/>
    <w:rsid w:val="00B719BF"/>
    <w:rsid w:val="00BA62A8"/>
    <w:rsid w:val="00BC0DD4"/>
    <w:rsid w:val="00BC4ED9"/>
    <w:rsid w:val="00BD256C"/>
    <w:rsid w:val="00BD2753"/>
    <w:rsid w:val="00BE4BAD"/>
    <w:rsid w:val="00BE7767"/>
    <w:rsid w:val="00C01C6F"/>
    <w:rsid w:val="00C42598"/>
    <w:rsid w:val="00C63410"/>
    <w:rsid w:val="00C6407A"/>
    <w:rsid w:val="00CA5CC1"/>
    <w:rsid w:val="00CB2834"/>
    <w:rsid w:val="00CF5084"/>
    <w:rsid w:val="00DB151C"/>
    <w:rsid w:val="00E02C39"/>
    <w:rsid w:val="00E52032"/>
    <w:rsid w:val="00F17EC9"/>
    <w:rsid w:val="00F22CB7"/>
    <w:rsid w:val="00F3293D"/>
    <w:rsid w:val="00F46042"/>
    <w:rsid w:val="00F67553"/>
    <w:rsid w:val="00F848F7"/>
    <w:rsid w:val="00FC3B4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4D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844A4D"/>
    <w:pPr>
      <w:keepNext/>
      <w:widowControl w:val="0"/>
      <w:jc w:val="both"/>
      <w:outlineLvl w:val="0"/>
    </w:pPr>
    <w:rPr>
      <w:rFonts w:ascii="Copperplate Gothic Bold" w:hAnsi="Copperplate Gothic Bold"/>
      <w:sz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844A4D"/>
    <w:pPr>
      <w:keepNext/>
      <w:widowControl w:val="0"/>
      <w:spacing w:after="58"/>
      <w:outlineLvl w:val="1"/>
    </w:pPr>
    <w:rPr>
      <w:rFonts w:ascii="AvantGarde Md BT" w:hAnsi="AvantGarde Md BT"/>
      <w:b/>
      <w:i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0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Refdenotaalpie">
    <w:name w:val="footnote reference"/>
    <w:basedOn w:val="Fuentedeprrafopredeter"/>
    <w:uiPriority w:val="99"/>
    <w:semiHidden/>
    <w:rsid w:val="00844A4D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5038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D5038"/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844A4D"/>
    <w:pPr>
      <w:widowControl w:val="0"/>
      <w:jc w:val="both"/>
    </w:pPr>
    <w:rPr>
      <w:rFonts w:ascii="Arial Narrow Bold Italic" w:hAnsi="Arial Narrow Bold Italic"/>
      <w:sz w:val="4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D5038"/>
    <w:rPr>
      <w:sz w:val="20"/>
      <w:szCs w:val="20"/>
    </w:rPr>
  </w:style>
  <w:style w:type="character" w:styleId="Nmerodepgina">
    <w:name w:val="page number"/>
    <w:basedOn w:val="Fuentedeprrafopredeter"/>
    <w:uiPriority w:val="99"/>
    <w:rsid w:val="00844A4D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751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038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1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F7D8EC-A7AA-4003-8AAC-003ED8A538DC}"/>
</file>

<file path=customXml/itemProps2.xml><?xml version="1.0" encoding="utf-8"?>
<ds:datastoreItem xmlns:ds="http://schemas.openxmlformats.org/officeDocument/2006/customXml" ds:itemID="{6414F51D-1B88-40D9-90F1-480D5371F269}"/>
</file>

<file path=customXml/itemProps3.xml><?xml version="1.0" encoding="utf-8"?>
<ds:datastoreItem xmlns:ds="http://schemas.openxmlformats.org/officeDocument/2006/customXml" ds:itemID="{85F127CB-7982-47C3-8F48-11782A3EF82B}"/>
</file>

<file path=customXml/itemProps4.xml><?xml version="1.0" encoding="utf-8"?>
<ds:datastoreItem xmlns:ds="http://schemas.openxmlformats.org/officeDocument/2006/customXml" ds:itemID="{70839CF4-9B53-49CC-9383-0C872C05091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7</TotalTime>
  <Pages>2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CTE.MASCULINO</cp:lastModifiedBy>
  <cp:revision>2</cp:revision>
  <cp:lastPrinted>2011-09-09T17:31:00Z</cp:lastPrinted>
  <dcterms:created xsi:type="dcterms:W3CDTF">2012-02-10T10:57:00Z</dcterms:created>
  <dcterms:modified xsi:type="dcterms:W3CDTF">2012-02-10T10:57:00Z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