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133" w:rsidRPr="004453FE" w:rsidRDefault="00D37D26">
      <w:pPr>
        <w:widowControl w:val="0"/>
        <w:tabs>
          <w:tab w:val="right" w:pos="10773"/>
        </w:tabs>
        <w:jc w:val="both"/>
        <w:rPr>
          <w:rFonts w:ascii="Arial Narrow Italic" w:hAnsi="Arial Narrow Italic"/>
          <w:snapToGrid w:val="0"/>
          <w:sz w:val="18"/>
          <w:szCs w:val="18"/>
          <w:lang w:val="es-ES_tradnl"/>
        </w:rPr>
      </w:pPr>
      <w:r>
        <w:rPr>
          <w:rFonts w:ascii="Arial Narrow Italic" w:hAnsi="Arial Narrow Italic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5869940</wp:posOffset>
            </wp:positionH>
            <wp:positionV relativeFrom="paragraph">
              <wp:posOffset>-21137</wp:posOffset>
            </wp:positionV>
            <wp:extent cx="361950" cy="457200"/>
            <wp:effectExtent l="19050" t="0" r="0" b="0"/>
            <wp:wrapNone/>
            <wp:docPr id="4" name="Imagen 1" descr="\\Serv-rfge-1\E.VECINO\Mis imágenes\LOGOS\La Manga Clu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-rfge-1\E.VECINO\Mis imágenes\LOGOS\La Manga Club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 Italic" w:hAnsi="Arial Narrow Italic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440690</wp:posOffset>
            </wp:positionH>
            <wp:positionV relativeFrom="paragraph">
              <wp:posOffset>-193040</wp:posOffset>
            </wp:positionV>
            <wp:extent cx="609600" cy="628650"/>
            <wp:effectExtent l="19050" t="0" r="0" b="0"/>
            <wp:wrapNone/>
            <wp:docPr id="1" name="Imagen 1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7133" w:rsidRPr="0044478D" w:rsidRDefault="00947133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i/>
          <w:snapToGrid w:val="0"/>
          <w:sz w:val="28"/>
          <w:szCs w:val="28"/>
          <w:u w:val="single"/>
          <w:lang w:val="es-ES_tradnl"/>
        </w:rPr>
      </w:pPr>
      <w:r w:rsidRPr="0044478D"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>HORARIOS DE SALIDA</w:t>
      </w:r>
      <w:r w:rsidR="00D37D26"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 xml:space="preserve"> (2</w:t>
      </w:r>
      <w:r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>ª Jornada)</w:t>
      </w:r>
    </w:p>
    <w:p w:rsidR="00947133" w:rsidRDefault="00D37D26" w:rsidP="00550797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lang w:val="es-ES_tradnl"/>
        </w:rPr>
      </w:pPr>
      <w:r>
        <w:rPr>
          <w:rFonts w:ascii="Arial Narrow Italic" w:hAnsi="Arial Narrow Italic"/>
          <w:b/>
          <w:snapToGrid w:val="0"/>
          <w:sz w:val="28"/>
          <w:szCs w:val="28"/>
          <w:lang w:val="es-ES_tradnl"/>
        </w:rPr>
        <w:t>12</w:t>
      </w:r>
      <w:r w:rsidR="0022312D">
        <w:rPr>
          <w:rFonts w:ascii="Arial Narrow Italic" w:hAnsi="Arial Narrow Italic"/>
          <w:b/>
          <w:snapToGrid w:val="0"/>
          <w:sz w:val="28"/>
          <w:szCs w:val="28"/>
          <w:lang w:val="es-ES_tradnl"/>
        </w:rPr>
        <w:t xml:space="preserve"> de Febrero de 2012</w:t>
      </w:r>
    </w:p>
    <w:p w:rsidR="00947133" w:rsidRPr="004453FE" w:rsidRDefault="00947133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4"/>
          <w:szCs w:val="24"/>
          <w:lang w:val="es-ES_tradnl"/>
        </w:rPr>
      </w:pP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340"/>
        <w:gridCol w:w="854"/>
        <w:gridCol w:w="823"/>
        <w:gridCol w:w="686"/>
        <w:gridCol w:w="4529"/>
      </w:tblGrid>
      <w:tr w:rsidR="00947133" w:rsidRPr="00436537" w:rsidTr="00550797">
        <w:trPr>
          <w:cantSplit/>
          <w:trHeight w:hRule="exact" w:val="268"/>
          <w:jc w:val="center"/>
        </w:trPr>
        <w:tc>
          <w:tcPr>
            <w:tcW w:w="1340" w:type="dxa"/>
            <w:vAlign w:val="center"/>
          </w:tcPr>
          <w:p w:rsidR="00947133" w:rsidRPr="00436537" w:rsidRDefault="00947133" w:rsidP="00436537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n-GB"/>
              </w:rPr>
            </w:pPr>
            <w:r w:rsidRPr="00436537">
              <w:rPr>
                <w:rFonts w:ascii="Garamond" w:hAnsi="Garamond"/>
                <w:b/>
                <w:snapToGrid w:val="0"/>
                <w:lang w:val="en-GB"/>
              </w:rPr>
              <w:t>HORA</w:t>
            </w:r>
          </w:p>
        </w:tc>
        <w:tc>
          <w:tcPr>
            <w:tcW w:w="854" w:type="dxa"/>
            <w:vAlign w:val="center"/>
          </w:tcPr>
          <w:p w:rsidR="00947133" w:rsidRPr="00436537" w:rsidRDefault="00947133" w:rsidP="00436537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n-GB"/>
              </w:rPr>
            </w:pPr>
            <w:r w:rsidRPr="00436537">
              <w:rPr>
                <w:rFonts w:ascii="Garamond" w:hAnsi="Garamond"/>
                <w:b/>
                <w:snapToGrid w:val="0"/>
                <w:lang w:val="en-GB"/>
              </w:rPr>
              <w:t>TEE</w:t>
            </w:r>
          </w:p>
        </w:tc>
        <w:tc>
          <w:tcPr>
            <w:tcW w:w="823" w:type="dxa"/>
            <w:shd w:val="pct12" w:color="000000" w:fill="FFFFFF"/>
            <w:vAlign w:val="center"/>
          </w:tcPr>
          <w:p w:rsidR="00947133" w:rsidRPr="004453FE" w:rsidRDefault="00947133" w:rsidP="00436537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sz w:val="14"/>
                <w:szCs w:val="14"/>
                <w:lang w:val="en-GB"/>
              </w:rPr>
            </w:pPr>
            <w:r w:rsidRPr="004453FE">
              <w:rPr>
                <w:rFonts w:ascii="Garamond" w:hAnsi="Garamond"/>
                <w:b/>
                <w:snapToGrid w:val="0"/>
                <w:sz w:val="14"/>
                <w:szCs w:val="14"/>
                <w:lang w:val="en-GB"/>
              </w:rPr>
              <w:t>MATCH</w:t>
            </w:r>
          </w:p>
        </w:tc>
        <w:tc>
          <w:tcPr>
            <w:tcW w:w="686" w:type="dxa"/>
            <w:vAlign w:val="center"/>
          </w:tcPr>
          <w:p w:rsidR="00947133" w:rsidRPr="00436537" w:rsidRDefault="00D37D26" w:rsidP="007F489E">
            <w:pPr>
              <w:pStyle w:val="Ttulo2"/>
              <w:jc w:val="center"/>
              <w:rPr>
                <w:rFonts w:ascii="Garamond" w:hAnsi="Garamond"/>
                <w:sz w:val="14"/>
                <w:szCs w:val="14"/>
              </w:rPr>
            </w:pPr>
            <w:r>
              <w:rPr>
                <w:rFonts w:ascii="Garamond" w:hAnsi="Garamond"/>
                <w:sz w:val="14"/>
                <w:szCs w:val="14"/>
              </w:rPr>
              <w:t>Golpes</w:t>
            </w:r>
          </w:p>
        </w:tc>
        <w:tc>
          <w:tcPr>
            <w:tcW w:w="4529" w:type="dxa"/>
            <w:vAlign w:val="center"/>
          </w:tcPr>
          <w:p w:rsidR="00947133" w:rsidRPr="00436537" w:rsidRDefault="0022312D" w:rsidP="00436537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s-ES_tradnl"/>
              </w:rPr>
            </w:pPr>
            <w:r>
              <w:rPr>
                <w:rFonts w:ascii="Garamond" w:hAnsi="Garamond"/>
                <w:b/>
                <w:snapToGrid w:val="0"/>
                <w:lang w:val="es-ES_tradnl"/>
              </w:rPr>
              <w:t>JUGADORA</w:t>
            </w:r>
            <w:r w:rsidR="00947133" w:rsidRPr="00436537">
              <w:rPr>
                <w:rFonts w:ascii="Garamond" w:hAnsi="Garamond"/>
                <w:b/>
                <w:snapToGrid w:val="0"/>
                <w:lang w:val="es-ES_tradnl"/>
              </w:rPr>
              <w:t>S</w:t>
            </w: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6F5DB5" w:rsidRDefault="0022312D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</w:t>
            </w:r>
            <w:r w:rsidR="00D37D2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00</w:t>
            </w:r>
          </w:p>
        </w:tc>
        <w:tc>
          <w:tcPr>
            <w:tcW w:w="854" w:type="dxa"/>
            <w:vMerge w:val="restart"/>
            <w:vAlign w:val="center"/>
          </w:tcPr>
          <w:p w:rsidR="006F5DB5" w:rsidRDefault="006F5DB5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6F5DB5" w:rsidRDefault="0022312D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</w:t>
            </w:r>
            <w:r w:rsidR="00D37D2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4" w:type="dxa"/>
            <w:vMerge w:val="restart"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6F5DB5" w:rsidRDefault="006F5DB5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RPr="00175132" w:rsidTr="00550797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6F5DB5" w:rsidRDefault="006F5DB5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</w:t>
            </w:r>
            <w:r w:rsidR="00D37D2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20</w:t>
            </w:r>
          </w:p>
        </w:tc>
        <w:tc>
          <w:tcPr>
            <w:tcW w:w="854" w:type="dxa"/>
            <w:vMerge w:val="restart"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6F5DB5" w:rsidRDefault="006F5DB5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3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Pr="00175132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Pr="00175132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Pr="00175132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550797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D37D26" w:rsidRDefault="00D37D26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09:30</w:t>
            </w:r>
          </w:p>
        </w:tc>
        <w:tc>
          <w:tcPr>
            <w:tcW w:w="854" w:type="dxa"/>
            <w:vMerge w:val="restart"/>
            <w:vAlign w:val="center"/>
          </w:tcPr>
          <w:p w:rsidR="00D37D26" w:rsidRDefault="00D37D26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D37D26" w:rsidRDefault="00D37D26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  <w:p w:rsidR="00D37D26" w:rsidRDefault="00D37D26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D37D26" w:rsidRDefault="00D37D26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4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D37D26" w:rsidRPr="006F5DB5" w:rsidRDefault="00D37D26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D37D26" w:rsidRPr="006F5DB5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6F5DB5" w:rsidRDefault="00D37D26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6F5DB5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D37D26" w:rsidRPr="006F5DB5" w:rsidRDefault="00D37D26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D37D26" w:rsidRPr="006F5DB5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550797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D37D26" w:rsidRDefault="00D37D26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09:40</w:t>
            </w:r>
          </w:p>
        </w:tc>
        <w:tc>
          <w:tcPr>
            <w:tcW w:w="854" w:type="dxa"/>
            <w:vMerge w:val="restart"/>
            <w:vAlign w:val="center"/>
          </w:tcPr>
          <w:p w:rsidR="00D37D26" w:rsidRDefault="00D37D26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D37D26" w:rsidRDefault="00D37D26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  <w:p w:rsidR="00D37D26" w:rsidRDefault="00D37D26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D37D26" w:rsidRDefault="00D37D26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5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D37D26" w:rsidRPr="006F5DB5" w:rsidRDefault="00D37D26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D37D26" w:rsidRPr="006F5DB5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6F5DB5" w:rsidRDefault="00D37D26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6F5DB5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D37D26" w:rsidRPr="006F5DB5" w:rsidRDefault="00D37D26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D37D26" w:rsidRPr="006F5DB5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550797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D37D26" w:rsidRDefault="00D37D26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09:50</w:t>
            </w:r>
          </w:p>
        </w:tc>
        <w:tc>
          <w:tcPr>
            <w:tcW w:w="854" w:type="dxa"/>
            <w:vMerge w:val="restart"/>
            <w:vAlign w:val="center"/>
          </w:tcPr>
          <w:p w:rsidR="00D37D26" w:rsidRDefault="00D37D26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D37D26" w:rsidRDefault="00D37D26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  <w:p w:rsidR="00D37D26" w:rsidRDefault="00D37D26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D37D26" w:rsidRDefault="00D37D26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6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D37D26" w:rsidRPr="006F5DB5" w:rsidRDefault="00D37D26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D37D26" w:rsidRPr="006F5DB5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6F5DB5" w:rsidRDefault="00D37D26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6F5DB5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686" w:type="dxa"/>
            <w:tcBorders>
              <w:top w:val="nil"/>
              <w:bottom w:val="nil"/>
            </w:tcBorders>
            <w:vAlign w:val="bottom"/>
          </w:tcPr>
          <w:p w:rsidR="00D37D26" w:rsidRPr="006F5DB5" w:rsidRDefault="00D37D26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  <w:bottom w:val="nil"/>
            </w:tcBorders>
            <w:vAlign w:val="bottom"/>
          </w:tcPr>
          <w:p w:rsidR="00D37D26" w:rsidRPr="006F5DB5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550797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D37D26" w:rsidRDefault="00D37D26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10:00</w:t>
            </w:r>
          </w:p>
        </w:tc>
        <w:tc>
          <w:tcPr>
            <w:tcW w:w="854" w:type="dxa"/>
            <w:vMerge w:val="restart"/>
            <w:vAlign w:val="center"/>
          </w:tcPr>
          <w:p w:rsidR="00D37D26" w:rsidRDefault="00D37D26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D37D26" w:rsidRDefault="00D37D26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  <w:p w:rsidR="00D37D26" w:rsidRDefault="00D37D26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D37D26" w:rsidRDefault="00D37D26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7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D37D26" w:rsidRPr="006F5DB5" w:rsidRDefault="00D37D26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D37D26" w:rsidRPr="006F5DB5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6F5DB5" w:rsidRDefault="00D37D26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6F5DB5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D37D26" w:rsidRPr="006F5DB5" w:rsidRDefault="00D37D26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D37D26" w:rsidRPr="006F5DB5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550797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D37D26" w:rsidRDefault="00D37D26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10:10</w:t>
            </w:r>
          </w:p>
        </w:tc>
        <w:tc>
          <w:tcPr>
            <w:tcW w:w="854" w:type="dxa"/>
            <w:vMerge w:val="restart"/>
            <w:vAlign w:val="center"/>
          </w:tcPr>
          <w:p w:rsidR="00D37D26" w:rsidRDefault="00D37D26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D37D26" w:rsidRDefault="00D37D26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D37D26" w:rsidRDefault="00D37D26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D37D26" w:rsidRDefault="00D37D26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8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D37D26" w:rsidRPr="006F5DB5" w:rsidRDefault="00D37D26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D37D26" w:rsidRPr="006F5DB5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6F5DB5" w:rsidRDefault="00D37D26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6F5DB5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D37D26" w:rsidRPr="006F5DB5" w:rsidRDefault="00D37D26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D37D26" w:rsidRPr="006F5DB5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550797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D37D26" w:rsidRDefault="00D37D26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10:20</w:t>
            </w:r>
          </w:p>
        </w:tc>
        <w:tc>
          <w:tcPr>
            <w:tcW w:w="854" w:type="dxa"/>
            <w:vMerge w:val="restart"/>
            <w:vAlign w:val="center"/>
          </w:tcPr>
          <w:p w:rsidR="00D37D26" w:rsidRDefault="00D37D26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D37D26" w:rsidRDefault="00D37D26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D37D26" w:rsidRDefault="00D37D26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D37D26" w:rsidRDefault="00D37D26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9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D37D26" w:rsidRPr="006F5DB5" w:rsidRDefault="00D37D26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D37D26" w:rsidRPr="006F5DB5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RPr="00175132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6F5DB5" w:rsidRDefault="00D37D26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6F5DB5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D37D26" w:rsidRPr="006F5DB5" w:rsidRDefault="00D37D26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D37D26" w:rsidRPr="006F5DB5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550797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D37D26" w:rsidRDefault="00D37D26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10:30</w:t>
            </w:r>
          </w:p>
        </w:tc>
        <w:tc>
          <w:tcPr>
            <w:tcW w:w="854" w:type="dxa"/>
            <w:vMerge w:val="restart"/>
            <w:vAlign w:val="center"/>
          </w:tcPr>
          <w:p w:rsidR="00D37D26" w:rsidRDefault="00D37D26" w:rsidP="007F489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D37D26" w:rsidRDefault="00D37D26" w:rsidP="007F489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D37D26" w:rsidRDefault="00D37D26" w:rsidP="007F489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D37D26" w:rsidRDefault="00D37D26" w:rsidP="007F489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D37D26" w:rsidRPr="006F5DB5" w:rsidRDefault="00D37D26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D37D26" w:rsidRPr="006F5DB5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7F489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7F489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7F489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6F5DB5" w:rsidRDefault="00D37D26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6F5DB5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7F489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7F489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7F489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D37D26" w:rsidRPr="006F5DB5" w:rsidRDefault="00D37D26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D37D26" w:rsidRPr="006F5DB5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D37D26" w:rsidRDefault="00D37D26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10:40</w:t>
            </w:r>
          </w:p>
        </w:tc>
        <w:tc>
          <w:tcPr>
            <w:tcW w:w="854" w:type="dxa"/>
            <w:vMerge w:val="restart"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D37D26" w:rsidRDefault="00D37D26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11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D37D26" w:rsidRPr="006F5DB5" w:rsidRDefault="00D37D26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D37D26" w:rsidRPr="006F5DB5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6F5DB5" w:rsidRDefault="00D37D26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6F5DB5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686" w:type="dxa"/>
            <w:tcBorders>
              <w:top w:val="nil"/>
              <w:bottom w:val="nil"/>
            </w:tcBorders>
            <w:vAlign w:val="bottom"/>
          </w:tcPr>
          <w:p w:rsidR="00D37D26" w:rsidRPr="006F5DB5" w:rsidRDefault="00D37D26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  <w:bottom w:val="nil"/>
            </w:tcBorders>
            <w:vAlign w:val="bottom"/>
          </w:tcPr>
          <w:p w:rsidR="00D37D26" w:rsidRPr="006F5DB5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D37D26" w:rsidRDefault="00D37D26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10:50</w:t>
            </w:r>
          </w:p>
        </w:tc>
        <w:tc>
          <w:tcPr>
            <w:tcW w:w="854" w:type="dxa"/>
            <w:vMerge w:val="restart"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D37D26" w:rsidRDefault="00D37D26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12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D37D26" w:rsidRPr="006F5DB5" w:rsidRDefault="00D37D26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D37D26" w:rsidRPr="006F5DB5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6F5DB5" w:rsidRDefault="00D37D26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6F5DB5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D37D26" w:rsidRPr="006F5DB5" w:rsidRDefault="00D37D26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D37D26" w:rsidRPr="006F5DB5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D37D26" w:rsidRDefault="00D37D26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11:00</w:t>
            </w:r>
          </w:p>
        </w:tc>
        <w:tc>
          <w:tcPr>
            <w:tcW w:w="854" w:type="dxa"/>
            <w:vMerge w:val="restart"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D37D26" w:rsidRDefault="00D37D26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D37D26" w:rsidRPr="006F5DB5" w:rsidRDefault="00D37D26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D37D26" w:rsidRPr="006F5DB5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6F5DB5" w:rsidRDefault="00D37D26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6F5DB5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D37D26" w:rsidRPr="006F5DB5" w:rsidRDefault="00D37D26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D37D26" w:rsidRPr="006F5DB5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D37D26" w:rsidRDefault="00D37D26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11:10</w:t>
            </w:r>
          </w:p>
        </w:tc>
        <w:tc>
          <w:tcPr>
            <w:tcW w:w="854" w:type="dxa"/>
            <w:vMerge w:val="restart"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D37D26" w:rsidRDefault="00D37D26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D37D26" w:rsidRPr="006F5DB5" w:rsidRDefault="00D37D26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D37D26" w:rsidRPr="006F5DB5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6F5DB5" w:rsidRDefault="00D37D26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6F5DB5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D37D26" w:rsidRPr="006F5DB5" w:rsidRDefault="00D37D26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D37D26" w:rsidRPr="006F5DB5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D37D26" w:rsidRDefault="00D37D26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11:20</w:t>
            </w:r>
          </w:p>
        </w:tc>
        <w:tc>
          <w:tcPr>
            <w:tcW w:w="854" w:type="dxa"/>
            <w:vMerge w:val="restart"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D37D26" w:rsidRDefault="00D37D26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15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D37D26" w:rsidRPr="006F5DB5" w:rsidRDefault="00D37D26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D37D26" w:rsidRPr="006F5DB5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6F5DB5" w:rsidRDefault="00D37D26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6F5DB5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D37D26" w:rsidRPr="006F5DB5" w:rsidRDefault="00D37D26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D37D26" w:rsidRPr="006F5DB5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</w:tbl>
    <w:p w:rsidR="00550797" w:rsidRDefault="00550797" w:rsidP="006A6289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</w:pPr>
    </w:p>
    <w:p w:rsidR="00947133" w:rsidRPr="0044478D" w:rsidRDefault="00D37D26" w:rsidP="006A6289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i/>
          <w:snapToGrid w:val="0"/>
          <w:sz w:val="28"/>
          <w:szCs w:val="28"/>
          <w:u w:val="single"/>
          <w:lang w:val="es-ES_tradnl"/>
        </w:rPr>
      </w:pPr>
      <w:r w:rsidRPr="00D37D26"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545465</wp:posOffset>
            </wp:positionH>
            <wp:positionV relativeFrom="paragraph">
              <wp:posOffset>-250190</wp:posOffset>
            </wp:positionV>
            <wp:extent cx="609600" cy="628650"/>
            <wp:effectExtent l="19050" t="0" r="0" b="0"/>
            <wp:wrapNone/>
            <wp:docPr id="3" name="Imagen 1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 Italic" w:hAnsi="Arial Narrow Italic"/>
          <w:b/>
          <w:noProof/>
          <w:sz w:val="28"/>
          <w:szCs w:val="28"/>
          <w:u w:val="single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5784215</wp:posOffset>
            </wp:positionH>
            <wp:positionV relativeFrom="paragraph">
              <wp:posOffset>-107315</wp:posOffset>
            </wp:positionV>
            <wp:extent cx="361950" cy="457200"/>
            <wp:effectExtent l="19050" t="0" r="0" b="0"/>
            <wp:wrapNone/>
            <wp:docPr id="2" name="Imagen 1" descr="\\Serv-rfge-1\E.VECINO\Mis imágenes\LOGOS\La Manga Clu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-rfge-1\E.VECINO\Mis imágenes\LOGOS\La Manga Club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47133" w:rsidRPr="0044478D"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>HORARIOS DE SALIDA</w:t>
      </w:r>
      <w:r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 xml:space="preserve"> (2</w:t>
      </w:r>
      <w:r w:rsidR="00947133"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>ª Jornada)</w:t>
      </w:r>
      <w:r w:rsidRPr="00D37D26">
        <w:rPr>
          <w:rFonts w:ascii="Arial Narrow Italic" w:hAnsi="Arial Narrow Italic"/>
          <w:noProof/>
          <w:sz w:val="18"/>
          <w:szCs w:val="18"/>
        </w:rPr>
        <w:t xml:space="preserve"> </w:t>
      </w:r>
    </w:p>
    <w:p w:rsidR="00947133" w:rsidRDefault="00D37D26" w:rsidP="00550797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lang w:val="es-ES_tradnl"/>
        </w:rPr>
      </w:pPr>
      <w:r>
        <w:rPr>
          <w:rFonts w:ascii="Arial Narrow Italic" w:hAnsi="Arial Narrow Italic"/>
          <w:b/>
          <w:snapToGrid w:val="0"/>
          <w:sz w:val="28"/>
          <w:szCs w:val="28"/>
          <w:lang w:val="es-ES_tradnl"/>
        </w:rPr>
        <w:t>12</w:t>
      </w:r>
      <w:r w:rsidR="0022312D">
        <w:rPr>
          <w:rFonts w:ascii="Arial Narrow Italic" w:hAnsi="Arial Narrow Italic"/>
          <w:b/>
          <w:snapToGrid w:val="0"/>
          <w:sz w:val="28"/>
          <w:szCs w:val="28"/>
          <w:lang w:val="es-ES_tradnl"/>
        </w:rPr>
        <w:t xml:space="preserve"> de Febrero de 2012</w:t>
      </w:r>
    </w:p>
    <w:p w:rsidR="00550797" w:rsidRDefault="00550797" w:rsidP="00550797">
      <w:pPr>
        <w:widowControl w:val="0"/>
        <w:tabs>
          <w:tab w:val="right" w:pos="10773"/>
        </w:tabs>
        <w:rPr>
          <w:rFonts w:ascii="Arial Narrow Italic" w:hAnsi="Arial Narrow Italic"/>
          <w:b/>
          <w:snapToGrid w:val="0"/>
          <w:sz w:val="28"/>
          <w:szCs w:val="28"/>
          <w:lang w:val="es-ES_tradnl"/>
        </w:rPr>
      </w:pP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340"/>
        <w:gridCol w:w="854"/>
        <w:gridCol w:w="823"/>
        <w:gridCol w:w="686"/>
        <w:gridCol w:w="4529"/>
      </w:tblGrid>
      <w:tr w:rsidR="00550797" w:rsidRPr="00436537" w:rsidTr="0064141B">
        <w:trPr>
          <w:cantSplit/>
          <w:trHeight w:hRule="exact" w:val="268"/>
          <w:jc w:val="center"/>
        </w:trPr>
        <w:tc>
          <w:tcPr>
            <w:tcW w:w="1340" w:type="dxa"/>
            <w:vAlign w:val="center"/>
          </w:tcPr>
          <w:p w:rsidR="00550797" w:rsidRPr="00436537" w:rsidRDefault="00550797" w:rsidP="0064141B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n-GB"/>
              </w:rPr>
            </w:pPr>
            <w:r w:rsidRPr="00436537">
              <w:rPr>
                <w:rFonts w:ascii="Garamond" w:hAnsi="Garamond"/>
                <w:b/>
                <w:snapToGrid w:val="0"/>
                <w:lang w:val="en-GB"/>
              </w:rPr>
              <w:t>HORA</w:t>
            </w:r>
          </w:p>
        </w:tc>
        <w:tc>
          <w:tcPr>
            <w:tcW w:w="854" w:type="dxa"/>
            <w:vAlign w:val="center"/>
          </w:tcPr>
          <w:p w:rsidR="00550797" w:rsidRPr="00436537" w:rsidRDefault="00550797" w:rsidP="0064141B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n-GB"/>
              </w:rPr>
            </w:pPr>
            <w:r w:rsidRPr="00436537">
              <w:rPr>
                <w:rFonts w:ascii="Garamond" w:hAnsi="Garamond"/>
                <w:b/>
                <w:snapToGrid w:val="0"/>
                <w:lang w:val="en-GB"/>
              </w:rPr>
              <w:t>TEE</w:t>
            </w:r>
          </w:p>
        </w:tc>
        <w:tc>
          <w:tcPr>
            <w:tcW w:w="823" w:type="dxa"/>
            <w:shd w:val="pct12" w:color="000000" w:fill="FFFFFF"/>
            <w:vAlign w:val="center"/>
          </w:tcPr>
          <w:p w:rsidR="00550797" w:rsidRPr="004453FE" w:rsidRDefault="00550797" w:rsidP="0064141B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sz w:val="14"/>
                <w:szCs w:val="14"/>
                <w:lang w:val="en-GB"/>
              </w:rPr>
            </w:pPr>
            <w:r w:rsidRPr="004453FE">
              <w:rPr>
                <w:rFonts w:ascii="Garamond" w:hAnsi="Garamond"/>
                <w:b/>
                <w:snapToGrid w:val="0"/>
                <w:sz w:val="14"/>
                <w:szCs w:val="14"/>
                <w:lang w:val="en-GB"/>
              </w:rPr>
              <w:t>MATCH</w:t>
            </w:r>
          </w:p>
        </w:tc>
        <w:tc>
          <w:tcPr>
            <w:tcW w:w="686" w:type="dxa"/>
            <w:vAlign w:val="center"/>
          </w:tcPr>
          <w:p w:rsidR="00550797" w:rsidRPr="00436537" w:rsidRDefault="00D37D26" w:rsidP="0064141B">
            <w:pPr>
              <w:pStyle w:val="Ttulo2"/>
              <w:jc w:val="center"/>
              <w:rPr>
                <w:rFonts w:ascii="Garamond" w:hAnsi="Garamond"/>
                <w:sz w:val="14"/>
                <w:szCs w:val="14"/>
              </w:rPr>
            </w:pPr>
            <w:r>
              <w:rPr>
                <w:rFonts w:ascii="Garamond" w:hAnsi="Garamond"/>
                <w:sz w:val="14"/>
                <w:szCs w:val="14"/>
              </w:rPr>
              <w:t>Golpes</w:t>
            </w:r>
          </w:p>
        </w:tc>
        <w:tc>
          <w:tcPr>
            <w:tcW w:w="4529" w:type="dxa"/>
            <w:vAlign w:val="center"/>
          </w:tcPr>
          <w:p w:rsidR="00550797" w:rsidRPr="00436537" w:rsidRDefault="0022312D" w:rsidP="0064141B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s-ES_tradnl"/>
              </w:rPr>
            </w:pPr>
            <w:r>
              <w:rPr>
                <w:rFonts w:ascii="Garamond" w:hAnsi="Garamond"/>
                <w:b/>
                <w:snapToGrid w:val="0"/>
                <w:lang w:val="es-ES_tradnl"/>
              </w:rPr>
              <w:t>JUGADORA</w:t>
            </w:r>
            <w:r w:rsidR="00550797" w:rsidRPr="00436537">
              <w:rPr>
                <w:rFonts w:ascii="Garamond" w:hAnsi="Garamond"/>
                <w:b/>
                <w:snapToGrid w:val="0"/>
                <w:lang w:val="es-ES_tradnl"/>
              </w:rPr>
              <w:t>S</w:t>
            </w: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D37D26" w:rsidRDefault="00D37D26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09:00</w:t>
            </w:r>
          </w:p>
        </w:tc>
        <w:tc>
          <w:tcPr>
            <w:tcW w:w="854" w:type="dxa"/>
            <w:vMerge w:val="restart"/>
            <w:vAlign w:val="center"/>
          </w:tcPr>
          <w:p w:rsidR="00D37D26" w:rsidRDefault="00D37D26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16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D37D26" w:rsidRPr="00BA62A8" w:rsidRDefault="00D37D26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D37D26" w:rsidRPr="00BA62A8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BA62A8" w:rsidRDefault="00D37D26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bottom"/>
          </w:tcPr>
          <w:p w:rsidR="00D37D26" w:rsidRPr="00BA62A8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D37D26" w:rsidRPr="00BA62A8" w:rsidRDefault="00D37D26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D37D26" w:rsidRPr="00BA62A8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D37D26" w:rsidRDefault="00D37D26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09:10</w:t>
            </w:r>
          </w:p>
        </w:tc>
        <w:tc>
          <w:tcPr>
            <w:tcW w:w="854" w:type="dxa"/>
            <w:vMerge w:val="restart"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D37D26" w:rsidRDefault="00D37D26" w:rsidP="0055079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17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D37D26" w:rsidRPr="00BA62A8" w:rsidRDefault="00D37D26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D37D26" w:rsidRPr="00BA62A8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BA62A8" w:rsidRDefault="00D37D26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BA62A8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D37D26" w:rsidRPr="00BA62A8" w:rsidRDefault="00D37D26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D37D26" w:rsidRPr="00BA62A8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D37D26" w:rsidRDefault="00D37D26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09:20</w:t>
            </w:r>
          </w:p>
        </w:tc>
        <w:tc>
          <w:tcPr>
            <w:tcW w:w="854" w:type="dxa"/>
            <w:vMerge w:val="restart"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D37D26" w:rsidRDefault="00D37D26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18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D37D26" w:rsidRPr="00BA62A8" w:rsidRDefault="00D37D26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D37D26" w:rsidRPr="00BA62A8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Pr="00175132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Pr="00175132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Pr="00175132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BA62A8" w:rsidRDefault="00D37D26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BA62A8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D37D26" w:rsidRPr="00BA62A8" w:rsidRDefault="00D37D26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D37D26" w:rsidRPr="00BA62A8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D37D26" w:rsidRDefault="00D37D26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09:30</w:t>
            </w:r>
          </w:p>
        </w:tc>
        <w:tc>
          <w:tcPr>
            <w:tcW w:w="854" w:type="dxa"/>
            <w:vMerge w:val="restart"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D37D26" w:rsidRDefault="00D37D26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</w:t>
            </w:r>
          </w:p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19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D37D26" w:rsidRPr="00BA62A8" w:rsidRDefault="00D37D26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D37D26" w:rsidRPr="00BA62A8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BA62A8" w:rsidRDefault="00D37D26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BA62A8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D37D26" w:rsidRPr="00BA62A8" w:rsidRDefault="00D37D26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D37D26" w:rsidRPr="00BA62A8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D37D26" w:rsidRDefault="00D37D26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09:40</w:t>
            </w:r>
          </w:p>
        </w:tc>
        <w:tc>
          <w:tcPr>
            <w:tcW w:w="854" w:type="dxa"/>
            <w:vMerge w:val="restart"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D37D26" w:rsidRDefault="00D37D26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</w:t>
            </w:r>
          </w:p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20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D37D26" w:rsidRPr="00BA62A8" w:rsidRDefault="00D37D26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D37D26" w:rsidRPr="00BA62A8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BA62A8" w:rsidRDefault="00D37D26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BA62A8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D37D26" w:rsidRPr="00BA62A8" w:rsidRDefault="00D37D26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D37D26" w:rsidRPr="00BA62A8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D37D26" w:rsidRDefault="00D37D26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09:50</w:t>
            </w:r>
          </w:p>
        </w:tc>
        <w:tc>
          <w:tcPr>
            <w:tcW w:w="854" w:type="dxa"/>
            <w:vMerge w:val="restart"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D37D26" w:rsidRDefault="00D37D26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</w:t>
            </w:r>
          </w:p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21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D37D26" w:rsidRPr="00BA62A8" w:rsidRDefault="00D37D26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D37D26" w:rsidRPr="00BA62A8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BA62A8" w:rsidRDefault="00D37D26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BA62A8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686" w:type="dxa"/>
            <w:tcBorders>
              <w:top w:val="nil"/>
              <w:bottom w:val="nil"/>
            </w:tcBorders>
            <w:vAlign w:val="bottom"/>
          </w:tcPr>
          <w:p w:rsidR="00D37D26" w:rsidRPr="00BA62A8" w:rsidRDefault="00D37D26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  <w:bottom w:val="nil"/>
            </w:tcBorders>
            <w:vAlign w:val="bottom"/>
          </w:tcPr>
          <w:p w:rsidR="00D37D26" w:rsidRPr="00BA62A8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D37D26" w:rsidRDefault="00D37D26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10:00</w:t>
            </w:r>
          </w:p>
        </w:tc>
        <w:tc>
          <w:tcPr>
            <w:tcW w:w="854" w:type="dxa"/>
            <w:vMerge w:val="restart"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D37D26" w:rsidRDefault="00D37D26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</w:t>
            </w:r>
          </w:p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22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D37D26" w:rsidRPr="00BA62A8" w:rsidRDefault="00D37D26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D37D26" w:rsidRPr="00BA62A8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BA62A8" w:rsidRDefault="00D37D26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BA62A8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D37D26" w:rsidRPr="00BA62A8" w:rsidRDefault="00D37D26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D37D26" w:rsidRPr="00BA62A8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D37D26" w:rsidRDefault="00D37D26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10:10</w:t>
            </w:r>
          </w:p>
        </w:tc>
        <w:tc>
          <w:tcPr>
            <w:tcW w:w="854" w:type="dxa"/>
            <w:vMerge w:val="restart"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D37D26" w:rsidRDefault="00D37D26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23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D37D26" w:rsidRPr="00BA62A8" w:rsidRDefault="00D37D26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D37D26" w:rsidRPr="00BA62A8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BA62A8" w:rsidRDefault="00D37D26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BA62A8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D37D26" w:rsidRPr="00BA62A8" w:rsidRDefault="00D37D26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D37D26" w:rsidRPr="00BA62A8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D37D26" w:rsidRDefault="00D37D26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10:20</w:t>
            </w:r>
          </w:p>
        </w:tc>
        <w:tc>
          <w:tcPr>
            <w:tcW w:w="854" w:type="dxa"/>
            <w:vMerge w:val="restart"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D37D26" w:rsidRDefault="00D37D26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24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D37D26" w:rsidRPr="00BA62A8" w:rsidRDefault="00D37D26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D37D26" w:rsidRPr="00BA62A8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BA62A8" w:rsidRDefault="00D37D26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BA62A8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D37D26" w:rsidRPr="00BA62A8" w:rsidRDefault="00D37D26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D37D26" w:rsidRPr="00BA62A8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D37D26" w:rsidRDefault="00D37D26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10:30</w:t>
            </w:r>
          </w:p>
        </w:tc>
        <w:tc>
          <w:tcPr>
            <w:tcW w:w="854" w:type="dxa"/>
            <w:vMerge w:val="restart"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D37D26" w:rsidRDefault="00D37D26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25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D37D26" w:rsidRPr="00BA62A8" w:rsidRDefault="00D37D26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D37D26" w:rsidRPr="00BA62A8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BA62A8" w:rsidRDefault="00D37D26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BA62A8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D37D26" w:rsidRPr="00BA62A8" w:rsidRDefault="00D37D26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D37D26" w:rsidRPr="00BA62A8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D37D26" w:rsidRDefault="00D37D26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10:40</w:t>
            </w:r>
          </w:p>
        </w:tc>
        <w:tc>
          <w:tcPr>
            <w:tcW w:w="854" w:type="dxa"/>
            <w:vMerge w:val="restart"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D37D26" w:rsidRDefault="00D37D26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</w:t>
            </w:r>
          </w:p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26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D37D26" w:rsidRPr="00BA62A8" w:rsidRDefault="00D37D26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D37D26" w:rsidRPr="00BA62A8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BA62A8" w:rsidRDefault="00D37D26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BA62A8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686" w:type="dxa"/>
            <w:tcBorders>
              <w:top w:val="nil"/>
              <w:bottom w:val="nil"/>
            </w:tcBorders>
            <w:vAlign w:val="bottom"/>
          </w:tcPr>
          <w:p w:rsidR="00D37D26" w:rsidRPr="00BA62A8" w:rsidRDefault="00D37D26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  <w:bottom w:val="nil"/>
            </w:tcBorders>
            <w:vAlign w:val="bottom"/>
          </w:tcPr>
          <w:p w:rsidR="00D37D26" w:rsidRPr="00BA62A8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D37D26" w:rsidRDefault="00D37D26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10:50</w:t>
            </w:r>
          </w:p>
        </w:tc>
        <w:tc>
          <w:tcPr>
            <w:tcW w:w="854" w:type="dxa"/>
            <w:vMerge w:val="restart"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D37D26" w:rsidRDefault="00D37D26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</w:t>
            </w:r>
          </w:p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27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D37D26" w:rsidRPr="00BA62A8" w:rsidRDefault="00D37D26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D37D26" w:rsidRPr="00BA62A8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BA62A8" w:rsidRDefault="00D37D26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BA62A8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D37D26" w:rsidRPr="00BA62A8" w:rsidRDefault="00D37D26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D37D26" w:rsidRPr="00BA62A8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D37D26" w:rsidRDefault="00D37D26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11:00</w:t>
            </w:r>
          </w:p>
        </w:tc>
        <w:tc>
          <w:tcPr>
            <w:tcW w:w="854" w:type="dxa"/>
            <w:vMerge w:val="restart"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D37D26" w:rsidRDefault="00D37D26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28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D37D26" w:rsidRPr="00BA62A8" w:rsidRDefault="00D37D26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D37D26" w:rsidRPr="00BA62A8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BA62A8" w:rsidRDefault="00D37D26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BA62A8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D37D26" w:rsidRPr="00BA62A8" w:rsidRDefault="00D37D26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D37D26" w:rsidRPr="00BA62A8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D37D26" w:rsidRDefault="00D37D26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11:10</w:t>
            </w:r>
          </w:p>
        </w:tc>
        <w:tc>
          <w:tcPr>
            <w:tcW w:w="854" w:type="dxa"/>
            <w:vMerge w:val="restart"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D37D26" w:rsidRDefault="00D37D26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29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D37D26" w:rsidRPr="00BA62A8" w:rsidRDefault="00D37D26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D37D26" w:rsidRPr="00BA62A8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BA62A8" w:rsidRDefault="00D37D26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BA62A8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D37D26" w:rsidRPr="00BA62A8" w:rsidRDefault="00D37D26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D37D26" w:rsidRPr="00BA62A8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D37D26" w:rsidRDefault="00D37D26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11:20</w:t>
            </w:r>
          </w:p>
        </w:tc>
        <w:tc>
          <w:tcPr>
            <w:tcW w:w="854" w:type="dxa"/>
            <w:vMerge w:val="restart"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D37D26" w:rsidRDefault="00D37D26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30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D37D26" w:rsidRPr="00BA62A8" w:rsidRDefault="00D37D26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D37D26" w:rsidRPr="00BA62A8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BA62A8" w:rsidRDefault="00D37D26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37D26" w:rsidRPr="00BA62A8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37D26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D37D26" w:rsidRDefault="00D37D26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D37D26" w:rsidRPr="00BA62A8" w:rsidRDefault="00D37D26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D37D26" w:rsidRPr="00BA62A8" w:rsidRDefault="00D37D2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</w:tbl>
    <w:p w:rsidR="00550797" w:rsidRDefault="00550797" w:rsidP="003C1705">
      <w:pPr>
        <w:widowControl w:val="0"/>
        <w:tabs>
          <w:tab w:val="right" w:pos="10773"/>
        </w:tabs>
        <w:rPr>
          <w:rFonts w:ascii="Arial Narrow Italic" w:hAnsi="Arial Narrow Italic"/>
          <w:b/>
          <w:snapToGrid w:val="0"/>
          <w:sz w:val="24"/>
          <w:szCs w:val="24"/>
          <w:lang w:val="es-ES_tradnl"/>
        </w:rPr>
      </w:pPr>
    </w:p>
    <w:p w:rsidR="00947133" w:rsidRDefault="00947133">
      <w:pPr>
        <w:widowControl w:val="0"/>
        <w:jc w:val="both"/>
        <w:rPr>
          <w:rFonts w:ascii="Arial Narrow Italic" w:hAnsi="Arial Narrow Italic"/>
          <w:snapToGrid w:val="0"/>
          <w:vanish/>
          <w:sz w:val="48"/>
          <w:lang w:val="es-ES_tradnl"/>
        </w:rPr>
      </w:pPr>
    </w:p>
    <w:sectPr w:rsidR="00947133" w:rsidSect="00457180">
      <w:headerReference w:type="default" r:id="rId9"/>
      <w:footerReference w:type="even" r:id="rId10"/>
      <w:footerReference w:type="default" r:id="rId11"/>
      <w:endnotePr>
        <w:numFmt w:val="decimal"/>
      </w:endnotePr>
      <w:pgSz w:w="11905" w:h="16837"/>
      <w:pgMar w:top="1819" w:right="566" w:bottom="566" w:left="566" w:header="993" w:footer="73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5170" w:rsidRDefault="00175170">
      <w:r>
        <w:separator/>
      </w:r>
    </w:p>
  </w:endnote>
  <w:endnote w:type="continuationSeparator" w:id="0">
    <w:p w:rsidR="00175170" w:rsidRDefault="001751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vantGarde Md BT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 Bold Italic">
    <w:altName w:val="Bookman Old Style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 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133" w:rsidRDefault="004A1A02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947133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947133" w:rsidRDefault="00947133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133" w:rsidRDefault="004A1A02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947133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37D26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47133" w:rsidRDefault="0094713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5170" w:rsidRDefault="00175170">
      <w:r>
        <w:separator/>
      </w:r>
    </w:p>
  </w:footnote>
  <w:footnote w:type="continuationSeparator" w:id="0">
    <w:p w:rsidR="00175170" w:rsidRDefault="001751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705" w:rsidRDefault="003C1705" w:rsidP="003C1705">
    <w:pPr>
      <w:pStyle w:val="Ttulo1"/>
      <w:jc w:val="center"/>
      <w:rPr>
        <w:b/>
        <w:sz w:val="24"/>
      </w:rPr>
    </w:pPr>
    <w:r>
      <w:rPr>
        <w:b/>
        <w:sz w:val="24"/>
      </w:rPr>
      <w:t>CAMPEONATO INTERN</w:t>
    </w:r>
    <w:r w:rsidR="0022312D">
      <w:rPr>
        <w:b/>
        <w:sz w:val="24"/>
      </w:rPr>
      <w:t>ACIONAL AMATEUR DE ESPAÑA SENIOR FEMENINO</w:t>
    </w:r>
    <w:r>
      <w:rPr>
        <w:b/>
        <w:sz w:val="24"/>
      </w:rPr>
      <w:t xml:space="preserve"> </w:t>
    </w:r>
  </w:p>
  <w:p w:rsidR="00947133" w:rsidRDefault="0022312D" w:rsidP="003C1705">
    <w:pPr>
      <w:pStyle w:val="Textoindependiente"/>
      <w:tabs>
        <w:tab w:val="left" w:pos="3544"/>
        <w:tab w:val="right" w:pos="10632"/>
      </w:tabs>
      <w:jc w:val="center"/>
      <w:rPr>
        <w:rFonts w:ascii="Garamond" w:hAnsi="Garamond"/>
        <w:i/>
        <w:sz w:val="28"/>
      </w:rPr>
    </w:pPr>
    <w:r>
      <w:rPr>
        <w:rFonts w:ascii="Garamond" w:hAnsi="Garamond"/>
        <w:i/>
        <w:sz w:val="28"/>
      </w:rPr>
      <w:t>La Manga Club.               11 y 12 de Febrero de 2012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attachedTemplate r:id="rId1"/>
  <w:stylePaneFormatFilter w:val="3F01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B719BF"/>
    <w:rsid w:val="00074F41"/>
    <w:rsid w:val="000770D1"/>
    <w:rsid w:val="000C12B3"/>
    <w:rsid w:val="001310C2"/>
    <w:rsid w:val="00160BE9"/>
    <w:rsid w:val="00175132"/>
    <w:rsid w:val="00175170"/>
    <w:rsid w:val="0022312D"/>
    <w:rsid w:val="00254C2D"/>
    <w:rsid w:val="002618A1"/>
    <w:rsid w:val="00261BC6"/>
    <w:rsid w:val="003664E1"/>
    <w:rsid w:val="0038208C"/>
    <w:rsid w:val="003B492D"/>
    <w:rsid w:val="003C1705"/>
    <w:rsid w:val="003C2AE8"/>
    <w:rsid w:val="003C5B9F"/>
    <w:rsid w:val="003D4A46"/>
    <w:rsid w:val="003F7C73"/>
    <w:rsid w:val="004103DA"/>
    <w:rsid w:val="004335AC"/>
    <w:rsid w:val="00436537"/>
    <w:rsid w:val="0044478D"/>
    <w:rsid w:val="004453FE"/>
    <w:rsid w:val="004517EA"/>
    <w:rsid w:val="00457180"/>
    <w:rsid w:val="004A1A02"/>
    <w:rsid w:val="004D3D1E"/>
    <w:rsid w:val="005262BA"/>
    <w:rsid w:val="00533761"/>
    <w:rsid w:val="00550797"/>
    <w:rsid w:val="00551C1D"/>
    <w:rsid w:val="00552025"/>
    <w:rsid w:val="00577818"/>
    <w:rsid w:val="006135CB"/>
    <w:rsid w:val="00626ACF"/>
    <w:rsid w:val="00642174"/>
    <w:rsid w:val="00656590"/>
    <w:rsid w:val="00673762"/>
    <w:rsid w:val="006A46D3"/>
    <w:rsid w:val="006A6289"/>
    <w:rsid w:val="006F5DB5"/>
    <w:rsid w:val="0071413D"/>
    <w:rsid w:val="0073237A"/>
    <w:rsid w:val="00735F59"/>
    <w:rsid w:val="00740BDC"/>
    <w:rsid w:val="007766A4"/>
    <w:rsid w:val="00783254"/>
    <w:rsid w:val="0079406C"/>
    <w:rsid w:val="00794BD7"/>
    <w:rsid w:val="007F489E"/>
    <w:rsid w:val="008279AC"/>
    <w:rsid w:val="00835677"/>
    <w:rsid w:val="00842A17"/>
    <w:rsid w:val="00844A4D"/>
    <w:rsid w:val="008538EF"/>
    <w:rsid w:val="008730D2"/>
    <w:rsid w:val="008F3C00"/>
    <w:rsid w:val="0094202B"/>
    <w:rsid w:val="00947133"/>
    <w:rsid w:val="009D3287"/>
    <w:rsid w:val="00A46A1F"/>
    <w:rsid w:val="00AB0B81"/>
    <w:rsid w:val="00AC5A08"/>
    <w:rsid w:val="00AF7D88"/>
    <w:rsid w:val="00B36CFE"/>
    <w:rsid w:val="00B719BF"/>
    <w:rsid w:val="00BA62A8"/>
    <w:rsid w:val="00BC0DD4"/>
    <w:rsid w:val="00BC4ED9"/>
    <w:rsid w:val="00BD256C"/>
    <w:rsid w:val="00BD2753"/>
    <w:rsid w:val="00BE4BAD"/>
    <w:rsid w:val="00BE7767"/>
    <w:rsid w:val="00C01C6F"/>
    <w:rsid w:val="00C42598"/>
    <w:rsid w:val="00C63410"/>
    <w:rsid w:val="00C6407A"/>
    <w:rsid w:val="00CA5CC1"/>
    <w:rsid w:val="00CB2834"/>
    <w:rsid w:val="00CF5084"/>
    <w:rsid w:val="00D37D26"/>
    <w:rsid w:val="00DB151C"/>
    <w:rsid w:val="00E02C39"/>
    <w:rsid w:val="00E52032"/>
    <w:rsid w:val="00F17EC9"/>
    <w:rsid w:val="00F22CB7"/>
    <w:rsid w:val="00F3293D"/>
    <w:rsid w:val="00F46042"/>
    <w:rsid w:val="00F67553"/>
    <w:rsid w:val="00F848F7"/>
    <w:rsid w:val="00FC3B41"/>
    <w:rsid w:val="00FF5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A4D"/>
    <w:rPr>
      <w:sz w:val="20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844A4D"/>
    <w:pPr>
      <w:keepNext/>
      <w:widowControl w:val="0"/>
      <w:jc w:val="both"/>
      <w:outlineLvl w:val="0"/>
    </w:pPr>
    <w:rPr>
      <w:rFonts w:ascii="Copperplate Gothic Bold" w:hAnsi="Copperplate Gothic Bold"/>
      <w:sz w:val="32"/>
      <w:lang w:val="es-ES_tradnl"/>
    </w:rPr>
  </w:style>
  <w:style w:type="paragraph" w:styleId="Ttulo2">
    <w:name w:val="heading 2"/>
    <w:basedOn w:val="Normal"/>
    <w:next w:val="Normal"/>
    <w:link w:val="Ttulo2Car"/>
    <w:uiPriority w:val="99"/>
    <w:qFormat/>
    <w:rsid w:val="00844A4D"/>
    <w:pPr>
      <w:keepNext/>
      <w:widowControl w:val="0"/>
      <w:spacing w:after="58"/>
      <w:outlineLvl w:val="1"/>
    </w:pPr>
    <w:rPr>
      <w:rFonts w:ascii="AvantGarde Md BT" w:hAnsi="AvantGarde Md BT"/>
      <w:b/>
      <w:i/>
      <w:sz w:val="2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D503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D503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styleId="Refdenotaalpie">
    <w:name w:val="footnote reference"/>
    <w:basedOn w:val="Fuentedeprrafopredeter"/>
    <w:uiPriority w:val="99"/>
    <w:semiHidden/>
    <w:rsid w:val="00844A4D"/>
    <w:rPr>
      <w:rFonts w:cs="Times New Roman"/>
    </w:rPr>
  </w:style>
  <w:style w:type="paragraph" w:styleId="Encabezado">
    <w:name w:val="header"/>
    <w:basedOn w:val="Normal"/>
    <w:link w:val="EncabezadoCar"/>
    <w:uiPriority w:val="99"/>
    <w:rsid w:val="00844A4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D5038"/>
    <w:rPr>
      <w:sz w:val="20"/>
      <w:szCs w:val="20"/>
    </w:rPr>
  </w:style>
  <w:style w:type="paragraph" w:styleId="Piedepgina">
    <w:name w:val="footer"/>
    <w:basedOn w:val="Normal"/>
    <w:link w:val="PiedepginaCar"/>
    <w:uiPriority w:val="99"/>
    <w:rsid w:val="00844A4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D5038"/>
    <w:rPr>
      <w:sz w:val="20"/>
      <w:szCs w:val="20"/>
    </w:rPr>
  </w:style>
  <w:style w:type="paragraph" w:styleId="Textoindependiente">
    <w:name w:val="Body Text"/>
    <w:basedOn w:val="Normal"/>
    <w:link w:val="TextoindependienteCar"/>
    <w:uiPriority w:val="99"/>
    <w:rsid w:val="00844A4D"/>
    <w:pPr>
      <w:widowControl w:val="0"/>
      <w:jc w:val="both"/>
    </w:pPr>
    <w:rPr>
      <w:rFonts w:ascii="Arial Narrow Bold Italic" w:hAnsi="Arial Narrow Bold Italic"/>
      <w:sz w:val="42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1D5038"/>
    <w:rPr>
      <w:sz w:val="20"/>
      <w:szCs w:val="20"/>
    </w:rPr>
  </w:style>
  <w:style w:type="character" w:styleId="Nmerodepgina">
    <w:name w:val="page number"/>
    <w:basedOn w:val="Fuentedeprrafopredeter"/>
    <w:uiPriority w:val="99"/>
    <w:rsid w:val="00844A4D"/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semiHidden/>
    <w:rsid w:val="0017513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D5038"/>
    <w:rPr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615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5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5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5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5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5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5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5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5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5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~wd07.tm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720701E-0EF6-478B-9F72-DDA2B2B06C85}"/>
</file>

<file path=customXml/itemProps2.xml><?xml version="1.0" encoding="utf-8"?>
<ds:datastoreItem xmlns:ds="http://schemas.openxmlformats.org/officeDocument/2006/customXml" ds:itemID="{16D6A057-745F-4267-BFC7-41CE81C54D1D}"/>
</file>

<file path=customXml/itemProps3.xml><?xml version="1.0" encoding="utf-8"?>
<ds:datastoreItem xmlns:ds="http://schemas.openxmlformats.org/officeDocument/2006/customXml" ds:itemID="{F250A544-7990-4812-ABE6-0BE1EE10CE7C}"/>
</file>

<file path=customXml/itemProps4.xml><?xml version="1.0" encoding="utf-8"?>
<ds:datastoreItem xmlns:ds="http://schemas.openxmlformats.org/officeDocument/2006/customXml" ds:itemID="{ED01749C-84A4-4BB3-92C0-577344768BC2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2</TotalTime>
  <Pages>2</Pages>
  <Words>157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Horari Salida- Copa Rey 2001</vt:lpstr>
    </vt:vector>
  </TitlesOfParts>
  <Company>R.F.E.G.</Company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Horari Salida- Copa Rey 2001</dc:title>
  <dc:creator>Duncan L. Boyd</dc:creator>
  <cp:lastModifiedBy>CTE.MASCULINO</cp:lastModifiedBy>
  <cp:revision>2</cp:revision>
  <cp:lastPrinted>2011-09-09T17:31:00Z</cp:lastPrinted>
  <dcterms:created xsi:type="dcterms:W3CDTF">2012-02-11T11:53:00Z</dcterms:created>
  <dcterms:modified xsi:type="dcterms:W3CDTF">2012-02-11T11:53:00Z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