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765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969"/>
        <w:gridCol w:w="969"/>
        <w:gridCol w:w="970"/>
        <w:gridCol w:w="1794"/>
        <w:gridCol w:w="2714"/>
        <w:gridCol w:w="2105"/>
        <w:gridCol w:w="190"/>
        <w:gridCol w:w="160"/>
        <w:gridCol w:w="160"/>
        <w:gridCol w:w="2811"/>
      </w:tblGrid>
      <w:tr w:rsidR="007C0E0F" w:rsidRPr="001941E3" w:rsidTr="001941E3">
        <w:trPr>
          <w:trHeight w:val="439"/>
        </w:trPr>
        <w:tc>
          <w:tcPr>
            <w:tcW w:w="12765" w:type="dxa"/>
            <w:gridSpan w:val="10"/>
            <w:vMerge w:val="restart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FF00"/>
            <w:noWrap/>
            <w:vAlign w:val="center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333399"/>
                <w:sz w:val="36"/>
                <w:szCs w:val="36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333399"/>
                <w:sz w:val="36"/>
                <w:szCs w:val="36"/>
                <w:lang w:val="es-ES"/>
              </w:rPr>
              <w:t>FICHA JUGADOR    -    2010</w:t>
            </w:r>
          </w:p>
        </w:tc>
      </w:tr>
      <w:tr w:rsidR="007C0E0F" w:rsidRPr="001941E3" w:rsidTr="001941E3">
        <w:trPr>
          <w:trHeight w:val="439"/>
        </w:trPr>
        <w:tc>
          <w:tcPr>
            <w:tcW w:w="12765" w:type="dxa"/>
            <w:gridSpan w:val="10"/>
            <w:vMerge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7C0E0F" w:rsidRPr="001941E3" w:rsidRDefault="007C0E0F" w:rsidP="001941E3">
            <w:pPr>
              <w:rPr>
                <w:rFonts w:ascii="Calibri" w:hAnsi="Calibri"/>
                <w:b/>
                <w:bCs/>
                <w:color w:val="333399"/>
                <w:sz w:val="36"/>
                <w:szCs w:val="36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969696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969696"/>
                <w:sz w:val="22"/>
                <w:szCs w:val="22"/>
                <w:lang w:val="es-E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3.5pt;height:148.5pt">
                  <v:imagedata r:id="rId4" o:title=""/>
                </v:shape>
              </w:pict>
            </w:r>
          </w:p>
        </w:tc>
      </w:tr>
      <w:tr w:rsidR="007C0E0F" w:rsidRPr="001941E3" w:rsidTr="001941E3">
        <w:trPr>
          <w:trHeight w:val="495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  <w:t>NOMBRE Y APELLIDOS</w:t>
            </w:r>
          </w:p>
        </w:tc>
        <w:tc>
          <w:tcPr>
            <w:tcW w:w="69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FF"/>
            <w:noWrap/>
            <w:vAlign w:val="center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  <w:t>ivan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E0F" w:rsidRPr="001941E3" w:rsidRDefault="007C0E0F" w:rsidP="001941E3">
            <w:pPr>
              <w:rPr>
                <w:rFonts w:ascii="Calibri" w:hAnsi="Calibri"/>
                <w:color w:val="969696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  <w:t>SEÑAS</w:t>
            </w:r>
          </w:p>
        </w:tc>
        <w:tc>
          <w:tcPr>
            <w:tcW w:w="6963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E0F" w:rsidRPr="001941E3" w:rsidRDefault="007C0E0F" w:rsidP="001941E3">
            <w:pPr>
              <w:rPr>
                <w:rFonts w:ascii="Calibri" w:hAnsi="Calibri"/>
                <w:color w:val="969696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7C0E0F" w:rsidRPr="001941E3" w:rsidRDefault="007C0E0F" w:rsidP="001941E3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6963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E0F" w:rsidRPr="001941E3" w:rsidRDefault="007C0E0F" w:rsidP="001941E3">
            <w:pPr>
              <w:rPr>
                <w:rFonts w:ascii="Calibri" w:hAnsi="Calibri"/>
                <w:color w:val="969696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7C0E0F" w:rsidRPr="001941E3" w:rsidRDefault="007C0E0F" w:rsidP="001941E3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6963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E0F" w:rsidRPr="001941E3" w:rsidRDefault="007C0E0F" w:rsidP="001941E3">
            <w:pPr>
              <w:rPr>
                <w:rFonts w:ascii="Calibri" w:hAnsi="Calibri"/>
                <w:color w:val="969696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7C0E0F" w:rsidRPr="001941E3" w:rsidRDefault="007C0E0F" w:rsidP="001941E3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6963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E0F" w:rsidRPr="001941E3" w:rsidRDefault="007C0E0F" w:rsidP="001941E3">
            <w:pPr>
              <w:rPr>
                <w:rFonts w:ascii="Calibri" w:hAnsi="Calibri"/>
                <w:color w:val="969696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  <w:t>TELEFONO MOVIL</w:t>
            </w:r>
          </w:p>
        </w:tc>
        <w:tc>
          <w:tcPr>
            <w:tcW w:w="69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691050888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E0F" w:rsidRPr="001941E3" w:rsidRDefault="007C0E0F" w:rsidP="001941E3">
            <w:pPr>
              <w:rPr>
                <w:rFonts w:ascii="Calibri" w:hAnsi="Calibri"/>
                <w:color w:val="969696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  <w:t>TELEFONO FIJO</w:t>
            </w:r>
          </w:p>
        </w:tc>
        <w:tc>
          <w:tcPr>
            <w:tcW w:w="69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985401418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E0F" w:rsidRPr="001941E3" w:rsidRDefault="007C0E0F" w:rsidP="001941E3">
            <w:pPr>
              <w:rPr>
                <w:rFonts w:ascii="Calibri" w:hAnsi="Calibri"/>
                <w:color w:val="969696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  <w:t>FAX</w:t>
            </w:r>
          </w:p>
        </w:tc>
        <w:tc>
          <w:tcPr>
            <w:tcW w:w="69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E0F" w:rsidRPr="001941E3" w:rsidRDefault="007C0E0F" w:rsidP="001941E3">
            <w:pPr>
              <w:rPr>
                <w:rFonts w:ascii="Calibri" w:hAnsi="Calibri"/>
                <w:color w:val="969696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  <w:t>CORREO ELECTRONICO</w:t>
            </w:r>
          </w:p>
        </w:tc>
        <w:tc>
          <w:tcPr>
            <w:tcW w:w="69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FF"/>
                <w:sz w:val="22"/>
                <w:szCs w:val="22"/>
                <w:u w:val="single"/>
                <w:lang w:val="es-ES"/>
              </w:rPr>
            </w:pPr>
            <w:hyperlink r:id="rId5" w:history="1">
              <w:r w:rsidRPr="001941E3">
                <w:rPr>
                  <w:rFonts w:ascii="Calibri" w:hAnsi="Calibri"/>
                  <w:color w:val="0000FF"/>
                  <w:sz w:val="22"/>
                  <w:u w:val="single"/>
                  <w:lang w:val="es-ES"/>
                </w:rPr>
                <w:t>ivigolf1@hotmail.com</w:t>
              </w:r>
            </w:hyperlink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696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  <w:t>NOMBRE PADRE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carlos</w:t>
            </w:r>
          </w:p>
        </w:tc>
        <w:tc>
          <w:tcPr>
            <w:tcW w:w="2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16"/>
                <w:szCs w:val="16"/>
                <w:lang w:val="es-ES"/>
              </w:rPr>
              <w:t>636478487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  <w:t>NOMBRE MADRE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inmaculada</w:t>
            </w:r>
          </w:p>
        </w:tc>
        <w:tc>
          <w:tcPr>
            <w:tcW w:w="2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16"/>
                <w:szCs w:val="16"/>
                <w:lang w:val="es-ES"/>
              </w:rPr>
              <w:t>699851279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  <w:t>FECHA DE NACIMIENTO</w:t>
            </w:r>
          </w:p>
        </w:tc>
        <w:tc>
          <w:tcPr>
            <w:tcW w:w="69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30/01/1996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  <w:t xml:space="preserve">Nº D.N.I </w:t>
            </w:r>
            <w:r w:rsidRPr="001941E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ES"/>
              </w:rPr>
              <w:t>(ADJUNTAR FOTOCOPIA )</w:t>
            </w:r>
          </w:p>
        </w:tc>
        <w:tc>
          <w:tcPr>
            <w:tcW w:w="69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15508439-E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  <w:t xml:space="preserve">Nº PASAPORTE </w:t>
            </w:r>
            <w:r w:rsidRPr="001941E3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s-ES"/>
              </w:rPr>
              <w:t>(ADJUNTAR FOTOCOPIA)</w:t>
            </w:r>
          </w:p>
        </w:tc>
        <w:tc>
          <w:tcPr>
            <w:tcW w:w="69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696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  <w:t>Nº LICENCIA FEDERADO</w:t>
            </w:r>
          </w:p>
        </w:tc>
        <w:tc>
          <w:tcPr>
            <w:tcW w:w="69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  <w:t>CLUB</w:t>
            </w:r>
          </w:p>
        </w:tc>
        <w:tc>
          <w:tcPr>
            <w:tcW w:w="69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CAMPO MUNICIPAL DE GOLF DE LLANES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  <w:t>TERRITORIAL</w:t>
            </w:r>
          </w:p>
        </w:tc>
        <w:tc>
          <w:tcPr>
            <w:tcW w:w="69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ASTURIAS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  <w:t>CATEGORIA DE JUEGO</w:t>
            </w:r>
          </w:p>
        </w:tc>
        <w:tc>
          <w:tcPr>
            <w:tcW w:w="69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INFANTIL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4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  <w:t>TALLAS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  <w:t>POLO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16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  <w:t>JERSEY / CHALECO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16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  <w:t>PANTALON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34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  <w:t>CAMISA - CUELLO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16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  <w:t>ZAPATOS GOLF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ES"/>
              </w:rPr>
              <w:t>39</w:t>
            </w:r>
          </w:p>
        </w:tc>
        <w:tc>
          <w:tcPr>
            <w:tcW w:w="2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ES"/>
              </w:rPr>
              <w:t xml:space="preserve">ESP 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ES"/>
              </w:rPr>
              <w:t>UK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  <w:t>AMERICANA - BLAZER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18"/>
                <w:szCs w:val="18"/>
                <w:lang w:val="es-ES"/>
              </w:rPr>
              <w:t>16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19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  <w:t>BOLAS DE GOLF</w:t>
            </w:r>
          </w:p>
        </w:tc>
        <w:tc>
          <w:tcPr>
            <w:tcW w:w="6613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CALLAWAY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  <w:t>GUANTE</w:t>
            </w:r>
          </w:p>
        </w:tc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S MASCULINO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12765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FF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FF0000"/>
                <w:sz w:val="22"/>
                <w:szCs w:val="22"/>
                <w:lang w:val="es-ES"/>
              </w:rPr>
              <w:t>INFORME MÉDICO</w:t>
            </w:r>
          </w:p>
        </w:tc>
      </w:tr>
      <w:tr w:rsidR="007C0E0F" w:rsidRPr="001941E3" w:rsidTr="001941E3">
        <w:trPr>
          <w:trHeight w:val="300"/>
        </w:trPr>
        <w:tc>
          <w:tcPr>
            <w:tcW w:w="12765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E0F" w:rsidRPr="001941E3" w:rsidRDefault="007C0E0F" w:rsidP="001941E3">
            <w:pPr>
              <w:rPr>
                <w:rFonts w:ascii="Calibri" w:hAnsi="Calibri"/>
                <w:color w:val="FF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FF0000"/>
                <w:sz w:val="22"/>
                <w:szCs w:val="22"/>
                <w:lang w:val="es-E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FF0000"/>
                <w:sz w:val="22"/>
                <w:szCs w:val="22"/>
                <w:lang w:val="es-ES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FF0000"/>
                <w:sz w:val="22"/>
                <w:szCs w:val="22"/>
                <w:lang w:val="es-ES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FF0000"/>
                <w:sz w:val="22"/>
                <w:szCs w:val="22"/>
                <w:lang w:val="es-ES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FF0000"/>
                <w:sz w:val="22"/>
                <w:szCs w:val="22"/>
                <w:lang w:val="es-ES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FF0000"/>
                <w:sz w:val="22"/>
                <w:szCs w:val="22"/>
                <w:lang w:val="es-E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FF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FF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FF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FF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PULMON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CORAZON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DIGESTIVO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  <w:t>ENFERMEDADES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2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  <w:t>TRATAMIENTOS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2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  <w:t>ALERGIAS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470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MEDICACIÓN HABITUAL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4702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FLIXOTIDE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4702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FLIXONASE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4702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SINGULAIR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4702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12765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FF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FF0000"/>
                <w:sz w:val="22"/>
                <w:szCs w:val="22"/>
                <w:lang w:val="es-ES"/>
              </w:rPr>
              <w:t>PROFESORES DE GOLF   //   ENTRENADORES</w:t>
            </w:r>
          </w:p>
        </w:tc>
      </w:tr>
      <w:tr w:rsidR="007C0E0F" w:rsidRPr="001941E3" w:rsidTr="001941E3">
        <w:trPr>
          <w:trHeight w:val="300"/>
        </w:trPr>
        <w:tc>
          <w:tcPr>
            <w:tcW w:w="12765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E0F" w:rsidRPr="001941E3" w:rsidRDefault="007C0E0F" w:rsidP="001941E3">
            <w:pPr>
              <w:rPr>
                <w:rFonts w:ascii="Calibri" w:hAnsi="Calibri"/>
                <w:color w:val="FF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4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  <w:t>NOMBRE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  <w:t>MOVÍL</w:t>
            </w:r>
          </w:p>
        </w:tc>
        <w:tc>
          <w:tcPr>
            <w:tcW w:w="32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S"/>
              </w:rPr>
              <w:t>E MAIL @</w:t>
            </w:r>
          </w:p>
        </w:tc>
      </w:tr>
      <w:tr w:rsidR="007C0E0F" w:rsidRPr="001941E3" w:rsidTr="001941E3">
        <w:trPr>
          <w:trHeight w:val="300"/>
        </w:trPr>
        <w:tc>
          <w:tcPr>
            <w:tcW w:w="4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ALFREDO GUTIERREZ DIAZ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670086425</w:t>
            </w:r>
          </w:p>
        </w:tc>
        <w:tc>
          <w:tcPr>
            <w:tcW w:w="32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FF"/>
                <w:sz w:val="22"/>
                <w:szCs w:val="22"/>
                <w:u w:val="single"/>
                <w:lang w:val="es-ES"/>
              </w:rPr>
            </w:pPr>
            <w:hyperlink r:id="rId6" w:history="1">
              <w:r w:rsidRPr="001941E3">
                <w:rPr>
                  <w:rFonts w:ascii="Calibri" w:hAnsi="Calibri"/>
                  <w:color w:val="0000FF"/>
                  <w:sz w:val="22"/>
                  <w:u w:val="single"/>
                  <w:lang w:val="es-ES"/>
                </w:rPr>
                <w:t>FREDOGUDI@HOTMAIL.COM</w:t>
              </w:r>
            </w:hyperlink>
          </w:p>
        </w:tc>
      </w:tr>
      <w:tr w:rsidR="007C0E0F" w:rsidRPr="001941E3" w:rsidTr="001941E3">
        <w:trPr>
          <w:trHeight w:val="300"/>
        </w:trPr>
        <w:tc>
          <w:tcPr>
            <w:tcW w:w="4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32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</w:tr>
      <w:tr w:rsidR="007C0E0F" w:rsidRPr="001941E3" w:rsidTr="001941E3">
        <w:trPr>
          <w:trHeight w:val="300"/>
        </w:trPr>
        <w:tc>
          <w:tcPr>
            <w:tcW w:w="4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32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</w:tr>
      <w:tr w:rsidR="007C0E0F" w:rsidRPr="001941E3" w:rsidTr="001941E3">
        <w:trPr>
          <w:trHeight w:val="300"/>
        </w:trPr>
        <w:tc>
          <w:tcPr>
            <w:tcW w:w="4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32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</w:tr>
      <w:tr w:rsidR="007C0E0F" w:rsidRPr="001941E3" w:rsidTr="001941E3">
        <w:trPr>
          <w:trHeight w:val="300"/>
        </w:trPr>
        <w:tc>
          <w:tcPr>
            <w:tcW w:w="4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32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</w:tr>
      <w:tr w:rsidR="007C0E0F" w:rsidRPr="001941E3" w:rsidTr="001941E3">
        <w:trPr>
          <w:trHeight w:val="300"/>
        </w:trPr>
        <w:tc>
          <w:tcPr>
            <w:tcW w:w="4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32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</w:tr>
      <w:tr w:rsidR="007C0E0F" w:rsidRPr="001941E3" w:rsidTr="001941E3">
        <w:trPr>
          <w:trHeight w:val="300"/>
        </w:trPr>
        <w:tc>
          <w:tcPr>
            <w:tcW w:w="4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32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</w:tr>
      <w:tr w:rsidR="007C0E0F" w:rsidRPr="001941E3" w:rsidTr="001941E3">
        <w:trPr>
          <w:trHeight w:val="300"/>
        </w:trPr>
        <w:tc>
          <w:tcPr>
            <w:tcW w:w="470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324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</w:tr>
      <w:tr w:rsidR="007C0E0F" w:rsidRPr="001941E3" w:rsidTr="001941E3">
        <w:trPr>
          <w:trHeight w:val="300"/>
        </w:trPr>
        <w:tc>
          <w:tcPr>
            <w:tcW w:w="12765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FF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FF0000"/>
                <w:sz w:val="22"/>
                <w:szCs w:val="22"/>
                <w:lang w:val="es-ES"/>
              </w:rPr>
              <w:t>ULTIMOS RESULTADOS</w:t>
            </w:r>
          </w:p>
        </w:tc>
      </w:tr>
      <w:tr w:rsidR="007C0E0F" w:rsidRPr="001941E3" w:rsidTr="001941E3">
        <w:trPr>
          <w:trHeight w:val="300"/>
        </w:trPr>
        <w:tc>
          <w:tcPr>
            <w:tcW w:w="12765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E0F" w:rsidRPr="001941E3" w:rsidRDefault="007C0E0F" w:rsidP="001941E3">
            <w:pPr>
              <w:rPr>
                <w:rFonts w:ascii="Calibri" w:hAnsi="Calibri"/>
                <w:color w:val="FF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FECHA</w:t>
            </w:r>
          </w:p>
        </w:tc>
        <w:tc>
          <w:tcPr>
            <w:tcW w:w="71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CAMPEONATO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RESULTADO</w:t>
            </w: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71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71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71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71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</w:tr>
      <w:tr w:rsidR="007C0E0F" w:rsidRPr="001941E3" w:rsidTr="001941E3">
        <w:trPr>
          <w:trHeight w:val="300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71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C0E0F" w:rsidRPr="001941E3" w:rsidRDefault="007C0E0F" w:rsidP="001941E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S"/>
              </w:rPr>
            </w:pPr>
            <w:r w:rsidRPr="001941E3">
              <w:rPr>
                <w:rFonts w:ascii="Calibri" w:hAnsi="Calibri"/>
                <w:color w:val="000000"/>
                <w:sz w:val="22"/>
                <w:szCs w:val="22"/>
                <w:lang w:val="es-ES"/>
              </w:rPr>
              <w:t> </w:t>
            </w:r>
          </w:p>
        </w:tc>
      </w:tr>
    </w:tbl>
    <w:p w:rsidR="007C0E0F" w:rsidRPr="001941E3" w:rsidRDefault="007C0E0F" w:rsidP="001941E3"/>
    <w:sectPr w:rsidR="007C0E0F" w:rsidRPr="001941E3" w:rsidSect="001941E3">
      <w:pgSz w:w="16838" w:h="11906" w:orient="landscape"/>
      <w:pgMar w:top="193" w:right="567" w:bottom="193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57719"/>
    <w:rsid w:val="00141BA0"/>
    <w:rsid w:val="001941E3"/>
    <w:rsid w:val="00427BAB"/>
    <w:rsid w:val="0049737E"/>
    <w:rsid w:val="00650B69"/>
    <w:rsid w:val="006D0F0B"/>
    <w:rsid w:val="007C0E0F"/>
    <w:rsid w:val="008D7F9C"/>
    <w:rsid w:val="00957719"/>
    <w:rsid w:val="00A716F2"/>
    <w:rsid w:val="00A860EF"/>
    <w:rsid w:val="00AC1B41"/>
    <w:rsid w:val="00C6618E"/>
    <w:rsid w:val="00D709FD"/>
    <w:rsid w:val="00DB4C85"/>
    <w:rsid w:val="00E7640F"/>
    <w:rsid w:val="00F71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719"/>
    <w:rPr>
      <w:rFonts w:ascii="Arial Narrow" w:eastAsia="Times New Roman" w:hAnsi="Arial Narrow"/>
      <w:sz w:val="24"/>
      <w:szCs w:val="24"/>
      <w:lang w:eastAsia="es-E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57719"/>
    <w:rPr>
      <w:rFonts w:ascii="Times New Roman" w:eastAsia="Times New Roman" w:hAnsi="Times New Roman"/>
      <w:sz w:val="20"/>
      <w:szCs w:val="20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1941E3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0963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REDOGUDI@HOTMAIL.COM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mailto:ivigolf1@hotmail.com" TargetMode="External"/><Relationship Id="rId10" Type="http://schemas.openxmlformats.org/officeDocument/2006/relationships/customXml" Target="../customXml/item2.xml"/><Relationship Id="rId4" Type="http://schemas.openxmlformats.org/officeDocument/2006/relationships/image" Target="media/image1.jpe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B7EE39B-0633-4D22-839D-1C475A5DA0A2}"/>
</file>

<file path=customXml/itemProps2.xml><?xml version="1.0" encoding="utf-8"?>
<ds:datastoreItem xmlns:ds="http://schemas.openxmlformats.org/officeDocument/2006/customXml" ds:itemID="{B6F46B0F-B703-4992-8FF6-B3460E71EDE1}"/>
</file>

<file path=customXml/itemProps3.xml><?xml version="1.0" encoding="utf-8"?>
<ds:datastoreItem xmlns:ds="http://schemas.openxmlformats.org/officeDocument/2006/customXml" ds:itemID="{D56B26E7-861C-465C-8FDD-4B05258E0468}"/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2</Pages>
  <Words>214</Words>
  <Characters>1181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UNIFORMIDAD</dc:title>
  <dc:subject/>
  <dc:creator>luhagon</dc:creator>
  <cp:keywords/>
  <dc:description/>
  <cp:lastModifiedBy>WinuE</cp:lastModifiedBy>
  <cp:revision>3</cp:revision>
  <dcterms:created xsi:type="dcterms:W3CDTF">2010-07-05T20:29:00Z</dcterms:created>
  <dcterms:modified xsi:type="dcterms:W3CDTF">2010-11-29T18:09:00Z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