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22" w:rsidRDefault="004D4222">
      <w:pPr>
        <w:widowControl w:val="0"/>
        <w:jc w:val="center"/>
        <w:rPr>
          <w:rFonts w:ascii="Arial Narrow" w:hAnsi="Arial Narrow"/>
          <w:snapToGrid w:val="0"/>
          <w:sz w:val="44"/>
          <w:lang w:val="es-ES_tradnl"/>
        </w:rPr>
      </w:pPr>
    </w:p>
    <w:p w:rsidR="004D4222" w:rsidRPr="003F32BD" w:rsidRDefault="00606885" w:rsidP="00337E3D">
      <w:pPr>
        <w:widowControl w:val="0"/>
        <w:ind w:left="-284" w:right="-331"/>
        <w:jc w:val="center"/>
        <w:rPr>
          <w:rFonts w:ascii="Century Schoolbook" w:hAnsi="Century Schoolbook"/>
          <w:snapToGrid w:val="0"/>
          <w:sz w:val="48"/>
          <w:szCs w:val="48"/>
          <w:lang w:val="es-ES_tradnl"/>
        </w:rPr>
      </w:pPr>
      <w:r w:rsidRPr="003F32BD">
        <w:rPr>
          <w:rFonts w:ascii="Century Schoolbook" w:hAnsi="Century Schoolbook"/>
          <w:b/>
          <w:snapToGrid w:val="0"/>
          <w:sz w:val="48"/>
          <w:szCs w:val="48"/>
          <w:lang w:val="es-ES_tradnl"/>
        </w:rPr>
        <w:t>COPA BALEARES</w:t>
      </w:r>
    </w:p>
    <w:p w:rsidR="004D4222" w:rsidRPr="003F32BD" w:rsidRDefault="00606885">
      <w:pPr>
        <w:widowControl w:val="0"/>
        <w:jc w:val="center"/>
        <w:rPr>
          <w:rFonts w:ascii="Century Schoolbook" w:hAnsi="Century Schoolbook"/>
          <w:snapToGrid w:val="0"/>
          <w:sz w:val="32"/>
          <w:szCs w:val="32"/>
          <w:lang w:val="es-ES_tradnl"/>
        </w:rPr>
      </w:pPr>
      <w:r w:rsidRPr="003F32BD">
        <w:rPr>
          <w:rFonts w:ascii="Century Schoolbook" w:hAnsi="Century Schoolbook"/>
          <w:snapToGrid w:val="0"/>
          <w:sz w:val="32"/>
          <w:szCs w:val="32"/>
          <w:lang w:val="es-ES_tradnl"/>
        </w:rPr>
        <w:t xml:space="preserve">Club de Golf Son </w:t>
      </w:r>
      <w:proofErr w:type="spellStart"/>
      <w:r w:rsidRPr="003F32BD">
        <w:rPr>
          <w:rFonts w:ascii="Century Schoolbook" w:hAnsi="Century Schoolbook"/>
          <w:snapToGrid w:val="0"/>
          <w:sz w:val="32"/>
          <w:szCs w:val="32"/>
          <w:lang w:val="es-ES_tradnl"/>
        </w:rPr>
        <w:t>Antem</w:t>
      </w:r>
      <w:proofErr w:type="spellEnd"/>
    </w:p>
    <w:p w:rsidR="00593121" w:rsidRPr="003F32BD" w:rsidRDefault="00606885">
      <w:pPr>
        <w:widowControl w:val="0"/>
        <w:jc w:val="center"/>
        <w:rPr>
          <w:rFonts w:ascii="Century Schoolbook" w:hAnsi="Century Schoolbook"/>
          <w:i/>
          <w:snapToGrid w:val="0"/>
          <w:sz w:val="32"/>
          <w:szCs w:val="32"/>
          <w:lang w:val="es-ES_tradnl"/>
        </w:rPr>
      </w:pPr>
      <w:r w:rsidRPr="003F32BD">
        <w:rPr>
          <w:rFonts w:ascii="Century Schoolbook" w:hAnsi="Century Schoolbook"/>
          <w:i/>
          <w:snapToGrid w:val="0"/>
          <w:sz w:val="32"/>
          <w:szCs w:val="32"/>
          <w:lang w:val="es-ES_tradnl"/>
        </w:rPr>
        <w:t>3 al 6 de Febrero de 2011</w:t>
      </w: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704566" w:rsidRDefault="00704566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Pr="0072119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</w:pPr>
      <w:r w:rsidRPr="00721192"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  <w:t>COMITÉ DE LA PRUEBA</w:t>
      </w: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704566" w:rsidRDefault="00704566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EF011C" w:rsidRPr="00EF011C" w:rsidRDefault="00593121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 xml:space="preserve">D. </w:t>
      </w:r>
      <w:r w:rsidR="003F32BD">
        <w:rPr>
          <w:b/>
          <w:i/>
          <w:snapToGrid w:val="0"/>
          <w:sz w:val="28"/>
          <w:szCs w:val="28"/>
          <w:lang w:val="es-ES_tradnl"/>
        </w:rPr>
        <w:t>BERNAT LLOBERA</w:t>
      </w:r>
    </w:p>
    <w:p w:rsidR="00EF011C" w:rsidRDefault="003F32BD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 xml:space="preserve">Director del Club de Golf Son </w:t>
      </w:r>
      <w:proofErr w:type="spellStart"/>
      <w:r>
        <w:rPr>
          <w:snapToGrid w:val="0"/>
          <w:sz w:val="28"/>
          <w:szCs w:val="28"/>
          <w:lang w:val="es-ES_tradnl"/>
        </w:rPr>
        <w:t>Antem</w:t>
      </w:r>
      <w:proofErr w:type="spellEnd"/>
    </w:p>
    <w:p w:rsidR="003F32BD" w:rsidRDefault="003F32B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3F32BD" w:rsidRDefault="003F32B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3F32BD" w:rsidRPr="00EF011C" w:rsidRDefault="003F32BD" w:rsidP="003F32BD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PABLO FISAS</w:t>
      </w:r>
    </w:p>
    <w:p w:rsidR="003F32BD" w:rsidRDefault="003F32BD" w:rsidP="003F32BD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Vocal del Comité Técnico Amateur Masculino de la R.F.E.G.</w:t>
      </w:r>
    </w:p>
    <w:p w:rsidR="003F32BD" w:rsidRPr="00EF011C" w:rsidRDefault="003F32B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Pr="00EF011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Pr="003F32BD" w:rsidRDefault="00AA072C" w:rsidP="00AA072C">
      <w:pPr>
        <w:widowControl w:val="0"/>
        <w:rPr>
          <w:snapToGrid w:val="0"/>
          <w:sz w:val="28"/>
          <w:szCs w:val="28"/>
        </w:rPr>
      </w:pPr>
      <w:r w:rsidRPr="003F32BD">
        <w:rPr>
          <w:b/>
          <w:i/>
          <w:snapToGrid w:val="0"/>
          <w:sz w:val="28"/>
          <w:szCs w:val="28"/>
        </w:rPr>
        <w:t xml:space="preserve">D. </w:t>
      </w:r>
      <w:r w:rsidR="003F32BD">
        <w:rPr>
          <w:b/>
          <w:i/>
          <w:snapToGrid w:val="0"/>
          <w:sz w:val="28"/>
          <w:szCs w:val="28"/>
        </w:rPr>
        <w:t>RICARDO MORALEJO</w:t>
      </w:r>
    </w:p>
    <w:p w:rsidR="00AA072C" w:rsidRPr="003F32BD" w:rsidRDefault="003F32BD" w:rsidP="00AA072C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Gerente de la Federación Balear de Golf</w:t>
      </w:r>
    </w:p>
    <w:p w:rsidR="00EF011C" w:rsidRDefault="00EF011C" w:rsidP="00EF011C">
      <w:pPr>
        <w:widowControl w:val="0"/>
        <w:rPr>
          <w:snapToGrid w:val="0"/>
          <w:sz w:val="28"/>
          <w:szCs w:val="28"/>
        </w:rPr>
      </w:pPr>
    </w:p>
    <w:p w:rsidR="003F32BD" w:rsidRPr="003F32BD" w:rsidRDefault="003F32BD" w:rsidP="00EF011C">
      <w:pPr>
        <w:widowControl w:val="0"/>
        <w:rPr>
          <w:snapToGrid w:val="0"/>
          <w:sz w:val="28"/>
          <w:szCs w:val="28"/>
        </w:rPr>
      </w:pPr>
    </w:p>
    <w:p w:rsidR="00704566" w:rsidRDefault="003F32BD">
      <w:pPr>
        <w:widowControl w:val="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DÑA. VANESSA VIGNALI</w:t>
      </w:r>
    </w:p>
    <w:p w:rsidR="003F32BD" w:rsidRPr="003F32BD" w:rsidRDefault="003F32BD" w:rsidP="003F32BD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Directora Deportiva de la Federación Balear de Golf</w:t>
      </w:r>
    </w:p>
    <w:p w:rsidR="003F32BD" w:rsidRDefault="003F32BD">
      <w:pPr>
        <w:widowControl w:val="0"/>
        <w:rPr>
          <w:b/>
          <w:i/>
          <w:snapToGrid w:val="0"/>
          <w:sz w:val="28"/>
          <w:szCs w:val="28"/>
        </w:rPr>
      </w:pPr>
    </w:p>
    <w:p w:rsidR="003F32BD" w:rsidRPr="003F32BD" w:rsidRDefault="003F32BD">
      <w:pPr>
        <w:widowControl w:val="0"/>
        <w:rPr>
          <w:b/>
          <w:i/>
          <w:snapToGrid w:val="0"/>
          <w:sz w:val="28"/>
          <w:szCs w:val="28"/>
        </w:rPr>
      </w:pPr>
    </w:p>
    <w:p w:rsidR="00EF011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ERNESTO FERNÁNDEZ DE GAMBOA</w:t>
      </w:r>
      <w:r w:rsidR="004D4222" w:rsidRPr="00704566">
        <w:rPr>
          <w:b/>
          <w:i/>
          <w:snapToGrid w:val="0"/>
          <w:sz w:val="28"/>
          <w:szCs w:val="28"/>
          <w:lang w:val="es-ES_tradnl"/>
        </w:rPr>
        <w:t xml:space="preserve"> (Director del Torneo)</w:t>
      </w:r>
    </w:p>
    <w:p w:rsidR="004D4222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 xml:space="preserve">Director Deportivo del </w:t>
      </w:r>
      <w:r w:rsidR="00337E3D">
        <w:rPr>
          <w:snapToGrid w:val="0"/>
          <w:sz w:val="28"/>
          <w:szCs w:val="28"/>
          <w:lang w:val="es-ES_tradnl"/>
        </w:rPr>
        <w:t xml:space="preserve">Comité Técnico Amateur Masculino de la </w:t>
      </w:r>
      <w:r>
        <w:rPr>
          <w:snapToGrid w:val="0"/>
          <w:sz w:val="28"/>
          <w:szCs w:val="28"/>
          <w:lang w:val="es-ES_tradnl"/>
        </w:rPr>
        <w:t>R.F.E.G.</w:t>
      </w: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38"/>
          <w:lang w:val="es-ES_tradnl"/>
        </w:rPr>
      </w:pP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>ÁRBITROS</w:t>
      </w: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Pr="00704566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  <w:lang w:val="es-ES_tradnl"/>
        </w:rPr>
      </w:pPr>
      <w:r w:rsidRPr="00704566">
        <w:rPr>
          <w:b/>
          <w:i/>
          <w:snapToGrid w:val="0"/>
          <w:sz w:val="28"/>
          <w:szCs w:val="28"/>
          <w:lang w:val="es-ES_tradnl"/>
        </w:rPr>
        <w:t>D</w:t>
      </w:r>
      <w:r w:rsidRPr="00704566">
        <w:rPr>
          <w:b/>
          <w:snapToGrid w:val="0"/>
          <w:sz w:val="28"/>
          <w:szCs w:val="28"/>
          <w:lang w:val="es-ES_tradnl"/>
        </w:rPr>
        <w:t xml:space="preserve">. </w:t>
      </w:r>
      <w:r w:rsidR="00606885">
        <w:rPr>
          <w:b/>
          <w:i/>
          <w:snapToGrid w:val="0"/>
          <w:sz w:val="28"/>
          <w:szCs w:val="28"/>
          <w:lang w:val="es-ES_tradnl"/>
        </w:rPr>
        <w:t>VICENTE MULET</w:t>
      </w:r>
      <w:r w:rsidRPr="00704566">
        <w:rPr>
          <w:b/>
          <w:i/>
          <w:snapToGrid w:val="0"/>
          <w:sz w:val="28"/>
          <w:szCs w:val="28"/>
          <w:lang w:val="es-ES_tradnl"/>
        </w:rPr>
        <w:t xml:space="preserve"> </w:t>
      </w:r>
      <w:r w:rsidRPr="00704566">
        <w:rPr>
          <w:b/>
          <w:snapToGrid w:val="0"/>
          <w:sz w:val="28"/>
          <w:szCs w:val="28"/>
          <w:lang w:val="es-ES_tradnl"/>
        </w:rPr>
        <w:t>(Principal)</w:t>
      </w:r>
    </w:p>
    <w:p w:rsidR="004D4222" w:rsidRPr="00337E3D" w:rsidRDefault="00606885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DÑA. FRANCISCA NEGRE</w:t>
      </w:r>
    </w:p>
    <w:p w:rsidR="004D4222" w:rsidRPr="00337E3D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 w:rsidRPr="00337E3D">
        <w:rPr>
          <w:b/>
          <w:i/>
          <w:snapToGrid w:val="0"/>
          <w:sz w:val="28"/>
          <w:szCs w:val="28"/>
        </w:rPr>
        <w:t xml:space="preserve">D. </w:t>
      </w:r>
      <w:r w:rsidR="00606885">
        <w:rPr>
          <w:b/>
          <w:i/>
          <w:snapToGrid w:val="0"/>
          <w:sz w:val="28"/>
          <w:szCs w:val="28"/>
        </w:rPr>
        <w:t>GUILLERMO SÁNCHEZ-CANTALEJO</w:t>
      </w:r>
    </w:p>
    <w:p w:rsidR="00337E3D" w:rsidRPr="00337E3D" w:rsidRDefault="00337E3D" w:rsidP="004C2A62">
      <w:pPr>
        <w:widowControl w:val="0"/>
        <w:spacing w:line="360" w:lineRule="auto"/>
        <w:ind w:left="1440" w:firstLine="720"/>
        <w:rPr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D. </w:t>
      </w:r>
      <w:r w:rsidR="00606885">
        <w:rPr>
          <w:b/>
          <w:i/>
          <w:snapToGrid w:val="0"/>
          <w:sz w:val="28"/>
          <w:szCs w:val="28"/>
        </w:rPr>
        <w:t>DANIEL ARTURO PAEZ</w:t>
      </w:r>
    </w:p>
    <w:sectPr w:rsidR="00337E3D" w:rsidRPr="00337E3D" w:rsidSect="008D566B">
      <w:endnotePr>
        <w:numFmt w:val="decimal"/>
      </w:endnotePr>
      <w:pgSz w:w="11905" w:h="16837"/>
      <w:pgMar w:top="993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04566"/>
    <w:rsid w:val="000B766D"/>
    <w:rsid w:val="00311A50"/>
    <w:rsid w:val="00337E3D"/>
    <w:rsid w:val="003F32BD"/>
    <w:rsid w:val="004166D4"/>
    <w:rsid w:val="004C2A62"/>
    <w:rsid w:val="004D4222"/>
    <w:rsid w:val="00593121"/>
    <w:rsid w:val="00606885"/>
    <w:rsid w:val="00704566"/>
    <w:rsid w:val="00713171"/>
    <w:rsid w:val="00721192"/>
    <w:rsid w:val="008026C2"/>
    <w:rsid w:val="00893310"/>
    <w:rsid w:val="008D566B"/>
    <w:rsid w:val="00AA072C"/>
    <w:rsid w:val="00EF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6B"/>
  </w:style>
  <w:style w:type="paragraph" w:styleId="Ttulo1">
    <w:name w:val="heading 1"/>
    <w:basedOn w:val="Normal"/>
    <w:next w:val="Normal"/>
    <w:link w:val="Ttulo1Car"/>
    <w:qFormat/>
    <w:rsid w:val="00AA072C"/>
    <w:pPr>
      <w:keepNext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D566B"/>
  </w:style>
  <w:style w:type="paragraph" w:styleId="Textoindependiente">
    <w:name w:val="Body Text"/>
    <w:basedOn w:val="Normal"/>
    <w:rsid w:val="008D566B"/>
    <w:pPr>
      <w:widowControl w:val="0"/>
      <w:jc w:val="center"/>
    </w:pPr>
    <w:rPr>
      <w:rFonts w:ascii="Century Schoolbook" w:hAnsi="Century Schoolbook"/>
      <w:b/>
      <w:snapToGrid w:val="0"/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rsid w:val="00AA072C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AD44A7A-A1D4-4BF6-8F4F-066FEDB35B8F}"/>
</file>

<file path=customXml/itemProps2.xml><?xml version="1.0" encoding="utf-8"?>
<ds:datastoreItem xmlns:ds="http://schemas.openxmlformats.org/officeDocument/2006/customXml" ds:itemID="{63C8002A-4CE5-424B-B1FA-F99D5EDAE13C}"/>
</file>

<file path=customXml/itemProps3.xml><?xml version="1.0" encoding="utf-8"?>
<ds:datastoreItem xmlns:ds="http://schemas.openxmlformats.org/officeDocument/2006/customXml" ds:itemID="{6DB7B41E-C623-4110-927F-A50ED43EFAB9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34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1 DIVISION</vt:lpstr>
    </vt:vector>
  </TitlesOfParts>
  <Company>RFEG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1 DIVISION</dc:title>
  <dc:creator>Monica</dc:creator>
  <cp:lastModifiedBy>CTE.MASCULINO</cp:lastModifiedBy>
  <cp:revision>3</cp:revision>
  <cp:lastPrinted>2007-05-26T14:12:00Z</cp:lastPrinted>
  <dcterms:created xsi:type="dcterms:W3CDTF">2011-01-26T15:37:00Z</dcterms:created>
  <dcterms:modified xsi:type="dcterms:W3CDTF">2011-01-31T09:44:00Z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