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B81" w:rsidRDefault="00AB0B81">
      <w:pPr>
        <w:widowControl w:val="0"/>
        <w:tabs>
          <w:tab w:val="right" w:pos="10773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AB0B81" w:rsidRPr="0044478D" w:rsidRDefault="00AB0B81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i/>
          <w:snapToGrid w:val="0"/>
          <w:sz w:val="28"/>
          <w:szCs w:val="28"/>
          <w:u w:val="single"/>
          <w:lang w:val="es-ES_tradnl"/>
        </w:rPr>
      </w:pPr>
      <w:r w:rsidRPr="0044478D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>HORARIOS DE SALIDA</w:t>
      </w:r>
      <w:r w:rsidR="0044478D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 xml:space="preserve"> (3ª Jornada)</w:t>
      </w:r>
    </w:p>
    <w:p w:rsidR="0044478D" w:rsidRPr="0044478D" w:rsidRDefault="0044478D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lang w:val="es-ES_tradnl"/>
        </w:rPr>
      </w:pPr>
    </w:p>
    <w:p w:rsidR="00AB0B81" w:rsidRPr="003F2421" w:rsidRDefault="00061077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32"/>
          <w:szCs w:val="32"/>
          <w:lang w:val="es-ES_tradnl"/>
        </w:rPr>
      </w:pPr>
      <w:r>
        <w:rPr>
          <w:rFonts w:ascii="Arial Narrow Italic" w:hAnsi="Arial Narrow Italic"/>
          <w:b/>
          <w:snapToGrid w:val="0"/>
          <w:sz w:val="32"/>
          <w:szCs w:val="32"/>
          <w:lang w:val="es-ES_tradnl"/>
        </w:rPr>
        <w:t>5 de Febrero de 2011</w:t>
      </w:r>
    </w:p>
    <w:p w:rsidR="0044478D" w:rsidRPr="0044478D" w:rsidRDefault="0044478D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lang w:val="es-ES_tradnl"/>
        </w:rPr>
      </w:pPr>
    </w:p>
    <w:p w:rsidR="00AB0B81" w:rsidRDefault="00AB0B81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84"/>
        <w:gridCol w:w="882"/>
        <w:gridCol w:w="851"/>
        <w:gridCol w:w="709"/>
        <w:gridCol w:w="4677"/>
      </w:tblGrid>
      <w:tr w:rsidR="00436537" w:rsidRPr="00436537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436537" w:rsidRPr="00436537" w:rsidRDefault="00436537" w:rsidP="00436537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HORA</w:t>
            </w:r>
          </w:p>
        </w:tc>
        <w:tc>
          <w:tcPr>
            <w:tcW w:w="882" w:type="dxa"/>
            <w:vAlign w:val="center"/>
          </w:tcPr>
          <w:p w:rsidR="00436537" w:rsidRPr="00436537" w:rsidRDefault="00436537" w:rsidP="00436537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436537" w:rsidRPr="00AC0612" w:rsidRDefault="00436537" w:rsidP="00436537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</w:pPr>
            <w:r w:rsidRPr="00AC0612"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  <w:t>MATCH</w:t>
            </w:r>
          </w:p>
        </w:tc>
        <w:tc>
          <w:tcPr>
            <w:tcW w:w="709" w:type="dxa"/>
            <w:vAlign w:val="center"/>
          </w:tcPr>
          <w:p w:rsidR="00436537" w:rsidRPr="00436537" w:rsidRDefault="00436537" w:rsidP="00436537">
            <w:pPr>
              <w:pStyle w:val="Ttulo2"/>
              <w:rPr>
                <w:rFonts w:ascii="Garamond" w:hAnsi="Garamond"/>
                <w:sz w:val="14"/>
                <w:szCs w:val="14"/>
              </w:rPr>
            </w:pPr>
            <w:r w:rsidRPr="00436537">
              <w:rPr>
                <w:rFonts w:ascii="Garamond" w:hAnsi="Garamond"/>
                <w:sz w:val="14"/>
                <w:szCs w:val="14"/>
              </w:rPr>
              <w:t>Golpes</w:t>
            </w:r>
          </w:p>
        </w:tc>
        <w:tc>
          <w:tcPr>
            <w:tcW w:w="4677" w:type="dxa"/>
            <w:vAlign w:val="center"/>
          </w:tcPr>
          <w:p w:rsidR="00436537" w:rsidRPr="00436537" w:rsidRDefault="00436537" w:rsidP="00436537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s-ES_tradnl"/>
              </w:rPr>
            </w:pPr>
            <w:r w:rsidRPr="00436537">
              <w:rPr>
                <w:rFonts w:ascii="Garamond" w:hAnsi="Garamond"/>
                <w:b/>
                <w:snapToGrid w:val="0"/>
                <w:lang w:val="es-ES_tradnl"/>
              </w:rPr>
              <w:t>JUGADORES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Default="0018709E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BLANES ANDERSSON, RAFAEL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18" w:space="0" w:color="000000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CASABONA NAVARRO, SIXTO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PUIGMOLTO MATAIX, SANTIAGO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Default="0018709E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18709E" w:rsidRDefault="0018709E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18709E" w:rsidRDefault="0018709E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CERRO TURNER, DAVID DEL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PANES CAPDEVILA,JORDI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SEGURA OLIVA, CARLOS</w:t>
            </w:r>
          </w:p>
        </w:tc>
      </w:tr>
      <w:tr w:rsidR="0018709E" w:rsidRPr="00175132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Default="0018709E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18709E" w:rsidRDefault="0018709E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18709E" w:rsidRDefault="0018709E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CURTIS, LUKE TYLER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Pr="00175132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Pr="00175132" w:rsidRDefault="0018709E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Pr="00175132" w:rsidRDefault="0018709E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VENTURA CAMP, RAMON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BERTRAN GARRE, JOAN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Default="0018709E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09:30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18709E" w:rsidRDefault="0018709E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18709E" w:rsidRDefault="0018709E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4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OROZCO CALLEJA, JOSE MARIA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MESTRE MAS, RAMON ALEJANDRO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FLORES DELGADO,MANUEL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Default="0018709E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09:40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18709E" w:rsidRDefault="0018709E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18709E" w:rsidRDefault="0018709E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5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ESMATGES RIU,ALEJANDRO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MUÑOZ CABEZ, GUILLERMO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HEDBERG BERTRAND, ERIK WILHELM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Pr="00B52F57" w:rsidRDefault="0018709E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</w:rPr>
            </w:pPr>
            <w:r>
              <w:rPr>
                <w:rFonts w:ascii="Arial Narrow" w:hAnsi="Arial Narrow"/>
                <w:b/>
                <w:snapToGrid w:val="0"/>
                <w:sz w:val="40"/>
              </w:rPr>
              <w:t>09</w:t>
            </w:r>
            <w:r w:rsidRPr="00B52F57">
              <w:rPr>
                <w:rFonts w:ascii="Arial Narrow" w:hAnsi="Arial Narrow"/>
                <w:b/>
                <w:snapToGrid w:val="0"/>
                <w:sz w:val="40"/>
              </w:rPr>
              <w:t>:50</w:t>
            </w:r>
          </w:p>
        </w:tc>
        <w:tc>
          <w:tcPr>
            <w:tcW w:w="882" w:type="dxa"/>
            <w:vMerge w:val="restart"/>
            <w:vAlign w:val="center"/>
          </w:tcPr>
          <w:p w:rsidR="0018709E" w:rsidRPr="00B52F57" w:rsidRDefault="0018709E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  <w:p w:rsidR="0018709E" w:rsidRPr="00B52F57" w:rsidRDefault="0018709E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</w:rPr>
            </w:pPr>
            <w:r w:rsidRPr="00B52F57">
              <w:rPr>
                <w:rFonts w:ascii="Arial Narrow" w:hAnsi="Arial Narrow"/>
                <w:b/>
                <w:snapToGrid w:val="0"/>
                <w:sz w:val="40"/>
              </w:rPr>
              <w:t>1</w:t>
            </w:r>
          </w:p>
          <w:p w:rsidR="0018709E" w:rsidRPr="00B52F57" w:rsidRDefault="0018709E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Pr="00B52F57" w:rsidRDefault="0018709E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</w:rPr>
            </w:pPr>
            <w:r w:rsidRPr="00B52F57">
              <w:rPr>
                <w:rFonts w:ascii="Arial Narrow" w:hAnsi="Arial Narrow"/>
                <w:b/>
                <w:snapToGrid w:val="0"/>
                <w:sz w:val="40"/>
              </w:rPr>
              <w:t>6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FOWLER, KIERON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154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LOPEZ BAUTISTA, JOSE LUIS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154</w:t>
            </w:r>
          </w:p>
        </w:tc>
        <w:tc>
          <w:tcPr>
            <w:tcW w:w="4677" w:type="dxa"/>
            <w:tcBorders>
              <w:top w:val="nil"/>
              <w:bottom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MATEO OCAÑA, FRANCISCO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Default="0018709E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10:00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18709E" w:rsidRDefault="0018709E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18709E" w:rsidRDefault="0018709E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7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154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BAENA SANCHEZ, NICOLAS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154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ANGLES ROS,PEP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153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FLOTATS POZO, JORDI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Default="0018709E" w:rsidP="00F22CB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10:10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F22CB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18709E" w:rsidRDefault="0018709E" w:rsidP="00F22CB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18709E" w:rsidRDefault="0018709E" w:rsidP="00F22CB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F22CB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153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JUANEDA GRIMALT, JOSEP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F22CB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F22CB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F22CB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4677" w:type="dxa"/>
            <w:tcBorders>
              <w:top w:val="single" w:sz="8" w:space="0" w:color="000000"/>
              <w:bottom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MONTERO URBANO, RAFAEL MARIA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F22CB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F22CB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F22CB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18" w:space="0" w:color="000000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PUIG GINER, XAVI</w:t>
            </w:r>
          </w:p>
        </w:tc>
      </w:tr>
    </w:tbl>
    <w:p w:rsidR="00AB0B81" w:rsidRDefault="00AB0B81">
      <w:pPr>
        <w:widowControl w:val="0"/>
        <w:jc w:val="both"/>
        <w:rPr>
          <w:rFonts w:ascii="Arial Narrow Italic" w:hAnsi="Arial Narrow Italic"/>
          <w:snapToGrid w:val="0"/>
          <w:sz w:val="24"/>
          <w:lang w:val="es-ES_tradnl"/>
        </w:rPr>
      </w:pPr>
    </w:p>
    <w:p w:rsidR="00AB0B81" w:rsidRDefault="00AB0B8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AB0B81" w:rsidRDefault="00AB0B8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P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2"/>
          <w:szCs w:val="12"/>
          <w:lang w:val="es-ES_tradnl"/>
        </w:rPr>
      </w:pPr>
    </w:p>
    <w:p w:rsidR="00AC0612" w:rsidRPr="0044478D" w:rsidRDefault="00AC0612" w:rsidP="00AC0612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i/>
          <w:snapToGrid w:val="0"/>
          <w:sz w:val="28"/>
          <w:szCs w:val="28"/>
          <w:u w:val="single"/>
          <w:lang w:val="es-ES_tradnl"/>
        </w:rPr>
      </w:pPr>
      <w:r w:rsidRPr="0044478D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>HORARIOS DE SALIDA</w:t>
      </w:r>
      <w:r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 xml:space="preserve"> (3ª Jornada)</w:t>
      </w:r>
    </w:p>
    <w:p w:rsidR="00AC0612" w:rsidRPr="0044478D" w:rsidRDefault="00AC0612" w:rsidP="00AC0612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lang w:val="es-ES_tradnl"/>
        </w:rPr>
      </w:pPr>
    </w:p>
    <w:p w:rsidR="00061077" w:rsidRPr="003F2421" w:rsidRDefault="00061077" w:rsidP="00061077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32"/>
          <w:szCs w:val="32"/>
          <w:lang w:val="es-ES_tradnl"/>
        </w:rPr>
      </w:pPr>
      <w:r>
        <w:rPr>
          <w:rFonts w:ascii="Arial Narrow Italic" w:hAnsi="Arial Narrow Italic"/>
          <w:b/>
          <w:snapToGrid w:val="0"/>
          <w:sz w:val="32"/>
          <w:szCs w:val="32"/>
          <w:lang w:val="es-ES_tradnl"/>
        </w:rPr>
        <w:t>5 de Febrero de 2011</w:t>
      </w:r>
    </w:p>
    <w:p w:rsidR="003F2421" w:rsidRPr="0044478D" w:rsidRDefault="003F2421" w:rsidP="003F2421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lang w:val="es-ES_tradnl"/>
        </w:rPr>
      </w:pPr>
    </w:p>
    <w:p w:rsidR="003F2421" w:rsidRDefault="003F2421" w:rsidP="003F2421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84"/>
        <w:gridCol w:w="882"/>
        <w:gridCol w:w="851"/>
        <w:gridCol w:w="709"/>
        <w:gridCol w:w="4677"/>
      </w:tblGrid>
      <w:tr w:rsidR="003F2421" w:rsidRPr="00436537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3F2421" w:rsidRPr="00436537" w:rsidRDefault="003F2421" w:rsidP="003F2421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HORA</w:t>
            </w:r>
          </w:p>
        </w:tc>
        <w:tc>
          <w:tcPr>
            <w:tcW w:w="882" w:type="dxa"/>
            <w:vAlign w:val="center"/>
          </w:tcPr>
          <w:p w:rsidR="003F2421" w:rsidRPr="00436537" w:rsidRDefault="003F2421" w:rsidP="003F2421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3F2421" w:rsidRPr="00AC0612" w:rsidRDefault="003F2421" w:rsidP="003F2421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</w:pPr>
            <w:r w:rsidRPr="00AC0612"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  <w:t>MATCH</w:t>
            </w:r>
          </w:p>
        </w:tc>
        <w:tc>
          <w:tcPr>
            <w:tcW w:w="709" w:type="dxa"/>
            <w:vAlign w:val="center"/>
          </w:tcPr>
          <w:p w:rsidR="003F2421" w:rsidRPr="00436537" w:rsidRDefault="003F2421" w:rsidP="003F2421">
            <w:pPr>
              <w:pStyle w:val="Ttulo2"/>
              <w:rPr>
                <w:rFonts w:ascii="Garamond" w:hAnsi="Garamond"/>
                <w:sz w:val="14"/>
                <w:szCs w:val="14"/>
              </w:rPr>
            </w:pPr>
            <w:r w:rsidRPr="00436537">
              <w:rPr>
                <w:rFonts w:ascii="Garamond" w:hAnsi="Garamond"/>
                <w:sz w:val="14"/>
                <w:szCs w:val="14"/>
              </w:rPr>
              <w:t>Golpes</w:t>
            </w:r>
          </w:p>
        </w:tc>
        <w:tc>
          <w:tcPr>
            <w:tcW w:w="4677" w:type="dxa"/>
            <w:vAlign w:val="center"/>
          </w:tcPr>
          <w:p w:rsidR="003F2421" w:rsidRPr="00436537" w:rsidRDefault="003F2421" w:rsidP="003F2421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s-ES_tradnl"/>
              </w:rPr>
            </w:pPr>
            <w:r w:rsidRPr="00436537">
              <w:rPr>
                <w:rFonts w:ascii="Garamond" w:hAnsi="Garamond"/>
                <w:b/>
                <w:snapToGrid w:val="0"/>
                <w:lang w:val="es-ES_tradnl"/>
              </w:rPr>
              <w:t>JUGADORES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10:20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PAEZ WEINBAUM, FEDERICO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18" w:space="0" w:color="000000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SAINZ DELGADO, JAVIER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PAYA VILA, SALVADOR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10:30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PASTOR RUFIAN, VICTOR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SIMON DE MIGUEL, JORGE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BERTRAN CROUS, VICTOR</w:t>
            </w:r>
          </w:p>
        </w:tc>
      </w:tr>
      <w:tr w:rsidR="0018709E" w:rsidRPr="00175132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10:40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11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BONDIA GIL, JOSE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Pr="00175132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Pr="00175132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Pr="00175132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PIRIS MATEU, GERARD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MATESANZ LARRAÑAGA, PABLO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10:50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12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SARASTI BERNARAS, JUAN FRANCISCO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RAHM RODRIGUEZ, JON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MENA RUIZ, OLIVER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11:00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13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MUSTIENES BELLOT, RAFAEL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PASTOR RUFIAN, MARCOS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ERREA MAYO, XABIER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11:10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14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148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FERRER MERCANT, ANTONI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HORTAL OCHOA, ANTONIO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4677" w:type="dxa"/>
            <w:tcBorders>
              <w:top w:val="nil"/>
              <w:bottom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MORAGO AYRA,DAVID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11:20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15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FERNANDEZ SALMON, SCOTT WILLIAM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144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PEREZ GELMA, CARLES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143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ARNAUS ANTUNEZ, ADRIA</w:t>
            </w:r>
          </w:p>
        </w:tc>
      </w:tr>
    </w:tbl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Pr="003F2421" w:rsidRDefault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2"/>
          <w:szCs w:val="12"/>
          <w:lang w:val="es-ES_tradnl"/>
        </w:rPr>
      </w:pPr>
    </w:p>
    <w:p w:rsidR="00AC0612" w:rsidRPr="0044478D" w:rsidRDefault="00AC0612" w:rsidP="00AC0612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i/>
          <w:snapToGrid w:val="0"/>
          <w:sz w:val="28"/>
          <w:szCs w:val="28"/>
          <w:u w:val="single"/>
          <w:lang w:val="es-ES_tradnl"/>
        </w:rPr>
      </w:pPr>
      <w:r w:rsidRPr="0044478D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>HORARIOS DE SALIDA</w:t>
      </w:r>
      <w:r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 xml:space="preserve"> (3ª Jornada)</w:t>
      </w:r>
    </w:p>
    <w:p w:rsidR="00AC0612" w:rsidRPr="0044478D" w:rsidRDefault="00AC0612" w:rsidP="00AC0612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lang w:val="es-ES_tradnl"/>
        </w:rPr>
      </w:pPr>
    </w:p>
    <w:p w:rsidR="00061077" w:rsidRPr="003F2421" w:rsidRDefault="00061077" w:rsidP="00061077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32"/>
          <w:szCs w:val="32"/>
          <w:lang w:val="es-ES_tradnl"/>
        </w:rPr>
      </w:pPr>
      <w:r>
        <w:rPr>
          <w:rFonts w:ascii="Arial Narrow Italic" w:hAnsi="Arial Narrow Italic"/>
          <w:b/>
          <w:snapToGrid w:val="0"/>
          <w:sz w:val="32"/>
          <w:szCs w:val="32"/>
          <w:lang w:val="es-ES_tradnl"/>
        </w:rPr>
        <w:t>5 de Febrero de 2011</w:t>
      </w:r>
    </w:p>
    <w:p w:rsidR="003F2421" w:rsidRPr="0044478D" w:rsidRDefault="003F2421" w:rsidP="003F2421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lang w:val="es-ES_tradnl"/>
        </w:rPr>
      </w:pPr>
    </w:p>
    <w:p w:rsidR="003F2421" w:rsidRDefault="003F2421" w:rsidP="003F2421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84"/>
        <w:gridCol w:w="882"/>
        <w:gridCol w:w="851"/>
        <w:gridCol w:w="709"/>
        <w:gridCol w:w="4677"/>
      </w:tblGrid>
      <w:tr w:rsidR="003F2421" w:rsidRPr="00436537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3F2421" w:rsidRPr="00436537" w:rsidRDefault="003F2421" w:rsidP="003F2421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HORA</w:t>
            </w:r>
          </w:p>
        </w:tc>
        <w:tc>
          <w:tcPr>
            <w:tcW w:w="882" w:type="dxa"/>
            <w:vAlign w:val="center"/>
          </w:tcPr>
          <w:p w:rsidR="003F2421" w:rsidRPr="00436537" w:rsidRDefault="003F2421" w:rsidP="003F2421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3F2421" w:rsidRPr="00AC0612" w:rsidRDefault="003F2421" w:rsidP="003F2421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</w:pPr>
            <w:r w:rsidRPr="00AC0612"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  <w:t>MATCH</w:t>
            </w:r>
          </w:p>
        </w:tc>
        <w:tc>
          <w:tcPr>
            <w:tcW w:w="709" w:type="dxa"/>
            <w:vAlign w:val="center"/>
          </w:tcPr>
          <w:p w:rsidR="003F2421" w:rsidRPr="00436537" w:rsidRDefault="003F2421" w:rsidP="00FA35C1">
            <w:pPr>
              <w:pStyle w:val="Ttulo2"/>
              <w:jc w:val="center"/>
              <w:rPr>
                <w:rFonts w:ascii="Garamond" w:hAnsi="Garamond"/>
                <w:sz w:val="14"/>
                <w:szCs w:val="14"/>
              </w:rPr>
            </w:pPr>
            <w:r w:rsidRPr="00436537">
              <w:rPr>
                <w:rFonts w:ascii="Garamond" w:hAnsi="Garamond"/>
                <w:sz w:val="14"/>
                <w:szCs w:val="14"/>
              </w:rPr>
              <w:t>Golpes</w:t>
            </w:r>
          </w:p>
        </w:tc>
        <w:tc>
          <w:tcPr>
            <w:tcW w:w="4677" w:type="dxa"/>
            <w:vAlign w:val="center"/>
          </w:tcPr>
          <w:p w:rsidR="003F2421" w:rsidRPr="00436537" w:rsidRDefault="003F2421" w:rsidP="003F2421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s-ES_tradnl"/>
              </w:rPr>
            </w:pPr>
            <w:r w:rsidRPr="00436537">
              <w:rPr>
                <w:rFonts w:ascii="Garamond" w:hAnsi="Garamond"/>
                <w:b/>
                <w:snapToGrid w:val="0"/>
                <w:lang w:val="es-ES_tradnl"/>
              </w:rPr>
              <w:t>JUGADORES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Default="0018709E" w:rsidP="000E126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16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 w:rsidP="00185E1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 w:rsidP="00185E1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GIL CASTRO, MANUEL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18" w:space="0" w:color="000000"/>
            </w:tcBorders>
            <w:vAlign w:val="bottom"/>
          </w:tcPr>
          <w:p w:rsidR="0018709E" w:rsidRDefault="0018709E" w:rsidP="00185E1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bottom"/>
          </w:tcPr>
          <w:p w:rsidR="0018709E" w:rsidRDefault="0018709E" w:rsidP="00185E1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SAENZ GOMEZ, JULIAN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709E" w:rsidRDefault="0018709E" w:rsidP="00185E1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18709E" w:rsidRDefault="0018709E" w:rsidP="00185E1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GALLEGOS MARSAL, JAVIER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Default="0018709E" w:rsidP="000E126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17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 w:rsidP="00185E1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 w:rsidP="00185E1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RETANA BRONTE, GUILLERMO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 w:rsidP="00185E1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 w:rsidP="00185E1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MARQUEZ SANJUAN, ANTONIO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709E" w:rsidRDefault="0018709E" w:rsidP="00185E1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18709E" w:rsidRDefault="0018709E" w:rsidP="00185E1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GOMEZ RUIZ, CASTO</w:t>
            </w:r>
          </w:p>
        </w:tc>
      </w:tr>
      <w:tr w:rsidR="0018709E" w:rsidRPr="00175132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Default="0018709E" w:rsidP="000E126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18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 w:rsidP="00185E1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159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 w:rsidP="00185E1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SANCHEZ ROCA, JORDI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Pr="00175132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Pr="00175132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Pr="00175132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 w:rsidP="00185E1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159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 w:rsidP="00185E1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VEIGA PEÃA, ALVARO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709E" w:rsidRDefault="0018709E" w:rsidP="00185E1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159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18709E" w:rsidRDefault="0018709E" w:rsidP="00185E1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GALINDO GOMEZ, DANIEL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Default="0018709E" w:rsidP="000E126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09:30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19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 w:rsidP="00185E1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159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 w:rsidP="00185E1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GONZALEZ CAMARERO-NUÃEZ, JOAN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 w:rsidP="00185E1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159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 w:rsidP="00185E1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BENITEZ LORENTE, JORGE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709E" w:rsidRDefault="0018709E" w:rsidP="00185E1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18709E" w:rsidRDefault="0018709E" w:rsidP="00185E1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LEANDRO RODRIGUEZ, CARLOS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Default="0018709E" w:rsidP="000E126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09:40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20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 w:rsidP="00185E1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 w:rsidP="00185E1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VILLARROYA VARGAS, CAYETANO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 w:rsidP="00185E1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 w:rsidP="00185E1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GRAU TOMAS, NOEL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709E" w:rsidRDefault="0018709E" w:rsidP="00185E1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18709E" w:rsidRDefault="0018709E" w:rsidP="00185E1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POLADURA LOPEZ, FCO JAVIER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Pr="00B52F57" w:rsidRDefault="0018709E" w:rsidP="000E126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</w:rPr>
            </w:pPr>
            <w:r>
              <w:rPr>
                <w:rFonts w:ascii="Arial Narrow" w:hAnsi="Arial Narrow"/>
                <w:b/>
                <w:snapToGrid w:val="0"/>
                <w:sz w:val="40"/>
              </w:rPr>
              <w:t>09</w:t>
            </w:r>
            <w:r w:rsidRPr="00B52F57">
              <w:rPr>
                <w:rFonts w:ascii="Arial Narrow" w:hAnsi="Arial Narrow"/>
                <w:b/>
                <w:snapToGrid w:val="0"/>
                <w:sz w:val="40"/>
              </w:rPr>
              <w:t>:50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21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 w:rsidP="00185E1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 w:rsidP="00185E1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FERNANDEZ LOPEZ, ALBERTO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 w:rsidP="00185E1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161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 w:rsidP="00185E1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SAENZ DE HEREDIA AREA, RAFAEL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:rsidR="0018709E" w:rsidRDefault="0018709E" w:rsidP="00185E1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161</w:t>
            </w:r>
          </w:p>
        </w:tc>
        <w:tc>
          <w:tcPr>
            <w:tcW w:w="4677" w:type="dxa"/>
            <w:tcBorders>
              <w:top w:val="nil"/>
              <w:bottom w:val="nil"/>
            </w:tcBorders>
            <w:vAlign w:val="bottom"/>
          </w:tcPr>
          <w:p w:rsidR="0018709E" w:rsidRDefault="0018709E" w:rsidP="00185E1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JUAN LUNA, ADOLFO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Default="0018709E" w:rsidP="000E126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10:00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22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 w:rsidP="00185E1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161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 w:rsidP="00185E1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BERNA MANZANARES, DANIEL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 w:rsidP="00185E1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161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 w:rsidP="00185E1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MORENO LINARES, EDER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709E" w:rsidRDefault="0018709E" w:rsidP="00185E1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162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18709E" w:rsidRDefault="0018709E" w:rsidP="00185E1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TORRES SOLER-CABOT, PABLO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Default="0018709E" w:rsidP="000E126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10:10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23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 w:rsidP="00185E1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162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 w:rsidP="00185E1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VILLAMOR AGUADO, JAVIER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 w:rsidP="00185E1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162</w:t>
            </w:r>
          </w:p>
        </w:tc>
        <w:tc>
          <w:tcPr>
            <w:tcW w:w="4677" w:type="dxa"/>
            <w:tcBorders>
              <w:top w:val="single" w:sz="8" w:space="0" w:color="000000"/>
              <w:bottom w:val="nil"/>
            </w:tcBorders>
            <w:vAlign w:val="bottom"/>
          </w:tcPr>
          <w:p w:rsidR="0018709E" w:rsidRDefault="0018709E" w:rsidP="00185E1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DIAZ GARCIA, MIGUEL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163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18" w:space="0" w:color="000000"/>
            </w:tcBorders>
            <w:vAlign w:val="bottom"/>
          </w:tcPr>
          <w:p w:rsidR="0018709E" w:rsidRDefault="0018709E" w:rsidP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SANSO ALBERICH, JORDI</w:t>
            </w:r>
          </w:p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3F2421" w:rsidRDefault="003F2421" w:rsidP="003F2421">
      <w:pPr>
        <w:widowControl w:val="0"/>
        <w:jc w:val="both"/>
        <w:rPr>
          <w:rFonts w:ascii="Arial Narrow Italic" w:hAnsi="Arial Narrow Italic"/>
          <w:snapToGrid w:val="0"/>
          <w:sz w:val="24"/>
          <w:lang w:val="es-ES_tradnl"/>
        </w:rPr>
      </w:pPr>
    </w:p>
    <w:p w:rsidR="003F2421" w:rsidRDefault="003F2421" w:rsidP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 w:rsidP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 w:rsidP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 w:rsidP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 w:rsidP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 w:rsidP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 w:rsidP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 w:rsidP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 w:rsidP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 w:rsidP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 w:rsidP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 w:rsidP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 w:rsidP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 w:rsidP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 w:rsidP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 w:rsidP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 w:rsidP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Default="003F2421" w:rsidP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3F2421" w:rsidRPr="003F2421" w:rsidRDefault="003F2421" w:rsidP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2"/>
          <w:szCs w:val="12"/>
          <w:lang w:val="es-ES_tradnl"/>
        </w:rPr>
      </w:pPr>
    </w:p>
    <w:p w:rsidR="00AC0612" w:rsidRPr="0044478D" w:rsidRDefault="00AC0612" w:rsidP="00AC0612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i/>
          <w:snapToGrid w:val="0"/>
          <w:sz w:val="28"/>
          <w:szCs w:val="28"/>
          <w:u w:val="single"/>
          <w:lang w:val="es-ES_tradnl"/>
        </w:rPr>
      </w:pPr>
      <w:r w:rsidRPr="0044478D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>HORARIOS DE SALIDA</w:t>
      </w:r>
      <w:r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 xml:space="preserve"> (3ª Jornada)</w:t>
      </w:r>
    </w:p>
    <w:p w:rsidR="00AC0612" w:rsidRPr="0044478D" w:rsidRDefault="00AC0612" w:rsidP="00AC0612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lang w:val="es-ES_tradnl"/>
        </w:rPr>
      </w:pPr>
    </w:p>
    <w:p w:rsidR="00061077" w:rsidRPr="003F2421" w:rsidRDefault="00061077" w:rsidP="00061077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32"/>
          <w:szCs w:val="32"/>
          <w:lang w:val="es-ES_tradnl"/>
        </w:rPr>
      </w:pPr>
      <w:r>
        <w:rPr>
          <w:rFonts w:ascii="Arial Narrow Italic" w:hAnsi="Arial Narrow Italic"/>
          <w:b/>
          <w:snapToGrid w:val="0"/>
          <w:sz w:val="32"/>
          <w:szCs w:val="32"/>
          <w:lang w:val="es-ES_tradnl"/>
        </w:rPr>
        <w:t>5 de Febrero de 2011</w:t>
      </w:r>
    </w:p>
    <w:p w:rsidR="003F2421" w:rsidRPr="0044478D" w:rsidRDefault="003F2421" w:rsidP="003F2421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lang w:val="es-ES_tradnl"/>
        </w:rPr>
      </w:pPr>
    </w:p>
    <w:p w:rsidR="003F2421" w:rsidRDefault="003F2421" w:rsidP="003F2421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84"/>
        <w:gridCol w:w="882"/>
        <w:gridCol w:w="851"/>
        <w:gridCol w:w="709"/>
        <w:gridCol w:w="4677"/>
      </w:tblGrid>
      <w:tr w:rsidR="003F2421" w:rsidRPr="00436537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3F2421" w:rsidRPr="00436537" w:rsidRDefault="003F2421" w:rsidP="003F2421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HORA</w:t>
            </w:r>
          </w:p>
        </w:tc>
        <w:tc>
          <w:tcPr>
            <w:tcW w:w="882" w:type="dxa"/>
            <w:vAlign w:val="center"/>
          </w:tcPr>
          <w:p w:rsidR="003F2421" w:rsidRPr="00436537" w:rsidRDefault="003F2421" w:rsidP="003F2421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3F2421" w:rsidRPr="00AC0612" w:rsidRDefault="003F2421" w:rsidP="003F2421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</w:pPr>
            <w:r w:rsidRPr="00AC0612"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  <w:t>MATCH</w:t>
            </w:r>
          </w:p>
        </w:tc>
        <w:tc>
          <w:tcPr>
            <w:tcW w:w="709" w:type="dxa"/>
            <w:vAlign w:val="center"/>
          </w:tcPr>
          <w:p w:rsidR="003F2421" w:rsidRPr="00436537" w:rsidRDefault="003F2421" w:rsidP="003F2421">
            <w:pPr>
              <w:pStyle w:val="Ttulo2"/>
              <w:rPr>
                <w:rFonts w:ascii="Garamond" w:hAnsi="Garamond"/>
                <w:sz w:val="14"/>
                <w:szCs w:val="14"/>
              </w:rPr>
            </w:pPr>
            <w:r w:rsidRPr="00436537">
              <w:rPr>
                <w:rFonts w:ascii="Garamond" w:hAnsi="Garamond"/>
                <w:sz w:val="14"/>
                <w:szCs w:val="14"/>
              </w:rPr>
              <w:t>Golpes</w:t>
            </w:r>
          </w:p>
        </w:tc>
        <w:tc>
          <w:tcPr>
            <w:tcW w:w="4677" w:type="dxa"/>
            <w:vAlign w:val="center"/>
          </w:tcPr>
          <w:p w:rsidR="003F2421" w:rsidRPr="00436537" w:rsidRDefault="003F2421" w:rsidP="003F2421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s-ES_tradnl"/>
              </w:rPr>
            </w:pPr>
            <w:r w:rsidRPr="00436537">
              <w:rPr>
                <w:rFonts w:ascii="Garamond" w:hAnsi="Garamond"/>
                <w:b/>
                <w:snapToGrid w:val="0"/>
                <w:lang w:val="es-ES_tradnl"/>
              </w:rPr>
              <w:t>JUGADORES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Default="0018709E" w:rsidP="004536B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10:20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24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163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LOPEZ MALO, JACOBO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18" w:space="0" w:color="000000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163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GARCIA RIVERO, SALVADOR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164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SAIZ MAQUEDA, MIGUEL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Default="0018709E" w:rsidP="004536B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10:30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25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164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CAÑIZARES LLORCA, ALEJANDRO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164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DEL CORRO KOSKI, JULIO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164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BELTRAN TOLOSA, MARIO</w:t>
            </w:r>
          </w:p>
        </w:tc>
      </w:tr>
      <w:tr w:rsidR="0018709E" w:rsidRPr="00175132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Default="0018709E" w:rsidP="004536B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10:40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26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165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NICOLAU OLMOS, JAIME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Pr="00175132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Pr="00175132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Pr="00175132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165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CID BARANDIARAN, XABIER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166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GALVEZ SANCHEZ, JUAN FRANCISCO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Default="0018709E" w:rsidP="004536B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10:50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27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166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CLIMENT MONFORT, PEPE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166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MARTUREL ADELL, JORGE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167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ORTEGA OBISPO, DIEGO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Default="0018709E" w:rsidP="004536B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11:00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28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168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LEANDRO RODRIGUEZ, ANTONIO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169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DINSING, JULIAN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tcBorders>
              <w:bottom w:val="single" w:sz="18" w:space="0" w:color="000000"/>
            </w:tcBorders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tcBorders>
              <w:bottom w:val="single" w:sz="18" w:space="0" w:color="000000"/>
            </w:tcBorders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tcBorders>
              <w:bottom w:val="single" w:sz="18" w:space="0" w:color="000000"/>
            </w:tcBorders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  <w:bottom w:val="single" w:sz="18" w:space="0" w:color="000000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169</w:t>
            </w:r>
          </w:p>
        </w:tc>
        <w:tc>
          <w:tcPr>
            <w:tcW w:w="4677" w:type="dxa"/>
            <w:tcBorders>
              <w:top w:val="nil"/>
              <w:bottom w:val="single" w:sz="18" w:space="0" w:color="000000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BLANES ANDERSSON, ALEJANDRO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Default="0018709E" w:rsidP="004536B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11:10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29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170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GONZALEZ ROCES, IGNACIO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170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SANCHO ALPA#ES, MIGUEL ANGEL</w:t>
            </w:r>
          </w:p>
        </w:tc>
      </w:tr>
      <w:tr w:rsidR="0018709E">
        <w:trPr>
          <w:cantSplit/>
          <w:trHeight w:hRule="exact" w:val="345"/>
          <w:jc w:val="center"/>
        </w:trPr>
        <w:tc>
          <w:tcPr>
            <w:tcW w:w="1384" w:type="dxa"/>
            <w:vMerge/>
            <w:tcBorders>
              <w:bottom w:val="single" w:sz="18" w:space="0" w:color="000000"/>
            </w:tcBorders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tcBorders>
              <w:bottom w:val="single" w:sz="18" w:space="0" w:color="000000"/>
            </w:tcBorders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tcBorders>
              <w:bottom w:val="single" w:sz="18" w:space="0" w:color="000000"/>
            </w:tcBorders>
            <w:shd w:val="pct12" w:color="000000" w:fill="FFFFFF"/>
            <w:vAlign w:val="center"/>
          </w:tcPr>
          <w:p w:rsidR="0018709E" w:rsidRDefault="0018709E" w:rsidP="003F2421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709" w:type="dxa"/>
            <w:tcBorders>
              <w:top w:val="nil"/>
              <w:bottom w:val="single" w:sz="18" w:space="0" w:color="000000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172</w:t>
            </w:r>
          </w:p>
        </w:tc>
        <w:tc>
          <w:tcPr>
            <w:tcW w:w="4677" w:type="dxa"/>
            <w:tcBorders>
              <w:top w:val="nil"/>
              <w:bottom w:val="single" w:sz="18" w:space="0" w:color="000000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HERNANDEZ PASCUAL, JOSE LUIS</w:t>
            </w:r>
          </w:p>
        </w:tc>
      </w:tr>
      <w:tr w:rsidR="0018709E" w:rsidTr="000E1263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18709E" w:rsidRDefault="0018709E" w:rsidP="000E126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11:20</w:t>
            </w:r>
          </w:p>
        </w:tc>
        <w:tc>
          <w:tcPr>
            <w:tcW w:w="882" w:type="dxa"/>
            <w:vMerge w:val="restart"/>
            <w:vAlign w:val="center"/>
          </w:tcPr>
          <w:p w:rsidR="0018709E" w:rsidRDefault="0018709E" w:rsidP="000E126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18709E" w:rsidRDefault="0018709E" w:rsidP="000E126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18709E" w:rsidRDefault="0018709E" w:rsidP="000E126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8709E" w:rsidRDefault="0018709E" w:rsidP="000E126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30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REY VELAZQUEZ, GONZALO</w:t>
            </w:r>
          </w:p>
        </w:tc>
      </w:tr>
      <w:tr w:rsidR="0018709E" w:rsidTr="000E1263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18709E" w:rsidRDefault="0018709E" w:rsidP="000E126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8709E" w:rsidRDefault="0018709E" w:rsidP="000E126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8709E" w:rsidRDefault="0018709E" w:rsidP="000E1263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177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FALK, ANDERS</w:t>
            </w:r>
          </w:p>
        </w:tc>
      </w:tr>
      <w:tr w:rsidR="0018709E" w:rsidTr="000E1263">
        <w:trPr>
          <w:cantSplit/>
          <w:trHeight w:hRule="exact" w:val="345"/>
          <w:jc w:val="center"/>
        </w:trPr>
        <w:tc>
          <w:tcPr>
            <w:tcW w:w="1384" w:type="dxa"/>
            <w:vMerge/>
            <w:tcBorders>
              <w:bottom w:val="single" w:sz="18" w:space="0" w:color="000000"/>
            </w:tcBorders>
            <w:vAlign w:val="center"/>
          </w:tcPr>
          <w:p w:rsidR="0018709E" w:rsidRDefault="0018709E" w:rsidP="000E126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tcBorders>
              <w:bottom w:val="single" w:sz="18" w:space="0" w:color="000000"/>
            </w:tcBorders>
            <w:vAlign w:val="center"/>
          </w:tcPr>
          <w:p w:rsidR="0018709E" w:rsidRDefault="0018709E" w:rsidP="000E126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tcBorders>
              <w:bottom w:val="single" w:sz="18" w:space="0" w:color="000000"/>
            </w:tcBorders>
            <w:shd w:val="pct12" w:color="000000" w:fill="FFFFFF"/>
            <w:vAlign w:val="center"/>
          </w:tcPr>
          <w:p w:rsidR="0018709E" w:rsidRDefault="0018709E" w:rsidP="000E1263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709" w:type="dxa"/>
            <w:tcBorders>
              <w:top w:val="nil"/>
              <w:bottom w:val="single" w:sz="18" w:space="0" w:color="000000"/>
            </w:tcBorders>
            <w:vAlign w:val="bottom"/>
          </w:tcPr>
          <w:p w:rsidR="0018709E" w:rsidRDefault="0018709E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194</w:t>
            </w:r>
          </w:p>
        </w:tc>
        <w:tc>
          <w:tcPr>
            <w:tcW w:w="4677" w:type="dxa"/>
            <w:tcBorders>
              <w:top w:val="nil"/>
              <w:bottom w:val="single" w:sz="18" w:space="0" w:color="000000"/>
            </w:tcBorders>
            <w:vAlign w:val="bottom"/>
          </w:tcPr>
          <w:p w:rsidR="0018709E" w:rsidRDefault="0018709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MC GRATH, PAUL ANTHONY</w:t>
            </w:r>
          </w:p>
        </w:tc>
      </w:tr>
    </w:tbl>
    <w:p w:rsidR="00061077" w:rsidRDefault="00061077" w:rsidP="003F242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AB0B81" w:rsidRDefault="00AB0B81">
      <w:pPr>
        <w:widowControl w:val="0"/>
        <w:jc w:val="both"/>
        <w:rPr>
          <w:rFonts w:ascii="Arial Narrow Italic" w:hAnsi="Arial Narrow Italic"/>
          <w:snapToGrid w:val="0"/>
          <w:vanish/>
          <w:sz w:val="48"/>
          <w:lang w:val="es-ES_tradnl"/>
        </w:rPr>
      </w:pPr>
    </w:p>
    <w:sectPr w:rsidR="00AB0B81" w:rsidSect="00457180">
      <w:headerReference w:type="default" r:id="rId6"/>
      <w:footerReference w:type="even" r:id="rId7"/>
      <w:footerReference w:type="default" r:id="rId8"/>
      <w:endnotePr>
        <w:numFmt w:val="decimal"/>
      </w:endnotePr>
      <w:pgSz w:w="11905" w:h="16837"/>
      <w:pgMar w:top="1819" w:right="566" w:bottom="566" w:left="566" w:header="993" w:footer="73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1BE7" w:rsidRDefault="00AF1BE7">
      <w:r>
        <w:separator/>
      </w:r>
    </w:p>
  </w:endnote>
  <w:endnote w:type="continuationSeparator" w:id="0">
    <w:p w:rsidR="00AF1BE7" w:rsidRDefault="00AF1B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vantGarde Md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Arial Narrow Bold Italic">
    <w:altName w:val="Bookman Old Style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 Narrow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871" w:rsidRDefault="004F1ACE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DB287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B2871" w:rsidRDefault="00DB2871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871" w:rsidRDefault="004F1ACE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DB287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8709E"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DB2871" w:rsidRDefault="00DB287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1BE7" w:rsidRDefault="00AF1BE7">
      <w:r>
        <w:separator/>
      </w:r>
    </w:p>
  </w:footnote>
  <w:footnote w:type="continuationSeparator" w:id="0">
    <w:p w:rsidR="00AF1BE7" w:rsidRDefault="00AF1B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871" w:rsidRDefault="00061077">
    <w:pPr>
      <w:pStyle w:val="Ttulo1"/>
      <w:jc w:val="center"/>
      <w:rPr>
        <w:b/>
        <w:sz w:val="24"/>
      </w:rPr>
    </w:pPr>
    <w:r>
      <w:rPr>
        <w:b/>
        <w:sz w:val="24"/>
      </w:rPr>
      <w:t>COPA BALEARES 2011</w:t>
    </w:r>
  </w:p>
  <w:p w:rsidR="00DB2871" w:rsidRDefault="00061077">
    <w:pPr>
      <w:pStyle w:val="Textoindependiente"/>
      <w:tabs>
        <w:tab w:val="left" w:pos="3544"/>
        <w:tab w:val="right" w:pos="10632"/>
      </w:tabs>
      <w:jc w:val="center"/>
      <w:rPr>
        <w:rFonts w:ascii="Garamond" w:hAnsi="Garamond"/>
        <w:i/>
        <w:sz w:val="28"/>
      </w:rPr>
    </w:pPr>
    <w:r>
      <w:rPr>
        <w:rFonts w:ascii="Garamond" w:hAnsi="Garamond"/>
        <w:i/>
        <w:sz w:val="28"/>
      </w:rPr>
      <w:t xml:space="preserve">C.G. Son </w:t>
    </w:r>
    <w:proofErr w:type="spellStart"/>
    <w:r>
      <w:rPr>
        <w:rFonts w:ascii="Garamond" w:hAnsi="Garamond"/>
        <w:i/>
        <w:sz w:val="28"/>
      </w:rPr>
      <w:t>Antem</w:t>
    </w:r>
    <w:proofErr w:type="spellEnd"/>
    <w:r>
      <w:rPr>
        <w:rFonts w:ascii="Garamond" w:hAnsi="Garamond"/>
        <w:i/>
        <w:sz w:val="28"/>
      </w:rPr>
      <w:t xml:space="preserve"> (oeste). 3 al 6 de Febrero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proofState w:spelling="clean" w:grammar="clean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B719BF"/>
    <w:rsid w:val="00061077"/>
    <w:rsid w:val="00175132"/>
    <w:rsid w:val="0018709E"/>
    <w:rsid w:val="001D0F72"/>
    <w:rsid w:val="001F7900"/>
    <w:rsid w:val="00257E94"/>
    <w:rsid w:val="002601A8"/>
    <w:rsid w:val="00261BC6"/>
    <w:rsid w:val="0038208C"/>
    <w:rsid w:val="003F01A7"/>
    <w:rsid w:val="003F2421"/>
    <w:rsid w:val="003F7C73"/>
    <w:rsid w:val="00436537"/>
    <w:rsid w:val="0044478D"/>
    <w:rsid w:val="004517EA"/>
    <w:rsid w:val="004536B8"/>
    <w:rsid w:val="00453BAC"/>
    <w:rsid w:val="00457180"/>
    <w:rsid w:val="004F1ACE"/>
    <w:rsid w:val="00577818"/>
    <w:rsid w:val="006161D4"/>
    <w:rsid w:val="00656590"/>
    <w:rsid w:val="00673762"/>
    <w:rsid w:val="006A46D3"/>
    <w:rsid w:val="006F3739"/>
    <w:rsid w:val="00735F59"/>
    <w:rsid w:val="00740BDC"/>
    <w:rsid w:val="007766A4"/>
    <w:rsid w:val="00783254"/>
    <w:rsid w:val="0079406C"/>
    <w:rsid w:val="00794BD7"/>
    <w:rsid w:val="007C31A7"/>
    <w:rsid w:val="007E522A"/>
    <w:rsid w:val="008F3C00"/>
    <w:rsid w:val="0094202B"/>
    <w:rsid w:val="00AB0B81"/>
    <w:rsid w:val="00AB2954"/>
    <w:rsid w:val="00AC0612"/>
    <w:rsid w:val="00AD7CA8"/>
    <w:rsid w:val="00AE75E2"/>
    <w:rsid w:val="00AF1BE7"/>
    <w:rsid w:val="00B52F57"/>
    <w:rsid w:val="00B719BF"/>
    <w:rsid w:val="00B93C81"/>
    <w:rsid w:val="00BE7767"/>
    <w:rsid w:val="00C01C6F"/>
    <w:rsid w:val="00CA4B63"/>
    <w:rsid w:val="00CB2834"/>
    <w:rsid w:val="00CC5787"/>
    <w:rsid w:val="00DB2871"/>
    <w:rsid w:val="00E52032"/>
    <w:rsid w:val="00F22CB7"/>
    <w:rsid w:val="00F3293D"/>
    <w:rsid w:val="00F848F7"/>
    <w:rsid w:val="00FA35C1"/>
    <w:rsid w:val="00FF5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F72"/>
  </w:style>
  <w:style w:type="paragraph" w:styleId="Ttulo1">
    <w:name w:val="heading 1"/>
    <w:basedOn w:val="Normal"/>
    <w:next w:val="Normal"/>
    <w:qFormat/>
    <w:rsid w:val="001D0F72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2"/>
      <w:lang w:val="es-ES_tradnl"/>
    </w:rPr>
  </w:style>
  <w:style w:type="paragraph" w:styleId="Ttulo2">
    <w:name w:val="heading 2"/>
    <w:basedOn w:val="Normal"/>
    <w:next w:val="Normal"/>
    <w:qFormat/>
    <w:rsid w:val="001D0F72"/>
    <w:pPr>
      <w:keepNext/>
      <w:widowControl w:val="0"/>
      <w:spacing w:after="58"/>
      <w:outlineLvl w:val="1"/>
    </w:pPr>
    <w:rPr>
      <w:rFonts w:ascii="AvantGarde Md BT" w:hAnsi="AvantGarde Md BT"/>
      <w:b/>
      <w:i/>
      <w:snapToGrid w:val="0"/>
      <w:sz w:val="2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1D0F72"/>
  </w:style>
  <w:style w:type="paragraph" w:styleId="Encabezado">
    <w:name w:val="header"/>
    <w:basedOn w:val="Normal"/>
    <w:rsid w:val="001D0F7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D0F72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1D0F72"/>
    <w:pPr>
      <w:widowControl w:val="0"/>
      <w:jc w:val="both"/>
    </w:pPr>
    <w:rPr>
      <w:rFonts w:ascii="Arial Narrow Bold Italic" w:hAnsi="Arial Narrow Bold Italic"/>
      <w:snapToGrid w:val="0"/>
      <w:sz w:val="42"/>
      <w:lang w:val="es-ES_tradnl"/>
    </w:rPr>
  </w:style>
  <w:style w:type="character" w:styleId="Nmerodepgina">
    <w:name w:val="page number"/>
    <w:basedOn w:val="Fuentedeprrafopredeter"/>
    <w:rsid w:val="001D0F72"/>
  </w:style>
  <w:style w:type="paragraph" w:styleId="Textodeglobo">
    <w:name w:val="Balloon Text"/>
    <w:basedOn w:val="Normal"/>
    <w:semiHidden/>
    <w:rsid w:val="001751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2E249D7-4B18-4C03-AAC6-CA3121EBA82A}"/>
</file>

<file path=customXml/itemProps2.xml><?xml version="1.0" encoding="utf-8"?>
<ds:datastoreItem xmlns:ds="http://schemas.openxmlformats.org/officeDocument/2006/customXml" ds:itemID="{7CF04B38-8E4F-41D3-AA13-A8F3AC169277}"/>
</file>

<file path=customXml/itemProps3.xml><?xml version="1.0" encoding="utf-8"?>
<ds:datastoreItem xmlns:ds="http://schemas.openxmlformats.org/officeDocument/2006/customXml" ds:itemID="{4EF96E89-308D-4362-88F4-759DB7193849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37</TotalTime>
  <Pages>4</Pages>
  <Words>539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Horari Salida- Copa Rey 2001</vt:lpstr>
    </vt:vector>
  </TitlesOfParts>
  <Company>R.F.E.G.</Company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Horari Salida- Copa Rey 2001</dc:title>
  <dc:creator>Duncan L. Boyd</dc:creator>
  <cp:lastModifiedBy>Ernesto F. Gamboa</cp:lastModifiedBy>
  <cp:revision>3</cp:revision>
  <cp:lastPrinted>2007-01-12T16:14:00Z</cp:lastPrinted>
  <dcterms:created xsi:type="dcterms:W3CDTF">2011-01-26T16:33:00Z</dcterms:created>
  <dcterms:modified xsi:type="dcterms:W3CDTF">2011-02-04T16:23:00Z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