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72C" w:rsidRPr="00FA597E" w:rsidRDefault="000E372C" w:rsidP="000E372C">
      <w:pPr>
        <w:pStyle w:val="Ttulo1"/>
        <w:jc w:val="center"/>
        <w:rPr>
          <w:b/>
          <w:color w:val="333399"/>
          <w:sz w:val="40"/>
          <w:szCs w:val="40"/>
        </w:rPr>
      </w:pPr>
      <w:r w:rsidRPr="00FA597E">
        <w:rPr>
          <w:b/>
          <w:color w:val="333399"/>
          <w:sz w:val="40"/>
          <w:szCs w:val="40"/>
        </w:rPr>
        <w:t>COPA NACIONAL PUERTA DE HIERRO</w:t>
      </w:r>
    </w:p>
    <w:p w:rsidR="000E372C" w:rsidRPr="00FA597E" w:rsidRDefault="00C84086" w:rsidP="000E372C">
      <w:pPr>
        <w:ind w:left="-851" w:right="-853"/>
        <w:jc w:val="center"/>
        <w:rPr>
          <w:rFonts w:ascii="Garamond" w:hAnsi="Garamond"/>
          <w:b/>
          <w:color w:val="333399"/>
          <w:sz w:val="32"/>
          <w:szCs w:val="32"/>
        </w:rPr>
      </w:pPr>
      <w:r>
        <w:rPr>
          <w:rFonts w:ascii="Garamond" w:hAnsi="Garamond"/>
          <w:b/>
          <w:color w:val="333399"/>
          <w:sz w:val="32"/>
          <w:szCs w:val="32"/>
        </w:rPr>
        <w:t>Club de Golf la Dehesa</w:t>
      </w:r>
      <w:r w:rsidR="000E372C" w:rsidRPr="00FA597E">
        <w:rPr>
          <w:rFonts w:ascii="Garamond" w:hAnsi="Garamond"/>
          <w:b/>
          <w:color w:val="333399"/>
          <w:sz w:val="32"/>
          <w:szCs w:val="32"/>
        </w:rPr>
        <w:t xml:space="preserve">.        </w:t>
      </w:r>
      <w:r>
        <w:rPr>
          <w:rFonts w:ascii="Garamond" w:hAnsi="Garamond"/>
          <w:b/>
          <w:color w:val="333399"/>
          <w:sz w:val="32"/>
          <w:szCs w:val="32"/>
        </w:rPr>
        <w:t>13 al 16</w:t>
      </w:r>
      <w:r w:rsidR="000E372C">
        <w:rPr>
          <w:rFonts w:ascii="Garamond" w:hAnsi="Garamond"/>
          <w:b/>
          <w:color w:val="333399"/>
          <w:sz w:val="32"/>
          <w:szCs w:val="32"/>
        </w:rPr>
        <w:t xml:space="preserve"> de </w:t>
      </w:r>
      <w:r>
        <w:rPr>
          <w:rFonts w:ascii="Garamond" w:hAnsi="Garamond"/>
          <w:b/>
          <w:color w:val="333399"/>
          <w:sz w:val="32"/>
          <w:szCs w:val="32"/>
        </w:rPr>
        <w:t>Octubre de 2011</w:t>
      </w:r>
    </w:p>
    <w:p w:rsidR="00460502" w:rsidRDefault="00460502">
      <w:pPr>
        <w:pStyle w:val="Ttulo1"/>
      </w:pPr>
    </w:p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737"/>
        <w:gridCol w:w="50"/>
        <w:gridCol w:w="1687"/>
        <w:gridCol w:w="1737"/>
        <w:gridCol w:w="1737"/>
        <w:gridCol w:w="1737"/>
        <w:gridCol w:w="1746"/>
      </w:tblGrid>
      <w:tr w:rsidR="00460502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460502" w:rsidRPr="00364C74" w:rsidRDefault="0046050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</w:t>
            </w:r>
          </w:p>
        </w:tc>
        <w:tc>
          <w:tcPr>
            <w:tcW w:w="1737" w:type="dxa"/>
            <w:vAlign w:val="center"/>
          </w:tcPr>
          <w:p w:rsidR="00460502" w:rsidRPr="00291FC9" w:rsidRDefault="00291FC9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gridSpan w:val="2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460502" w:rsidRDefault="00460502">
            <w:pPr>
              <w:rPr>
                <w:rFonts w:ascii="AvantGarde Bk BT" w:hAnsi="AvantGarde Bk BT"/>
                <w:sz w:val="16"/>
              </w:rPr>
            </w:pPr>
          </w:p>
        </w:tc>
      </w:tr>
      <w:tr w:rsidR="006E168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E1689" w:rsidRPr="00364C74" w:rsidRDefault="006E1689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E1689" w:rsidRPr="00364C74" w:rsidRDefault="006E1689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6E1689" w:rsidRPr="00291FC9" w:rsidRDefault="006E1689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Default="006E168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E1689" w:rsidRDefault="006E1689">
            <w:pPr>
              <w:rPr>
                <w:rFonts w:ascii="AvantGarde Bk BT" w:hAnsi="AvantGarde Bk BT"/>
                <w:sz w:val="16"/>
              </w:rPr>
            </w:pPr>
          </w:p>
        </w:tc>
      </w:tr>
      <w:tr w:rsidR="006E168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E1689" w:rsidRPr="00364C74" w:rsidRDefault="006E1689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32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E1689" w:rsidRPr="00291FC9" w:rsidRDefault="006E1689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CASTO GÓMEZ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E1689" w:rsidRPr="006E1689" w:rsidRDefault="006E1689" w:rsidP="006E1689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3/1</w:t>
            </w: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Default="006E168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E1689" w:rsidRDefault="006E1689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107916" w:rsidRPr="00364C74" w:rsidRDefault="00107916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13:45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vAlign w:val="center"/>
          </w:tcPr>
          <w:p w:rsidR="00107916" w:rsidRPr="00291FC9" w:rsidRDefault="00107916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16</w:t>
            </w:r>
          </w:p>
        </w:tc>
        <w:tc>
          <w:tcPr>
            <w:tcW w:w="1737" w:type="dxa"/>
            <w:vAlign w:val="center"/>
          </w:tcPr>
          <w:p w:rsidR="00107916" w:rsidRPr="00291FC9" w:rsidRDefault="00107916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NICOLÁS BAENA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107916" w:rsidRPr="00107916" w:rsidRDefault="00107916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4/2</w:t>
            </w: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114300</wp:posOffset>
                  </wp:positionV>
                  <wp:extent cx="666750" cy="685800"/>
                  <wp:effectExtent l="19050" t="0" r="0" b="0"/>
                  <wp:wrapNone/>
                  <wp:docPr id="1" name="Imagen 12" descr="PRINCIPAL_RGB_AL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PRINCIPAL_RGB_AL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7916" w:rsidRPr="00364C74" w:rsidRDefault="00107916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8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NICOLÁS BAENA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17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07916" w:rsidRPr="00291FC9" w:rsidRDefault="00107916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OLIVER MENA</w:t>
            </w:r>
          </w:p>
        </w:tc>
        <w:tc>
          <w:tcPr>
            <w:tcW w:w="1737" w:type="dxa"/>
            <w:gridSpan w:val="2"/>
            <w:vAlign w:val="center"/>
          </w:tcPr>
          <w:p w:rsidR="00107916" w:rsidRPr="00F3506E" w:rsidRDefault="00107916" w:rsidP="00D61D1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H. 19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364C74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627842" w:rsidRPr="00291FC9" w:rsidRDefault="00627842" w:rsidP="00635D2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9</w:t>
            </w:r>
          </w:p>
        </w:tc>
        <w:tc>
          <w:tcPr>
            <w:tcW w:w="1737" w:type="dxa"/>
            <w:vAlign w:val="center"/>
          </w:tcPr>
          <w:p w:rsidR="00627842" w:rsidRPr="00291FC9" w:rsidRDefault="00627842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JORGE SIMÓN</w:t>
            </w:r>
          </w:p>
        </w:tc>
        <w:tc>
          <w:tcPr>
            <w:tcW w:w="1737" w:type="dxa"/>
            <w:gridSpan w:val="2"/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627842" w:rsidRDefault="00627842" w:rsidP="00627842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2/1</w:t>
            </w: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364C74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09:1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627842" w:rsidRPr="00F3506E" w:rsidRDefault="00627842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JORGE SIMÓN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291FC9" w:rsidRDefault="00627842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CARLOS GLEZ.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F3506E" w:rsidRDefault="00627842" w:rsidP="00721D40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27842" w:rsidRPr="00364C74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14:00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291FC9" w:rsidRDefault="00627842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TONI FERRER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RP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8</w:t>
            </w:r>
          </w:p>
        </w:tc>
        <w:tc>
          <w:tcPr>
            <w:tcW w:w="1737" w:type="dxa"/>
            <w:vAlign w:val="center"/>
          </w:tcPr>
          <w:p w:rsidR="00627842" w:rsidRPr="00291FC9" w:rsidRDefault="00627842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VÍCTOR BERTRÁN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627842" w:rsidRPr="00107916" w:rsidRDefault="00627842" w:rsidP="00107916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color w:val="0000CC"/>
                <w:sz w:val="16"/>
                <w:lang w:val="en-US"/>
              </w:rPr>
              <w:t>H. 19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27842" w:rsidRP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107916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09:24 Tee 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27842" w:rsidRPr="00107916" w:rsidRDefault="00627842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sz w:val="16"/>
                <w:lang w:val="en-US"/>
              </w:rPr>
              <w:t>TONI FERRER</w:t>
            </w: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27842" w:rsidRP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107916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107916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25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sz w:val="16"/>
                <w:lang w:val="en-US"/>
              </w:rPr>
              <w:t>TONI FERRER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27842" w:rsidRPr="00107916" w:rsidRDefault="00627842" w:rsidP="00E85BCA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color w:val="0000CC"/>
                <w:sz w:val="16"/>
                <w:lang w:val="en-US"/>
              </w:rPr>
              <w:t>2/1</w:t>
            </w: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107916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13:45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7D596F" w:rsidRPr="00291FC9" w:rsidRDefault="007D596F" w:rsidP="00731F01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JUAN F. SARASTI</w:t>
            </w:r>
          </w:p>
        </w:tc>
        <w:tc>
          <w:tcPr>
            <w:tcW w:w="1746" w:type="dxa"/>
            <w:vAlign w:val="center"/>
          </w:tcPr>
          <w:p w:rsidR="007D596F" w:rsidRPr="00107916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107916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107916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5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M. DIAZ-NEGRETE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 w:rsidP="007D596F">
            <w:pPr>
              <w:jc w:val="center"/>
              <w:rPr>
                <w:rFonts w:ascii="AvantGarde Bk BT" w:hAnsi="AvantGarde Bk BT"/>
                <w:color w:val="0000CC"/>
                <w:sz w:val="12"/>
                <w:szCs w:val="12"/>
              </w:rPr>
            </w:pPr>
            <w:r w:rsidRPr="007D596F">
              <w:rPr>
                <w:rFonts w:ascii="AvantGarde Bk BT" w:hAnsi="AvantGarde Bk BT"/>
                <w:color w:val="0000CC"/>
                <w:sz w:val="12"/>
                <w:szCs w:val="12"/>
              </w:rPr>
              <w:t>DESC.- H-13 (R 33/7)</w:t>
            </w: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09:32 </w:t>
            </w:r>
            <w:proofErr w:type="spellStart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7D596F" w:rsidRDefault="007D596F" w:rsidP="00805F8D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DAVID DEL CERRO</w:t>
            </w:r>
          </w:p>
        </w:tc>
        <w:tc>
          <w:tcPr>
            <w:tcW w:w="1737" w:type="dxa"/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7D596F">
              <w:rPr>
                <w:rFonts w:ascii="Arial" w:hAnsi="Arial" w:cs="Arial"/>
                <w:b/>
                <w:color w:val="0000FF"/>
                <w:sz w:val="16"/>
              </w:rPr>
              <w:t>28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DAVID DEL CERRO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7D596F" w:rsidRDefault="007D596F" w:rsidP="00F54133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7D596F">
              <w:rPr>
                <w:rFonts w:ascii="AvantGarde Bk BT" w:hAnsi="AvantGarde Bk BT"/>
                <w:color w:val="0000CC"/>
                <w:sz w:val="16"/>
              </w:rPr>
              <w:t>8/6</w:t>
            </w:r>
          </w:p>
        </w:tc>
        <w:tc>
          <w:tcPr>
            <w:tcW w:w="1737" w:type="dxa"/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7D596F" w:rsidRDefault="007D596F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14:15 </w:t>
            </w:r>
            <w:proofErr w:type="spellStart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7D596F" w:rsidRPr="007D596F" w:rsidRDefault="007D596F" w:rsidP="005542C7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JUAN F. SARASTI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7D596F">
              <w:rPr>
                <w:rFonts w:ascii="Arial" w:hAnsi="Arial" w:cs="Arial"/>
                <w:b/>
                <w:color w:val="0000FF"/>
                <w:sz w:val="16"/>
              </w:rPr>
              <w:t>12</w:t>
            </w:r>
          </w:p>
        </w:tc>
        <w:tc>
          <w:tcPr>
            <w:tcW w:w="1737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JUAN F. SARASTI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7D596F" w:rsidRDefault="007D596F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7D596F">
              <w:rPr>
                <w:rFonts w:ascii="AvantGarde Bk BT" w:hAnsi="AvantGarde Bk BT"/>
                <w:color w:val="0000CC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09:40 Tee 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D596F" w:rsidRPr="00291FC9" w:rsidRDefault="007D596F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JUAN F. SARASTI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MANUEL ALVAREZ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15553F" w:rsidRDefault="007D596F" w:rsidP="0015553F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6/5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09:08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 w:rsidP="00635D2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JUAN F. SARASTI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13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NOEL GRAU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0D20BC" w:rsidRDefault="007D596F" w:rsidP="000D20BC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2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4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8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NOEL GRAU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RAFAEL MONTERO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853596" w:rsidRDefault="007D596F" w:rsidP="0085359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364C74" w:rsidRDefault="007D596F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14: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30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GERARD PIRIS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4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GERARD PIRIS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107916" w:rsidRDefault="007D596F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107916">
              <w:rPr>
                <w:rFonts w:ascii="AvantGarde Bk BT" w:hAnsi="AvantGarde Bk BT"/>
                <w:color w:val="0000CC"/>
                <w:sz w:val="16"/>
              </w:rPr>
              <w:t>3/2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291FC9" w:rsidRDefault="007D596F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GERARD PIRIS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BORJA NAVARRO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7D596F" w:rsidRPr="00457631" w:rsidRDefault="007D596F" w:rsidP="00457631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H. 20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364C74" w:rsidRDefault="002C61B7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0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/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13: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45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46" w:type="dxa"/>
            <w:vAlign w:val="center"/>
          </w:tcPr>
          <w:p w:rsidR="002C61B7" w:rsidRPr="002C61B7" w:rsidRDefault="002C61B7" w:rsidP="00A81AE8">
            <w:pPr>
              <w:rPr>
                <w:rFonts w:ascii="AvantGarde Bk BT" w:hAnsi="AvantGarde Bk BT"/>
                <w:b/>
                <w:sz w:val="18"/>
                <w:szCs w:val="18"/>
                <w:highlight w:val="yellow"/>
                <w:lang w:val="en-US"/>
              </w:rPr>
            </w:pPr>
            <w:r w:rsidRPr="002C61B7">
              <w:rPr>
                <w:rFonts w:ascii="AvantGarde Bk BT" w:hAnsi="AvantGarde Bk BT"/>
                <w:b/>
                <w:sz w:val="18"/>
                <w:szCs w:val="18"/>
                <w:highlight w:val="yellow"/>
                <w:lang w:val="en-US"/>
              </w:rPr>
              <w:t>MARIO GALIANO</w:t>
            </w: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3</w:t>
            </w:r>
          </w:p>
        </w:tc>
        <w:tc>
          <w:tcPr>
            <w:tcW w:w="1787" w:type="dxa"/>
            <w:gridSpan w:val="2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68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2C61B7" w:rsidRPr="002C61B7" w:rsidRDefault="002C61B7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2C61B7">
              <w:rPr>
                <w:rFonts w:ascii="AvantGarde Bk BT" w:hAnsi="AvantGarde Bk BT"/>
                <w:color w:val="0000CC"/>
                <w:sz w:val="16"/>
              </w:rPr>
              <w:t>4/3</w:t>
            </w: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364C74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30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IGNACIO MINGUEZ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5C4754" w:rsidRDefault="002C61B7" w:rsidP="005D0418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5C4754">
              <w:rPr>
                <w:rFonts w:ascii="AvantGarde Bk BT" w:hAnsi="AvantGarde Bk BT"/>
                <w:color w:val="0000CC"/>
                <w:sz w:val="16"/>
              </w:rPr>
              <w:t>5/4</w:t>
            </w: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364C74" w:rsidRDefault="002C61B7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13: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45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2C61B7" w:rsidRPr="00291FC9" w:rsidRDefault="002C61B7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14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MANUEL FLORES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107916" w:rsidRDefault="002C61B7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4/3</w:t>
            </w: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364C74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8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MANUEL FLORES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EMILIO SANCHEZ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F3506E" w:rsidRDefault="002C61B7" w:rsidP="002115A5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364C74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09:1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2C61B7" w:rsidRPr="00291FC9" w:rsidRDefault="002C61B7" w:rsidP="00635D2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11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CARLOS SEGURA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627842" w:rsidRDefault="002C61B7" w:rsidP="00627842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364C74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09:1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F3506E" w:rsidRDefault="002C61B7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FRANCISCO MATEO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22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FRANCISCO MATEO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 w:rsidP="002115A5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3</w:t>
            </w:r>
            <w:r w:rsidRPr="005C4754">
              <w:rPr>
                <w:rFonts w:ascii="AvantGarde Bk BT" w:hAnsi="AvantGarde Bk BT"/>
                <w:color w:val="0000CC"/>
                <w:sz w:val="16"/>
              </w:rPr>
              <w:t>/</w:t>
            </w:r>
            <w:r>
              <w:rPr>
                <w:rFonts w:ascii="AvantGarde Bk BT" w:hAnsi="AvantGarde Bk BT"/>
                <w:color w:val="0000CC"/>
                <w:sz w:val="16"/>
              </w:rPr>
              <w:t>2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14:00 Tee 10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 w:rsidP="005542C7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JOSÉ BONDÍA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6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JOSÉ BONDÍA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107916" w:rsidRDefault="002C61B7" w:rsidP="00107916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09:24 Tee 10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JOSÉ BONDÍA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27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JAIME BENITO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D61D16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1 UP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14:00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 w:rsidP="00731F01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7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MARCOS PASTOR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B93083" w:rsidRDefault="002C61B7" w:rsidP="00B93083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 w:rsidRPr="00B93083">
              <w:rPr>
                <w:rFonts w:ascii="AvantGarde Bk BT" w:hAnsi="AvantGarde Bk BT"/>
                <w:color w:val="0000CC"/>
                <w:sz w:val="16"/>
                <w:lang w:val="en-US"/>
              </w:rPr>
              <w:t>2/1</w:t>
            </w: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09:32 Tee 10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MARCOS PASTOR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26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DANIEL BERNA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 w:rsidP="00E67C2F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</w:t>
            </w:r>
            <w:r w:rsidRPr="005C4754">
              <w:rPr>
                <w:rFonts w:ascii="AvantGarde Bk BT" w:hAnsi="AvantGarde Bk BT"/>
                <w:color w:val="0000CC"/>
                <w:sz w:val="16"/>
              </w:rPr>
              <w:t>/</w:t>
            </w:r>
            <w:r>
              <w:rPr>
                <w:rFonts w:ascii="AvantGarde Bk BT" w:hAnsi="AvantGarde Bk BT"/>
                <w:color w:val="0000CC"/>
                <w:sz w:val="16"/>
              </w:rPr>
              <w:t>3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364C74" w:rsidRDefault="002C61B7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14: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15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vAlign w:val="center"/>
          </w:tcPr>
          <w:p w:rsidR="002C61B7" w:rsidRPr="00291FC9" w:rsidRDefault="002C61B7" w:rsidP="005542C7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MARCOS PASTOR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10</w:t>
            </w:r>
          </w:p>
        </w:tc>
        <w:tc>
          <w:tcPr>
            <w:tcW w:w="1787" w:type="dxa"/>
            <w:gridSpan w:val="2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VAZQUEZ</w:t>
            </w:r>
          </w:p>
        </w:tc>
        <w:tc>
          <w:tcPr>
            <w:tcW w:w="168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107916" w:rsidRDefault="002C61B7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3/1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364C74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09:4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291FC9" w:rsidRDefault="002C61B7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VAZQUEZ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13335</wp:posOffset>
                  </wp:positionV>
                  <wp:extent cx="615950" cy="609600"/>
                  <wp:effectExtent l="19050" t="0" r="0" b="0"/>
                  <wp:wrapNone/>
                  <wp:docPr id="2" name="Imagen 1" descr="C:\Users\Ernesto F. Gamboa\Documents\PIZARRAS y ORGANIZACION CAMPEONATOS\Escudos Clubs\Clubs Madrid\La Dehes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nesto F. Gamboa\Documents\PIZARRAS y ORGANIZACION CAMPEONATOS\Escudos Clubs\Clubs Madrid\La Dehes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PABLO CARRILES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2C61B7" w:rsidRPr="00A84B18" w:rsidRDefault="002C61B7" w:rsidP="00A84B18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</w:p>
        </w:tc>
      </w:tr>
      <w:tr w:rsidR="002C61B7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2C61B7" w:rsidRPr="00F3506E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364C74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09:2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4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 w:rsidP="00635D2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vAlign w:val="center"/>
          </w:tcPr>
          <w:p w:rsidR="002C61B7" w:rsidRDefault="002C61B7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2C61B7" w:rsidRDefault="002C61B7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1487805</wp:posOffset>
                  </wp:positionH>
                  <wp:positionV relativeFrom="paragraph">
                    <wp:posOffset>-90805</wp:posOffset>
                  </wp:positionV>
                  <wp:extent cx="692785" cy="598805"/>
                  <wp:effectExtent l="19050" t="0" r="0" b="0"/>
                  <wp:wrapNone/>
                  <wp:docPr id="3" name="Imagen 4" descr="http://www.fga.org/logos/AM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http://www.fga.org/logos/AM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364C74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15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sz w:val="16"/>
                <w:lang w:val="en-US"/>
              </w:rPr>
              <w:t>E. LARRAÑ</w:t>
            </w:r>
            <w:r w:rsidRPr="00291FC9">
              <w:rPr>
                <w:rFonts w:ascii="AvantGarde Bk BT" w:hAnsi="AvantGarde Bk BT"/>
                <w:sz w:val="16"/>
                <w:lang w:val="en-US"/>
              </w:rPr>
              <w:t>AGA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0D20BC" w:rsidRDefault="002C61B7" w:rsidP="000D20BC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4/2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09:48 Tee 10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CARLOS LEANDRO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18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CARLOS LEANDRO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294698" w:rsidRDefault="002C61B7" w:rsidP="00294698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291FC9" w:rsidRDefault="002C61B7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14:30 Tee 10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2C61B7" w:rsidRPr="00291FC9" w:rsidRDefault="002C61B7" w:rsidP="005542C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2C61B7" w:rsidRPr="00107916" w:rsidRDefault="002C61B7" w:rsidP="00107916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09:56 Tee 10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2C61B7" w:rsidRPr="00291FC9" w:rsidRDefault="002C61B7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31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SANDRO BARRIO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2C61B7" w:rsidRPr="00A84B18" w:rsidRDefault="002C61B7" w:rsidP="00A84B18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4/3</w:t>
            </w: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291FC9" w:rsidTr="005D0418">
        <w:trPr>
          <w:trHeight w:val="226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2C61B7" w:rsidRPr="00291FC9" w:rsidRDefault="002C61B7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2C61B7" w:rsidRPr="00364C74" w:rsidTr="005D0418">
        <w:trPr>
          <w:trHeight w:val="226"/>
          <w:jc w:val="center"/>
        </w:trPr>
        <w:tc>
          <w:tcPr>
            <w:tcW w:w="339" w:type="dxa"/>
            <w:vAlign w:val="center"/>
          </w:tcPr>
          <w:p w:rsidR="002C61B7" w:rsidRPr="00291FC9" w:rsidRDefault="002C61B7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2C61B7" w:rsidRPr="00291FC9" w:rsidRDefault="002C61B7">
            <w:pPr>
              <w:jc w:val="center"/>
              <w:rPr>
                <w:rFonts w:ascii="AvantGarde Bk BT" w:hAnsi="AvantGarde Bk BT"/>
                <w:b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b/>
                <w:sz w:val="16"/>
                <w:lang w:val="en-US"/>
              </w:rPr>
              <w:t>1/16 Final</w:t>
            </w:r>
          </w:p>
        </w:tc>
        <w:tc>
          <w:tcPr>
            <w:tcW w:w="1737" w:type="dxa"/>
            <w:gridSpan w:val="2"/>
            <w:vAlign w:val="center"/>
          </w:tcPr>
          <w:p w:rsidR="002C61B7" w:rsidRPr="00291FC9" w:rsidRDefault="002C61B7">
            <w:pPr>
              <w:jc w:val="center"/>
              <w:rPr>
                <w:rFonts w:ascii="AvantGarde Bk BT" w:hAnsi="AvantGarde Bk BT"/>
                <w:b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b/>
                <w:sz w:val="16"/>
                <w:lang w:val="en-US"/>
              </w:rPr>
              <w:t>1/8 Final</w:t>
            </w:r>
          </w:p>
        </w:tc>
        <w:tc>
          <w:tcPr>
            <w:tcW w:w="1737" w:type="dxa"/>
            <w:vAlign w:val="center"/>
          </w:tcPr>
          <w:p w:rsidR="002C61B7" w:rsidRPr="00364C74" w:rsidRDefault="002C61B7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2C61B7" w:rsidRPr="00364C74" w:rsidRDefault="002C61B7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2C61B7" w:rsidRPr="00364C74" w:rsidRDefault="002C61B7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2C61B7" w:rsidRPr="00364C74" w:rsidRDefault="002C61B7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CAMPEÓN</w:t>
            </w:r>
          </w:p>
        </w:tc>
      </w:tr>
    </w:tbl>
    <w:p w:rsidR="001824F4" w:rsidRPr="001824F4" w:rsidRDefault="00F3506E" w:rsidP="00B84BAF">
      <w:pPr>
        <w:rPr>
          <w:b/>
          <w:i/>
          <w:sz w:val="16"/>
        </w:rPr>
      </w:pPr>
      <w:r>
        <w:rPr>
          <w:b/>
          <w:i/>
          <w:sz w:val="16"/>
        </w:rPr>
        <w:t xml:space="preserve">           </w:t>
      </w:r>
      <w:r w:rsidR="00920A48">
        <w:rPr>
          <w:b/>
          <w:i/>
          <w:sz w:val="16"/>
        </w:rPr>
        <w:t xml:space="preserve"> </w:t>
      </w:r>
      <w:r w:rsidR="00CF1BDA">
        <w:rPr>
          <w:b/>
          <w:i/>
          <w:sz w:val="16"/>
        </w:rPr>
        <w:t xml:space="preserve">   14 de Octubre</w:t>
      </w:r>
      <w:r w:rsidR="00460502" w:rsidRPr="00F3506E">
        <w:rPr>
          <w:b/>
          <w:i/>
          <w:sz w:val="16"/>
        </w:rPr>
        <w:t xml:space="preserve">                            </w:t>
      </w:r>
      <w:r w:rsidR="000E372C">
        <w:rPr>
          <w:b/>
          <w:i/>
          <w:sz w:val="16"/>
        </w:rPr>
        <w:t xml:space="preserve">                     </w:t>
      </w:r>
      <w:r w:rsidR="00CF1BDA">
        <w:rPr>
          <w:b/>
          <w:i/>
          <w:sz w:val="16"/>
        </w:rPr>
        <w:t xml:space="preserve">  15 de Octubre                                 16 de </w:t>
      </w:r>
      <w:proofErr w:type="spellStart"/>
      <w:r w:rsidR="00CF1BDA">
        <w:rPr>
          <w:b/>
          <w:i/>
          <w:sz w:val="16"/>
        </w:rPr>
        <w:t>Oct</w:t>
      </w:r>
      <w:proofErr w:type="spellEnd"/>
    </w:p>
    <w:p w:rsidR="001824F4" w:rsidRDefault="001824F4" w:rsidP="00B84BAF"/>
    <w:p w:rsidR="001824F4" w:rsidRPr="00FA597E" w:rsidRDefault="001824F4" w:rsidP="001824F4">
      <w:pPr>
        <w:pStyle w:val="Ttulo1"/>
        <w:jc w:val="center"/>
        <w:rPr>
          <w:b/>
          <w:color w:val="333399"/>
          <w:sz w:val="40"/>
          <w:szCs w:val="40"/>
        </w:rPr>
      </w:pPr>
      <w:r w:rsidRPr="00FA597E">
        <w:rPr>
          <w:b/>
          <w:color w:val="333399"/>
          <w:sz w:val="40"/>
          <w:szCs w:val="40"/>
        </w:rPr>
        <w:t>COPA NACIONAL PUERTA DE HIERRO</w:t>
      </w:r>
    </w:p>
    <w:p w:rsidR="001824F4" w:rsidRPr="00FA597E" w:rsidRDefault="001824F4" w:rsidP="001824F4">
      <w:pPr>
        <w:ind w:left="-851" w:right="-853"/>
        <w:jc w:val="center"/>
        <w:rPr>
          <w:rFonts w:ascii="Garamond" w:hAnsi="Garamond"/>
          <w:b/>
          <w:color w:val="333399"/>
          <w:sz w:val="32"/>
          <w:szCs w:val="32"/>
        </w:rPr>
      </w:pPr>
      <w:r>
        <w:rPr>
          <w:rFonts w:ascii="Garamond" w:hAnsi="Garamond"/>
          <w:b/>
          <w:color w:val="333399"/>
          <w:sz w:val="32"/>
          <w:szCs w:val="32"/>
        </w:rPr>
        <w:t>Club de Golf la Dehesa</w:t>
      </w:r>
      <w:r w:rsidRPr="00FA597E">
        <w:rPr>
          <w:rFonts w:ascii="Garamond" w:hAnsi="Garamond"/>
          <w:b/>
          <w:color w:val="333399"/>
          <w:sz w:val="32"/>
          <w:szCs w:val="32"/>
        </w:rPr>
        <w:t xml:space="preserve">.        </w:t>
      </w:r>
      <w:r>
        <w:rPr>
          <w:rFonts w:ascii="Garamond" w:hAnsi="Garamond"/>
          <w:b/>
          <w:color w:val="333399"/>
          <w:sz w:val="32"/>
          <w:szCs w:val="32"/>
        </w:rPr>
        <w:t>13 al 16 de Octubre de 2011</w:t>
      </w:r>
    </w:p>
    <w:p w:rsidR="001824F4" w:rsidRPr="006B3D59" w:rsidRDefault="001824F4" w:rsidP="001824F4">
      <w:pPr>
        <w:rPr>
          <w:rFonts w:ascii="Castellar" w:hAnsi="Castellar" w:cs="Arial"/>
          <w:color w:val="FF0000"/>
          <w:sz w:val="16"/>
          <w:szCs w:val="16"/>
          <w:u w:val="single"/>
        </w:rPr>
      </w:pPr>
    </w:p>
    <w:p w:rsidR="001824F4" w:rsidRDefault="001824F4" w:rsidP="001824F4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  <w:r w:rsidRPr="001D1F02">
        <w:rPr>
          <w:rFonts w:ascii="Castellar" w:hAnsi="Castellar" w:cs="Arial"/>
          <w:color w:val="FF0000"/>
          <w:sz w:val="32"/>
          <w:szCs w:val="32"/>
          <w:u w:val="single"/>
        </w:rPr>
        <w:t xml:space="preserve">DESARROLLO  </w:t>
      </w:r>
      <w:r>
        <w:rPr>
          <w:rFonts w:ascii="Castellar" w:hAnsi="Castellar" w:cs="Arial"/>
          <w:color w:val="FF0000"/>
          <w:sz w:val="32"/>
          <w:szCs w:val="32"/>
          <w:u w:val="single"/>
        </w:rPr>
        <w:t>DE  LA  FINAL</w:t>
      </w:r>
    </w:p>
    <w:p w:rsidR="001824F4" w:rsidRPr="00AA5339" w:rsidRDefault="001824F4" w:rsidP="001824F4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</w:p>
    <w:p w:rsidR="001824F4" w:rsidRDefault="001824F4" w:rsidP="001824F4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35560</wp:posOffset>
            </wp:positionV>
            <wp:extent cx="1390650" cy="1849755"/>
            <wp:effectExtent l="57150" t="38100" r="38100" b="17145"/>
            <wp:wrapNone/>
            <wp:docPr id="14" name="Imagen 5" descr="C:\Users\Ernesto F. Gamboa\Desktop\IMG_0906 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 F. Gamboa\Desktop\IMG_0906 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84975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CC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4300220</wp:posOffset>
            </wp:positionH>
            <wp:positionV relativeFrom="paragraph">
              <wp:posOffset>-2540</wp:posOffset>
            </wp:positionV>
            <wp:extent cx="1419225" cy="1892300"/>
            <wp:effectExtent l="57150" t="38100" r="47625" b="12700"/>
            <wp:wrapNone/>
            <wp:docPr id="15" name="Imagen 7" descr="C:\Users\Ernesto F. Gamboa\Desktop\IMG_0903 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nesto F. Gamboa\Desktop\IMG_0903 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8923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24F4" w:rsidRDefault="001824F4" w:rsidP="001824F4"/>
    <w:p w:rsidR="001824F4" w:rsidRDefault="001824F4" w:rsidP="001824F4"/>
    <w:p w:rsidR="001824F4" w:rsidRDefault="001824F4" w:rsidP="001824F4"/>
    <w:p w:rsidR="001824F4" w:rsidRDefault="001824F4" w:rsidP="001824F4">
      <w:pPr>
        <w:tabs>
          <w:tab w:val="left" w:pos="3960"/>
          <w:tab w:val="left" w:pos="7725"/>
        </w:tabs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                                                         09:00   //   13:45</w:t>
      </w:r>
      <w:r>
        <w:rPr>
          <w:rFonts w:ascii="Arial" w:hAnsi="Arial" w:cs="Arial"/>
          <w:b/>
          <w:color w:val="FF0000"/>
        </w:rPr>
        <w:tab/>
      </w:r>
    </w:p>
    <w:p w:rsidR="001824F4" w:rsidRPr="00EB76B6" w:rsidRDefault="001824F4" w:rsidP="001824F4">
      <w:pPr>
        <w:rPr>
          <w:rFonts w:ascii="Arial" w:hAnsi="Arial" w:cs="Arial"/>
          <w:b/>
          <w:color w:val="FF0000"/>
        </w:rPr>
      </w:pPr>
    </w:p>
    <w:p w:rsidR="001824F4" w:rsidRPr="00EB76B6" w:rsidRDefault="001824F4" w:rsidP="001824F4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noProof/>
          <w:color w:val="FF0000"/>
        </w:rPr>
        <w:drawing>
          <wp:anchor distT="0" distB="0" distL="114300" distR="114300" simplePos="0" relativeHeight="251780096" behindDoc="1" locked="0" layoutInCell="1" allowOverlap="1">
            <wp:simplePos x="0" y="0"/>
            <wp:positionH relativeFrom="column">
              <wp:posOffset>1757045</wp:posOffset>
            </wp:positionH>
            <wp:positionV relativeFrom="paragraph">
              <wp:posOffset>113030</wp:posOffset>
            </wp:positionV>
            <wp:extent cx="2181225" cy="2724150"/>
            <wp:effectExtent l="19050" t="0" r="9525" b="0"/>
            <wp:wrapNone/>
            <wp:docPr id="16" name="Imagen 8" descr="C:\Users\Ernesto F. Gamboa\Pictures\FOTOS DE TROFEOS\Copa Puerta de Hierro - Trofeo final PALI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nesto F. Gamboa\Pictures\FOTOS DE TROFEOS\Copa Puerta de Hierro - Trofeo final PALID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24F4" w:rsidRDefault="001824F4" w:rsidP="001824F4">
      <w:pPr>
        <w:rPr>
          <w:rFonts w:ascii="Arial" w:hAnsi="Arial" w:cs="Arial"/>
          <w:b/>
          <w:color w:val="FF0000"/>
        </w:rPr>
      </w:pPr>
    </w:p>
    <w:p w:rsidR="001824F4" w:rsidRPr="00ED0587" w:rsidRDefault="001824F4" w:rsidP="001824F4">
      <w:pPr>
        <w:tabs>
          <w:tab w:val="left" w:pos="7185"/>
        </w:tabs>
        <w:rPr>
          <w:rFonts w:ascii="Arial" w:hAnsi="Arial" w:cs="Arial"/>
          <w:b/>
          <w:color w:val="0070C0"/>
        </w:rPr>
      </w:pPr>
      <w:r w:rsidRPr="00AA5339">
        <w:rPr>
          <w:rFonts w:ascii="Arial" w:hAnsi="Arial" w:cs="Arial"/>
          <w:b/>
          <w:color w:val="FF0000"/>
        </w:rPr>
        <w:t xml:space="preserve">        </w:t>
      </w:r>
      <w:r w:rsidRPr="00AA5339">
        <w:rPr>
          <w:rFonts w:ascii="Arial" w:hAnsi="Arial" w:cs="Arial"/>
          <w:b/>
          <w:color w:val="0070C0"/>
        </w:rPr>
        <w:t xml:space="preserve"> </w:t>
      </w:r>
    </w:p>
    <w:p w:rsidR="001824F4" w:rsidRDefault="001824F4" w:rsidP="001824F4">
      <w:pPr>
        <w:rPr>
          <w:rFonts w:ascii="Arial" w:hAnsi="Arial" w:cs="Arial"/>
          <w:b/>
          <w:color w:val="0070C0"/>
        </w:rPr>
      </w:pPr>
      <w:r w:rsidRPr="00ED0587">
        <w:rPr>
          <w:rFonts w:ascii="Arial" w:hAnsi="Arial" w:cs="Arial"/>
          <w:b/>
          <w:color w:val="0070C0"/>
        </w:rPr>
        <w:t xml:space="preserve"> </w:t>
      </w:r>
    </w:p>
    <w:p w:rsidR="001824F4" w:rsidRDefault="001824F4" w:rsidP="001824F4">
      <w:pPr>
        <w:rPr>
          <w:rFonts w:ascii="Arial" w:hAnsi="Arial" w:cs="Arial"/>
          <w:b/>
          <w:color w:val="0000CC"/>
        </w:rPr>
      </w:pPr>
    </w:p>
    <w:p w:rsidR="001824F4" w:rsidRDefault="001824F4" w:rsidP="001824F4">
      <w:pPr>
        <w:rPr>
          <w:rFonts w:ascii="Arial" w:hAnsi="Arial" w:cs="Arial"/>
          <w:b/>
          <w:color w:val="0000CC"/>
        </w:rPr>
      </w:pPr>
    </w:p>
    <w:p w:rsidR="001824F4" w:rsidRDefault="001824F4" w:rsidP="001824F4">
      <w:pPr>
        <w:rPr>
          <w:rFonts w:ascii="Arial" w:hAnsi="Arial" w:cs="Arial"/>
          <w:b/>
          <w:color w:val="0000CC"/>
        </w:rPr>
      </w:pPr>
      <w:r w:rsidRPr="00267DA3">
        <w:rPr>
          <w:rFonts w:ascii="Arial" w:hAnsi="Arial" w:cs="Arial"/>
          <w:b/>
          <w:color w:val="0000CC"/>
        </w:rPr>
        <w:t xml:space="preserve"> </w:t>
      </w:r>
    </w:p>
    <w:p w:rsidR="001824F4" w:rsidRPr="00267DA3" w:rsidRDefault="001824F4" w:rsidP="001824F4">
      <w:pPr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00CC"/>
        </w:rPr>
        <w:t xml:space="preserve"> </w:t>
      </w:r>
      <w:r w:rsidRPr="00267DA3">
        <w:rPr>
          <w:rFonts w:ascii="Arial" w:hAnsi="Arial" w:cs="Arial"/>
          <w:b/>
          <w:color w:val="0000CC"/>
        </w:rPr>
        <w:t xml:space="preserve">JUAN </w:t>
      </w:r>
      <w:proofErr w:type="spellStart"/>
      <w:r w:rsidRPr="00267DA3">
        <w:rPr>
          <w:rFonts w:ascii="Arial" w:hAnsi="Arial" w:cs="Arial"/>
          <w:b/>
          <w:color w:val="0000CC"/>
        </w:rPr>
        <w:t>Fco</w:t>
      </w:r>
      <w:proofErr w:type="spellEnd"/>
      <w:r w:rsidRPr="00267DA3">
        <w:rPr>
          <w:rFonts w:ascii="Arial" w:hAnsi="Arial" w:cs="Arial"/>
          <w:b/>
          <w:color w:val="0000CC"/>
        </w:rPr>
        <w:t>. SARASTI</w:t>
      </w:r>
      <w:r>
        <w:rPr>
          <w:rFonts w:ascii="Arial" w:hAnsi="Arial" w:cs="Arial"/>
          <w:b/>
          <w:color w:val="0070C0"/>
        </w:rPr>
        <w:tab/>
      </w:r>
      <w:r>
        <w:rPr>
          <w:rFonts w:ascii="Arial" w:hAnsi="Arial" w:cs="Arial"/>
          <w:b/>
          <w:color w:val="0070C0"/>
        </w:rPr>
        <w:tab/>
      </w:r>
      <w:r w:rsidRPr="00267DA3">
        <w:rPr>
          <w:rFonts w:ascii="Arial" w:hAnsi="Arial" w:cs="Arial"/>
          <w:b/>
          <w:color w:val="0000CC"/>
        </w:rPr>
        <w:t xml:space="preserve">                                                </w:t>
      </w:r>
      <w:r>
        <w:rPr>
          <w:rFonts w:ascii="Arial" w:hAnsi="Arial" w:cs="Arial"/>
          <w:b/>
          <w:color w:val="0000CC"/>
        </w:rPr>
        <w:t xml:space="preserve">        </w:t>
      </w:r>
      <w:r w:rsidRPr="00267DA3">
        <w:rPr>
          <w:rFonts w:ascii="Arial" w:hAnsi="Arial" w:cs="Arial"/>
          <w:b/>
          <w:color w:val="FF0000"/>
          <w:szCs w:val="22"/>
        </w:rPr>
        <w:t>MARIO GALIANO</w:t>
      </w:r>
    </w:p>
    <w:p w:rsidR="001824F4" w:rsidRDefault="001824F4" w:rsidP="001824F4">
      <w:pPr>
        <w:tabs>
          <w:tab w:val="left" w:pos="7695"/>
        </w:tabs>
      </w:pPr>
      <w:r>
        <w:rPr>
          <w:noProof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4681220</wp:posOffset>
            </wp:positionH>
            <wp:positionV relativeFrom="paragraph">
              <wp:posOffset>27940</wp:posOffset>
            </wp:positionV>
            <wp:extent cx="722630" cy="695325"/>
            <wp:effectExtent l="19050" t="0" r="1270" b="0"/>
            <wp:wrapNone/>
            <wp:docPr id="17" name="Imagen 3" descr="C:\Users\Ernesto F. Gamboa\Documents\PIZARRAS y ORGANIZACION CAMPEONATOS\Escudos Clubs\Clubs Andaluces\La Cañad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PIZARRAS y ORGANIZACION CAMPEONATOS\Escudos Clubs\Clubs Andaluces\La Cañada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318770</wp:posOffset>
            </wp:positionH>
            <wp:positionV relativeFrom="paragraph">
              <wp:posOffset>-635</wp:posOffset>
            </wp:positionV>
            <wp:extent cx="828675" cy="800100"/>
            <wp:effectExtent l="19050" t="0" r="9525" b="0"/>
            <wp:wrapNone/>
            <wp:docPr id="18" name="Imagen 2" descr="C:\Users\Ernesto F. Gamboa\Documents\PIZARRAS y ORGANIZACION CAMPEONATOS\Escudos Clubs\Clubs vascos\Basozab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PIZARRAS y ORGANIZACION CAMPEONATOS\Escudos Clubs\Clubs vascos\Basozabal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Default="001824F4" w:rsidP="001824F4">
      <w:pPr>
        <w:tabs>
          <w:tab w:val="left" w:pos="7695"/>
        </w:tabs>
      </w:pPr>
    </w:p>
    <w:p w:rsidR="001824F4" w:rsidRPr="001824F4" w:rsidRDefault="001824F4" w:rsidP="001824F4">
      <w:pPr>
        <w:tabs>
          <w:tab w:val="left" w:pos="7695"/>
        </w:tabs>
        <w:jc w:val="center"/>
        <w:rPr>
          <w:b/>
        </w:rPr>
      </w:pPr>
      <w:r w:rsidRPr="001824F4">
        <w:rPr>
          <w:b/>
        </w:rPr>
        <w:t>PRIMERA VUELTA</w:t>
      </w:r>
    </w:p>
    <w:p w:rsidR="001824F4" w:rsidRPr="0038138C" w:rsidRDefault="001824F4" w:rsidP="001824F4">
      <w:pPr>
        <w:tabs>
          <w:tab w:val="left" w:pos="7695"/>
        </w:tabs>
      </w:pPr>
    </w:p>
    <w:tbl>
      <w:tblPr>
        <w:tblpPr w:leftFromText="141" w:rightFromText="141" w:vertAnchor="text" w:horzAnchor="margin" w:tblpXSpec="center" w:tblpY="-6"/>
        <w:tblW w:w="99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1824F4" w:rsidRPr="003E493A" w:rsidTr="00465C19">
        <w:tc>
          <w:tcPr>
            <w:tcW w:w="2743" w:type="dxa"/>
            <w:shd w:val="clear" w:color="auto" w:fill="auto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 w:rsidRPr="003E493A"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465C1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1824F4" w:rsidRPr="003E493A" w:rsidTr="00465C19">
        <w:tc>
          <w:tcPr>
            <w:tcW w:w="2743" w:type="dxa"/>
            <w:shd w:val="clear" w:color="auto" w:fill="FFFF00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 w:rsidRPr="003E493A"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465C19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</w:tr>
      <w:tr w:rsidR="001824F4" w:rsidRPr="00200DD7" w:rsidTr="00465C19">
        <w:tc>
          <w:tcPr>
            <w:tcW w:w="2743" w:type="dxa"/>
            <w:shd w:val="clear" w:color="auto" w:fill="auto"/>
            <w:vAlign w:val="center"/>
          </w:tcPr>
          <w:p w:rsidR="001824F4" w:rsidRPr="00ED0587" w:rsidRDefault="001824F4" w:rsidP="00465C19">
            <w:pPr>
              <w:jc w:val="center"/>
              <w:rPr>
                <w:rFonts w:ascii="Georgia" w:hAnsi="Georgia"/>
                <w:b/>
                <w:color w:val="0070C0"/>
                <w:sz w:val="20"/>
              </w:rPr>
            </w:pPr>
            <w:r>
              <w:rPr>
                <w:rFonts w:ascii="Georgia" w:hAnsi="Georgia"/>
                <w:b/>
                <w:color w:val="0070C0"/>
                <w:sz w:val="20"/>
              </w:rPr>
              <w:t xml:space="preserve">JUAN </w:t>
            </w:r>
            <w:proofErr w:type="spellStart"/>
            <w:r>
              <w:rPr>
                <w:rFonts w:ascii="Georgia" w:hAnsi="Georgia"/>
                <w:b/>
                <w:color w:val="0070C0"/>
                <w:sz w:val="20"/>
              </w:rPr>
              <w:t>Fco</w:t>
            </w:r>
            <w:proofErr w:type="spellEnd"/>
            <w:r>
              <w:rPr>
                <w:rFonts w:ascii="Georgia" w:hAnsi="Georgia"/>
                <w:b/>
                <w:color w:val="0070C0"/>
                <w:sz w:val="20"/>
              </w:rPr>
              <w:t>. SARASTI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C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G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465C19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200DD7" w:rsidRDefault="001824F4" w:rsidP="00465C19">
            <w:pPr>
              <w:jc w:val="center"/>
              <w:rPr>
                <w:rFonts w:ascii="Georgia" w:hAnsi="Georgia"/>
                <w:b/>
                <w:color w:val="0000FF"/>
                <w:sz w:val="16"/>
                <w:szCs w:val="16"/>
              </w:rPr>
            </w:pPr>
            <w:r>
              <w:rPr>
                <w:rFonts w:ascii="Georgia" w:hAnsi="Georgia"/>
                <w:b/>
                <w:color w:val="0000FF"/>
                <w:sz w:val="16"/>
                <w:szCs w:val="16"/>
              </w:rPr>
              <w:t>C</w:t>
            </w:r>
          </w:p>
        </w:tc>
      </w:tr>
      <w:tr w:rsidR="001824F4" w:rsidRPr="00200DD7" w:rsidTr="00465C19">
        <w:tc>
          <w:tcPr>
            <w:tcW w:w="2743" w:type="dxa"/>
            <w:shd w:val="clear" w:color="auto" w:fill="auto"/>
            <w:vAlign w:val="center"/>
          </w:tcPr>
          <w:p w:rsidR="001824F4" w:rsidRPr="00ED0587" w:rsidRDefault="001824F4" w:rsidP="00465C19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  <w:r>
              <w:rPr>
                <w:rFonts w:ascii="Georgia" w:hAnsi="Georgia"/>
                <w:b/>
                <w:color w:val="FF0000"/>
                <w:sz w:val="20"/>
              </w:rPr>
              <w:t>MARIO GALIANO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G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C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8138C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200DD7" w:rsidRDefault="001824F4" w:rsidP="00465C19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  <w:r>
              <w:rPr>
                <w:rFonts w:ascii="Georgia" w:hAnsi="Georgia"/>
                <w:b/>
                <w:color w:val="FF0000"/>
                <w:sz w:val="16"/>
                <w:szCs w:val="16"/>
              </w:rPr>
              <w:t>G</w:t>
            </w:r>
          </w:p>
        </w:tc>
      </w:tr>
      <w:tr w:rsidR="001824F4" w:rsidRPr="00200DD7" w:rsidTr="00465C19">
        <w:tc>
          <w:tcPr>
            <w:tcW w:w="2743" w:type="dxa"/>
            <w:shd w:val="clear" w:color="auto" w:fill="E6E6E6"/>
            <w:vAlign w:val="center"/>
          </w:tcPr>
          <w:p w:rsidR="001824F4" w:rsidRPr="00200DD7" w:rsidRDefault="001824F4" w:rsidP="00465C19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200DD7">
              <w:rPr>
                <w:rFonts w:ascii="Georgia" w:hAnsi="Georgia"/>
                <w:b/>
                <w:sz w:val="16"/>
                <w:szCs w:val="16"/>
              </w:rPr>
              <w:t>RESULTADO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-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1824F4" w:rsidRPr="00191E03" w:rsidRDefault="001824F4" w:rsidP="00465C19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5</w:t>
            </w:r>
          </w:p>
        </w:tc>
      </w:tr>
    </w:tbl>
    <w:p w:rsidR="001824F4" w:rsidRPr="001824F4" w:rsidRDefault="001824F4" w:rsidP="001824F4">
      <w:pPr>
        <w:jc w:val="center"/>
        <w:rPr>
          <w:b/>
          <w:color w:val="FF0000"/>
        </w:rPr>
      </w:pPr>
      <w:r w:rsidRPr="001824F4">
        <w:rPr>
          <w:b/>
          <w:color w:val="FF0000"/>
        </w:rPr>
        <w:t>MARIO GALIANO 5 UP FINALIZADA LA PRIMERA VUELTA</w:t>
      </w:r>
    </w:p>
    <w:tbl>
      <w:tblPr>
        <w:tblpPr w:leftFromText="141" w:rightFromText="141" w:vertAnchor="text" w:horzAnchor="margin" w:tblpXSpec="center" w:tblpY="924"/>
        <w:tblW w:w="99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1824F4" w:rsidRPr="003E493A" w:rsidTr="001824F4">
        <w:tc>
          <w:tcPr>
            <w:tcW w:w="2743" w:type="dxa"/>
            <w:shd w:val="clear" w:color="auto" w:fill="auto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 w:rsidRPr="003E493A"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3E493A" w:rsidRDefault="001824F4" w:rsidP="001824F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1824F4" w:rsidRPr="003E493A" w:rsidTr="001824F4">
        <w:tc>
          <w:tcPr>
            <w:tcW w:w="2743" w:type="dxa"/>
            <w:shd w:val="clear" w:color="auto" w:fill="FFFF00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 w:rsidRPr="003E493A"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1824F4" w:rsidRPr="003E493A" w:rsidRDefault="001824F4" w:rsidP="001824F4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</w:tr>
      <w:tr w:rsidR="001824F4" w:rsidRPr="00200DD7" w:rsidTr="001824F4">
        <w:tc>
          <w:tcPr>
            <w:tcW w:w="2743" w:type="dxa"/>
            <w:shd w:val="clear" w:color="auto" w:fill="auto"/>
            <w:vAlign w:val="center"/>
          </w:tcPr>
          <w:p w:rsidR="001824F4" w:rsidRPr="00ED0587" w:rsidRDefault="001824F4" w:rsidP="001824F4">
            <w:pPr>
              <w:jc w:val="center"/>
              <w:rPr>
                <w:rFonts w:ascii="Georgia" w:hAnsi="Georgia"/>
                <w:b/>
                <w:color w:val="0070C0"/>
                <w:sz w:val="20"/>
              </w:rPr>
            </w:pPr>
            <w:r>
              <w:rPr>
                <w:rFonts w:ascii="Georgia" w:hAnsi="Georgia"/>
                <w:b/>
                <w:color w:val="0070C0"/>
                <w:sz w:val="20"/>
              </w:rPr>
              <w:t xml:space="preserve">JUAN </w:t>
            </w:r>
            <w:proofErr w:type="spellStart"/>
            <w:r>
              <w:rPr>
                <w:rFonts w:ascii="Georgia" w:hAnsi="Georgia"/>
                <w:b/>
                <w:color w:val="0070C0"/>
                <w:sz w:val="20"/>
              </w:rPr>
              <w:t>Fco</w:t>
            </w:r>
            <w:proofErr w:type="spellEnd"/>
            <w:r>
              <w:rPr>
                <w:rFonts w:ascii="Georgia" w:hAnsi="Georgia"/>
                <w:b/>
                <w:color w:val="0070C0"/>
                <w:sz w:val="20"/>
              </w:rPr>
              <w:t>. SARASTI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CE11D6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6138EE" w:rsidRDefault="001824F4" w:rsidP="001824F4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1824F4" w:rsidRPr="00200DD7" w:rsidRDefault="001824F4" w:rsidP="001824F4">
            <w:pPr>
              <w:jc w:val="center"/>
              <w:rPr>
                <w:rFonts w:ascii="Georgia" w:hAnsi="Georgia"/>
                <w:b/>
                <w:color w:val="0000FF"/>
                <w:sz w:val="16"/>
                <w:szCs w:val="16"/>
              </w:rPr>
            </w:pPr>
          </w:p>
        </w:tc>
      </w:tr>
      <w:tr w:rsidR="00CE11D6" w:rsidRPr="00200DD7" w:rsidTr="0068319C">
        <w:tc>
          <w:tcPr>
            <w:tcW w:w="2743" w:type="dxa"/>
            <w:shd w:val="clear" w:color="auto" w:fill="auto"/>
            <w:vAlign w:val="center"/>
          </w:tcPr>
          <w:p w:rsidR="00CE11D6" w:rsidRPr="00ED0587" w:rsidRDefault="00CE11D6" w:rsidP="001824F4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  <w:r>
              <w:rPr>
                <w:rFonts w:ascii="Georgia" w:hAnsi="Georgia"/>
                <w:b/>
                <w:color w:val="FF0000"/>
                <w:sz w:val="20"/>
              </w:rPr>
              <w:t>MARIO GALIANO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CE11D6" w:rsidRPr="0038138C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1206" w:type="dxa"/>
            <w:gridSpan w:val="3"/>
            <w:vMerge w:val="restart"/>
            <w:shd w:val="clear" w:color="auto" w:fill="auto"/>
            <w:vAlign w:val="center"/>
          </w:tcPr>
          <w:p w:rsidR="00CE11D6" w:rsidRPr="00CE11D6" w:rsidRDefault="00CE11D6" w:rsidP="001824F4">
            <w:pPr>
              <w:jc w:val="center"/>
              <w:rPr>
                <w:rFonts w:ascii="Georgia" w:hAnsi="Georgia"/>
                <w:b/>
                <w:color w:val="FF0000"/>
                <w:sz w:val="24"/>
                <w:szCs w:val="24"/>
              </w:rPr>
            </w:pPr>
            <w:r w:rsidRPr="00CE11D6">
              <w:rPr>
                <w:rFonts w:ascii="Georgia" w:hAnsi="Georgia"/>
                <w:b/>
                <w:color w:val="FF0000"/>
                <w:sz w:val="24"/>
                <w:szCs w:val="24"/>
              </w:rPr>
              <w:t>4/3</w:t>
            </w:r>
          </w:p>
        </w:tc>
      </w:tr>
      <w:tr w:rsidR="00CE11D6" w:rsidRPr="00191E03" w:rsidTr="0068319C">
        <w:tc>
          <w:tcPr>
            <w:tcW w:w="2743" w:type="dxa"/>
            <w:shd w:val="clear" w:color="auto" w:fill="E6E6E6"/>
            <w:vAlign w:val="center"/>
          </w:tcPr>
          <w:p w:rsidR="00CE11D6" w:rsidRPr="00200DD7" w:rsidRDefault="00CE11D6" w:rsidP="001824F4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200DD7">
              <w:rPr>
                <w:rFonts w:ascii="Georgia" w:hAnsi="Georgia"/>
                <w:b/>
                <w:sz w:val="16"/>
                <w:szCs w:val="16"/>
              </w:rPr>
              <w:t>RESULTADO</w:t>
            </w:r>
            <w:r>
              <w:rPr>
                <w:rFonts w:ascii="Georgia" w:hAnsi="Georgia"/>
                <w:b/>
                <w:sz w:val="16"/>
                <w:szCs w:val="16"/>
              </w:rPr>
              <w:t xml:space="preserve">      </w:t>
            </w:r>
            <w:r w:rsidRPr="00CE11D6">
              <w:rPr>
                <w:rFonts w:ascii="Georgia" w:hAnsi="Georgia"/>
                <w:b/>
                <w:color w:val="FF0000"/>
                <w:sz w:val="16"/>
                <w:szCs w:val="16"/>
              </w:rPr>
              <w:t>5UP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5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</w:rPr>
              <w:t>4</w:t>
            </w:r>
          </w:p>
        </w:tc>
        <w:tc>
          <w:tcPr>
            <w:tcW w:w="1206" w:type="dxa"/>
            <w:gridSpan w:val="3"/>
            <w:vMerge/>
            <w:shd w:val="clear" w:color="auto" w:fill="E6E6E6"/>
            <w:vAlign w:val="center"/>
          </w:tcPr>
          <w:p w:rsidR="00CE11D6" w:rsidRPr="00191E03" w:rsidRDefault="00CE11D6" w:rsidP="001824F4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</w:p>
        </w:tc>
      </w:tr>
    </w:tbl>
    <w:p w:rsidR="001824F4" w:rsidRDefault="001824F4" w:rsidP="00B84BAF"/>
    <w:p w:rsidR="001824F4" w:rsidRDefault="001824F4" w:rsidP="00B84BAF"/>
    <w:p w:rsidR="001824F4" w:rsidRPr="001824F4" w:rsidRDefault="001824F4" w:rsidP="001824F4">
      <w:pPr>
        <w:jc w:val="center"/>
        <w:rPr>
          <w:b/>
        </w:rPr>
      </w:pPr>
      <w:r w:rsidRPr="001824F4">
        <w:rPr>
          <w:b/>
        </w:rPr>
        <w:t>SEGUNDA VUELTA</w:t>
      </w:r>
    </w:p>
    <w:p w:rsidR="001824F4" w:rsidRDefault="001824F4" w:rsidP="00B84BAF"/>
    <w:p w:rsidR="00712511" w:rsidRDefault="00CE11D6" w:rsidP="00CE11D6">
      <w:pPr>
        <w:jc w:val="center"/>
        <w:rPr>
          <w:b/>
          <w:color w:val="FF0000"/>
        </w:rPr>
      </w:pPr>
      <w:r w:rsidRPr="00CE11D6">
        <w:rPr>
          <w:b/>
          <w:color w:val="FF0000"/>
        </w:rPr>
        <w:t xml:space="preserve">MARIO GALIANO GANA </w:t>
      </w:r>
    </w:p>
    <w:p w:rsidR="001824F4" w:rsidRPr="00712511" w:rsidRDefault="00CE11D6" w:rsidP="00CE11D6">
      <w:pPr>
        <w:jc w:val="center"/>
        <w:rPr>
          <w:b/>
          <w:color w:val="FF0000"/>
          <w:sz w:val="36"/>
          <w:szCs w:val="36"/>
        </w:rPr>
      </w:pPr>
      <w:r w:rsidRPr="00712511">
        <w:rPr>
          <w:b/>
          <w:color w:val="FF0000"/>
          <w:sz w:val="36"/>
          <w:szCs w:val="36"/>
        </w:rPr>
        <w:t>4</w:t>
      </w:r>
      <w:r w:rsidR="00712511">
        <w:rPr>
          <w:b/>
          <w:color w:val="FF0000"/>
          <w:sz w:val="36"/>
          <w:szCs w:val="36"/>
        </w:rPr>
        <w:t xml:space="preserve"> </w:t>
      </w:r>
      <w:r w:rsidRPr="00712511">
        <w:rPr>
          <w:b/>
          <w:color w:val="FF0000"/>
          <w:sz w:val="36"/>
          <w:szCs w:val="36"/>
        </w:rPr>
        <w:t>/</w:t>
      </w:r>
      <w:r w:rsidR="00712511">
        <w:rPr>
          <w:b/>
          <w:color w:val="FF0000"/>
          <w:sz w:val="36"/>
          <w:szCs w:val="36"/>
        </w:rPr>
        <w:t xml:space="preserve"> </w:t>
      </w:r>
      <w:r w:rsidRPr="00712511">
        <w:rPr>
          <w:b/>
          <w:color w:val="FF0000"/>
          <w:sz w:val="36"/>
          <w:szCs w:val="36"/>
        </w:rPr>
        <w:t>3</w:t>
      </w:r>
    </w:p>
    <w:p w:rsidR="001824F4" w:rsidRDefault="001824F4" w:rsidP="00B84BAF"/>
    <w:p w:rsidR="001824F4" w:rsidRDefault="001824F4" w:rsidP="00B84BAF"/>
    <w:p w:rsidR="001824F4" w:rsidRDefault="001824F4" w:rsidP="00B84BAF"/>
    <w:sectPr w:rsidR="001824F4" w:rsidSect="000E372C">
      <w:pgSz w:w="11906" w:h="16838"/>
      <w:pgMar w:top="709" w:right="1418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07948"/>
    <w:rsid w:val="00042FE5"/>
    <w:rsid w:val="000D20BC"/>
    <w:rsid w:val="000E372C"/>
    <w:rsid w:val="00107916"/>
    <w:rsid w:val="001236DA"/>
    <w:rsid w:val="00132B73"/>
    <w:rsid w:val="0015553F"/>
    <w:rsid w:val="001824F4"/>
    <w:rsid w:val="00191E03"/>
    <w:rsid w:val="001A3B65"/>
    <w:rsid w:val="002115A5"/>
    <w:rsid w:val="00212CD6"/>
    <w:rsid w:val="00267DA3"/>
    <w:rsid w:val="00291FC9"/>
    <w:rsid w:val="00294698"/>
    <w:rsid w:val="002C61B7"/>
    <w:rsid w:val="002E581A"/>
    <w:rsid w:val="003317D8"/>
    <w:rsid w:val="00364C2F"/>
    <w:rsid w:val="00364C74"/>
    <w:rsid w:val="004314DA"/>
    <w:rsid w:val="00447D18"/>
    <w:rsid w:val="00457631"/>
    <w:rsid w:val="00460502"/>
    <w:rsid w:val="00502A4D"/>
    <w:rsid w:val="005158A9"/>
    <w:rsid w:val="00522874"/>
    <w:rsid w:val="005535FD"/>
    <w:rsid w:val="00557FCA"/>
    <w:rsid w:val="00584767"/>
    <w:rsid w:val="005C4754"/>
    <w:rsid w:val="005D0418"/>
    <w:rsid w:val="005E4DF7"/>
    <w:rsid w:val="00627842"/>
    <w:rsid w:val="00630934"/>
    <w:rsid w:val="0068332B"/>
    <w:rsid w:val="00683636"/>
    <w:rsid w:val="00697839"/>
    <w:rsid w:val="006B3D59"/>
    <w:rsid w:val="006E1689"/>
    <w:rsid w:val="00712511"/>
    <w:rsid w:val="00721D40"/>
    <w:rsid w:val="007A35F5"/>
    <w:rsid w:val="007A5E87"/>
    <w:rsid w:val="007B2F59"/>
    <w:rsid w:val="007C6C04"/>
    <w:rsid w:val="007D4D80"/>
    <w:rsid w:val="007D596F"/>
    <w:rsid w:val="007E625B"/>
    <w:rsid w:val="00853596"/>
    <w:rsid w:val="008771FE"/>
    <w:rsid w:val="00877CAF"/>
    <w:rsid w:val="008D3F90"/>
    <w:rsid w:val="00920A48"/>
    <w:rsid w:val="009470F2"/>
    <w:rsid w:val="00962207"/>
    <w:rsid w:val="00A84B18"/>
    <w:rsid w:val="00B32BE7"/>
    <w:rsid w:val="00B5232E"/>
    <w:rsid w:val="00B56C9B"/>
    <w:rsid w:val="00B84BAF"/>
    <w:rsid w:val="00B90DDB"/>
    <w:rsid w:val="00B93083"/>
    <w:rsid w:val="00C12124"/>
    <w:rsid w:val="00C819F2"/>
    <w:rsid w:val="00C84086"/>
    <w:rsid w:val="00CD3C56"/>
    <w:rsid w:val="00CE11D6"/>
    <w:rsid w:val="00CF1BDA"/>
    <w:rsid w:val="00D61D16"/>
    <w:rsid w:val="00D635A2"/>
    <w:rsid w:val="00D64458"/>
    <w:rsid w:val="00D87D95"/>
    <w:rsid w:val="00DD5A6A"/>
    <w:rsid w:val="00E07948"/>
    <w:rsid w:val="00E63895"/>
    <w:rsid w:val="00E67C2F"/>
    <w:rsid w:val="00E823B3"/>
    <w:rsid w:val="00E85BCA"/>
    <w:rsid w:val="00EB3E78"/>
    <w:rsid w:val="00F3506E"/>
    <w:rsid w:val="00F54133"/>
    <w:rsid w:val="00FF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FE5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042FE5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40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0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customXml" Target="../customXml/item2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A6F8A85-A4E9-4473-B555-2A598BBAF7FF}"/>
</file>

<file path=customXml/itemProps2.xml><?xml version="1.0" encoding="utf-8"?>
<ds:datastoreItem xmlns:ds="http://schemas.openxmlformats.org/officeDocument/2006/customXml" ds:itemID="{83E2335D-E6BF-4852-AB30-D8195AFD48EE}"/>
</file>

<file path=customXml/itemProps3.xml><?xml version="1.0" encoding="utf-8"?>
<ds:datastoreItem xmlns:ds="http://schemas.openxmlformats.org/officeDocument/2006/customXml" ds:itemID="{ACC26B57-4746-4CA4-AD66-C1A9E44DA389}"/>
</file>

<file path=customXml/itemProps4.xml><?xml version="1.0" encoding="utf-8"?>
<ds:datastoreItem xmlns:ds="http://schemas.openxmlformats.org/officeDocument/2006/customXml" ds:itemID="{3B3213FB-F844-426F-A75A-7C97D80B1FA3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22</TotalTime>
  <Pages>2</Pages>
  <Words>471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3058</CharactersWithSpaces>
  <SharedDoc>false</SharedDoc>
  <HLinks>
    <vt:vector size="6" baseType="variant">
      <vt:variant>
        <vt:i4>7209026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http://www.golfspainfederacion.com/imag/logos/logo_0207.gif%20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8</cp:revision>
  <cp:lastPrinted>2011-10-15T15:23:00Z</cp:lastPrinted>
  <dcterms:created xsi:type="dcterms:W3CDTF">2011-10-16T06:54:00Z</dcterms:created>
  <dcterms:modified xsi:type="dcterms:W3CDTF">2011-10-16T14:50:00Z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