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72C" w:rsidRPr="00FA597E" w:rsidRDefault="000E372C" w:rsidP="000E372C">
      <w:pPr>
        <w:pStyle w:val="Ttulo1"/>
        <w:jc w:val="center"/>
        <w:rPr>
          <w:b/>
          <w:color w:val="333399"/>
          <w:sz w:val="40"/>
          <w:szCs w:val="40"/>
        </w:rPr>
      </w:pPr>
      <w:r w:rsidRPr="00FA597E">
        <w:rPr>
          <w:b/>
          <w:color w:val="333399"/>
          <w:sz w:val="40"/>
          <w:szCs w:val="40"/>
        </w:rPr>
        <w:t>COPA NACIONAL PUERTA DE HIERRO</w:t>
      </w:r>
    </w:p>
    <w:p w:rsidR="000E372C" w:rsidRPr="00FA597E" w:rsidRDefault="00C84086" w:rsidP="000E372C">
      <w:pPr>
        <w:ind w:left="-851" w:right="-853"/>
        <w:jc w:val="center"/>
        <w:rPr>
          <w:rFonts w:ascii="Garamond" w:hAnsi="Garamond"/>
          <w:b/>
          <w:color w:val="333399"/>
          <w:sz w:val="32"/>
          <w:szCs w:val="32"/>
        </w:rPr>
      </w:pPr>
      <w:r>
        <w:rPr>
          <w:rFonts w:ascii="Garamond" w:hAnsi="Garamond"/>
          <w:b/>
          <w:color w:val="333399"/>
          <w:sz w:val="32"/>
          <w:szCs w:val="32"/>
        </w:rPr>
        <w:t>Club de Golf la Dehesa</w:t>
      </w:r>
      <w:r w:rsidR="000E372C" w:rsidRPr="00FA597E">
        <w:rPr>
          <w:rFonts w:ascii="Garamond" w:hAnsi="Garamond"/>
          <w:b/>
          <w:color w:val="333399"/>
          <w:sz w:val="32"/>
          <w:szCs w:val="32"/>
        </w:rPr>
        <w:t xml:space="preserve">.        </w:t>
      </w:r>
      <w:r>
        <w:rPr>
          <w:rFonts w:ascii="Garamond" w:hAnsi="Garamond"/>
          <w:b/>
          <w:color w:val="333399"/>
          <w:sz w:val="32"/>
          <w:szCs w:val="32"/>
        </w:rPr>
        <w:t>13 al 16</w:t>
      </w:r>
      <w:r w:rsidR="000E372C">
        <w:rPr>
          <w:rFonts w:ascii="Garamond" w:hAnsi="Garamond"/>
          <w:b/>
          <w:color w:val="333399"/>
          <w:sz w:val="32"/>
          <w:szCs w:val="32"/>
        </w:rPr>
        <w:t xml:space="preserve"> de </w:t>
      </w:r>
      <w:r>
        <w:rPr>
          <w:rFonts w:ascii="Garamond" w:hAnsi="Garamond"/>
          <w:b/>
          <w:color w:val="333399"/>
          <w:sz w:val="32"/>
          <w:szCs w:val="32"/>
        </w:rPr>
        <w:t>Octubre de 2011</w:t>
      </w:r>
    </w:p>
    <w:p w:rsidR="00460502" w:rsidRDefault="00460502">
      <w:pPr>
        <w:pStyle w:val="Ttulo1"/>
      </w:pPr>
    </w:p>
    <w:tbl>
      <w:tblPr>
        <w:tblW w:w="10770" w:type="dxa"/>
        <w:jc w:val="center"/>
        <w:tblLayout w:type="fixed"/>
        <w:tblCellMar>
          <w:left w:w="50" w:type="dxa"/>
          <w:right w:w="50" w:type="dxa"/>
        </w:tblCellMar>
        <w:tblLook w:val="0000"/>
      </w:tblPr>
      <w:tblGrid>
        <w:gridCol w:w="339"/>
        <w:gridCol w:w="1737"/>
        <w:gridCol w:w="50"/>
        <w:gridCol w:w="1687"/>
        <w:gridCol w:w="1737"/>
        <w:gridCol w:w="1737"/>
        <w:gridCol w:w="1737"/>
        <w:gridCol w:w="1746"/>
      </w:tblGrid>
      <w:tr w:rsidR="00460502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460502" w:rsidRPr="00364C74" w:rsidRDefault="0046050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1</w:t>
            </w:r>
          </w:p>
        </w:tc>
        <w:tc>
          <w:tcPr>
            <w:tcW w:w="1737" w:type="dxa"/>
            <w:vAlign w:val="center"/>
          </w:tcPr>
          <w:p w:rsidR="00460502" w:rsidRPr="00291FC9" w:rsidRDefault="00291FC9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JON RAHM</w:t>
            </w:r>
          </w:p>
        </w:tc>
        <w:tc>
          <w:tcPr>
            <w:tcW w:w="1737" w:type="dxa"/>
            <w:gridSpan w:val="2"/>
            <w:vAlign w:val="center"/>
          </w:tcPr>
          <w:p w:rsidR="00460502" w:rsidRDefault="0046050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460502" w:rsidRDefault="0046050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460502" w:rsidRDefault="0046050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460502" w:rsidRDefault="0046050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460502" w:rsidRDefault="00460502">
            <w:pPr>
              <w:rPr>
                <w:rFonts w:ascii="AvantGarde Bk BT" w:hAnsi="AvantGarde Bk BT"/>
                <w:sz w:val="16"/>
              </w:rPr>
            </w:pPr>
          </w:p>
        </w:tc>
      </w:tr>
      <w:tr w:rsidR="006E168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E1689" w:rsidRPr="00364C74" w:rsidRDefault="006E1689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E1689" w:rsidRPr="00364C74" w:rsidRDefault="006E1689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09:0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0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gridSpan w:val="2"/>
            <w:vAlign w:val="center"/>
          </w:tcPr>
          <w:p w:rsidR="006E1689" w:rsidRPr="00291FC9" w:rsidRDefault="006E1689" w:rsidP="00805F8D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JON RAHM</w:t>
            </w:r>
          </w:p>
        </w:tc>
        <w:tc>
          <w:tcPr>
            <w:tcW w:w="1737" w:type="dxa"/>
            <w:vAlign w:val="center"/>
          </w:tcPr>
          <w:p w:rsidR="006E1689" w:rsidRPr="00F3506E" w:rsidRDefault="006E1689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E1689" w:rsidRPr="00F3506E" w:rsidRDefault="006E1689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E1689" w:rsidRDefault="006E1689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E1689" w:rsidRDefault="006E1689">
            <w:pPr>
              <w:rPr>
                <w:rFonts w:ascii="AvantGarde Bk BT" w:hAnsi="AvantGarde Bk BT"/>
                <w:sz w:val="16"/>
              </w:rPr>
            </w:pPr>
          </w:p>
        </w:tc>
      </w:tr>
      <w:tr w:rsidR="006E168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6E1689" w:rsidRPr="00364C74" w:rsidRDefault="006E1689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32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E1689" w:rsidRPr="00291FC9" w:rsidRDefault="006E1689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CASTO GÓMEZ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E1689" w:rsidRPr="006E1689" w:rsidRDefault="006E1689" w:rsidP="006E1689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3/1</w:t>
            </w:r>
          </w:p>
        </w:tc>
        <w:tc>
          <w:tcPr>
            <w:tcW w:w="1737" w:type="dxa"/>
            <w:vAlign w:val="center"/>
          </w:tcPr>
          <w:p w:rsidR="006E1689" w:rsidRPr="00F3506E" w:rsidRDefault="006E1689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E1689" w:rsidRPr="00F3506E" w:rsidRDefault="006E1689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E1689" w:rsidRDefault="006E1689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E1689" w:rsidRDefault="006E1689">
            <w:pPr>
              <w:rPr>
                <w:rFonts w:ascii="AvantGarde Bk BT" w:hAnsi="AvantGarde Bk BT"/>
                <w:sz w:val="16"/>
              </w:rPr>
            </w:pPr>
          </w:p>
        </w:tc>
      </w:tr>
      <w:tr w:rsidR="00107916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107916" w:rsidRPr="00364C74" w:rsidRDefault="00107916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107916" w:rsidRPr="00F3506E" w:rsidRDefault="00107916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107916" w:rsidRPr="00364C74" w:rsidRDefault="00107916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13:45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vAlign w:val="center"/>
          </w:tcPr>
          <w:p w:rsidR="00107916" w:rsidRPr="00291FC9" w:rsidRDefault="00107916" w:rsidP="005542C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JON RAHM</w:t>
            </w:r>
          </w:p>
        </w:tc>
        <w:tc>
          <w:tcPr>
            <w:tcW w:w="1737" w:type="dxa"/>
            <w:vAlign w:val="center"/>
          </w:tcPr>
          <w:p w:rsidR="00107916" w:rsidRPr="00F3506E" w:rsidRDefault="00107916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107916" w:rsidRDefault="0010791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107916" w:rsidRDefault="00107916">
            <w:pPr>
              <w:rPr>
                <w:rFonts w:ascii="AvantGarde Bk BT" w:hAnsi="AvantGarde Bk BT"/>
                <w:sz w:val="16"/>
              </w:rPr>
            </w:pPr>
          </w:p>
        </w:tc>
      </w:tr>
      <w:tr w:rsidR="00107916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107916" w:rsidRPr="00364C74" w:rsidRDefault="00107916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16</w:t>
            </w:r>
          </w:p>
        </w:tc>
        <w:tc>
          <w:tcPr>
            <w:tcW w:w="1737" w:type="dxa"/>
            <w:vAlign w:val="center"/>
          </w:tcPr>
          <w:p w:rsidR="00107916" w:rsidRPr="00291FC9" w:rsidRDefault="00107916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NICOLÁS BAENA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107916" w:rsidRPr="00F3506E" w:rsidRDefault="00107916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:rsidR="00107916" w:rsidRPr="00107916" w:rsidRDefault="00107916" w:rsidP="00107916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4/2</w:t>
            </w:r>
          </w:p>
        </w:tc>
        <w:tc>
          <w:tcPr>
            <w:tcW w:w="1737" w:type="dxa"/>
            <w:vAlign w:val="center"/>
          </w:tcPr>
          <w:p w:rsidR="00107916" w:rsidRPr="00F3506E" w:rsidRDefault="00107916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107916" w:rsidRDefault="00107916">
            <w:pPr>
              <w:jc w:val="right"/>
              <w:rPr>
                <w:rFonts w:ascii="AvantGarde Bk BT" w:hAnsi="AvantGarde Bk BT"/>
                <w:sz w:val="16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991870</wp:posOffset>
                  </wp:positionH>
                  <wp:positionV relativeFrom="paragraph">
                    <wp:posOffset>114300</wp:posOffset>
                  </wp:positionV>
                  <wp:extent cx="666750" cy="685800"/>
                  <wp:effectExtent l="19050" t="0" r="0" b="0"/>
                  <wp:wrapNone/>
                  <wp:docPr id="1" name="Imagen 12" descr="PRINCIPAL_RGB_AL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2" descr="PRINCIPAL_RGB_AL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107916" w:rsidRDefault="00107916">
            <w:pPr>
              <w:rPr>
                <w:rFonts w:ascii="AvantGarde Bk BT" w:hAnsi="AvantGarde Bk BT"/>
                <w:sz w:val="16"/>
              </w:rPr>
            </w:pPr>
          </w:p>
        </w:tc>
      </w:tr>
      <w:tr w:rsidR="00107916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107916" w:rsidRPr="00364C74" w:rsidRDefault="00107916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7916" w:rsidRPr="00364C74" w:rsidRDefault="00107916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09:0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8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07916" w:rsidRPr="00F3506E" w:rsidRDefault="00107916">
            <w:pPr>
              <w:rPr>
                <w:rFonts w:ascii="AvantGarde Bk BT" w:hAnsi="AvantGarde Bk BT"/>
                <w:color w:val="FF0000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NICOLÁS BAENA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107916" w:rsidRPr="00F3506E" w:rsidRDefault="00107916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107916" w:rsidRPr="00F3506E" w:rsidRDefault="00107916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107916" w:rsidRDefault="0010791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107916" w:rsidRDefault="00107916">
            <w:pPr>
              <w:rPr>
                <w:rFonts w:ascii="AvantGarde Bk BT" w:hAnsi="AvantGarde Bk BT"/>
                <w:sz w:val="16"/>
              </w:rPr>
            </w:pPr>
          </w:p>
        </w:tc>
      </w:tr>
      <w:tr w:rsidR="00107916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107916" w:rsidRPr="00364C74" w:rsidRDefault="00107916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17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107916" w:rsidRPr="00291FC9" w:rsidRDefault="00107916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OLIVER MENA</w:t>
            </w:r>
          </w:p>
        </w:tc>
        <w:tc>
          <w:tcPr>
            <w:tcW w:w="1737" w:type="dxa"/>
            <w:gridSpan w:val="2"/>
            <w:vAlign w:val="center"/>
          </w:tcPr>
          <w:p w:rsidR="00107916" w:rsidRPr="00F3506E" w:rsidRDefault="00107916" w:rsidP="00D61D16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H. 19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107916" w:rsidRPr="00F3506E" w:rsidRDefault="00107916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107916" w:rsidRPr="00F3506E" w:rsidRDefault="00107916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107916" w:rsidRDefault="0010791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107916" w:rsidRDefault="00107916">
            <w:pPr>
              <w:rPr>
                <w:rFonts w:ascii="AvantGarde Bk BT" w:hAnsi="AvantGarde Bk BT"/>
                <w:sz w:val="16"/>
              </w:rPr>
            </w:pPr>
          </w:p>
        </w:tc>
      </w:tr>
      <w:tr w:rsidR="00627842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27842" w:rsidRPr="00364C74" w:rsidRDefault="0062784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364C74" w:rsidRDefault="00627842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09:0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0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vAlign w:val="center"/>
          </w:tcPr>
          <w:p w:rsidR="00627842" w:rsidRPr="00291FC9" w:rsidRDefault="00627842" w:rsidP="00635D2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JON RAHM</w:t>
            </w:r>
          </w:p>
        </w:tc>
        <w:tc>
          <w:tcPr>
            <w:tcW w:w="1737" w:type="dxa"/>
            <w:vAlign w:val="center"/>
          </w:tcPr>
          <w:p w:rsidR="00627842" w:rsidRDefault="0062784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27842" w:rsidRDefault="00627842">
            <w:pPr>
              <w:rPr>
                <w:rFonts w:ascii="AvantGarde Bk BT" w:hAnsi="AvantGarde Bk BT"/>
                <w:sz w:val="16"/>
              </w:rPr>
            </w:pPr>
          </w:p>
        </w:tc>
      </w:tr>
      <w:tr w:rsidR="00627842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627842" w:rsidRPr="00364C74" w:rsidRDefault="0062784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9</w:t>
            </w:r>
          </w:p>
        </w:tc>
        <w:tc>
          <w:tcPr>
            <w:tcW w:w="1737" w:type="dxa"/>
            <w:vAlign w:val="center"/>
          </w:tcPr>
          <w:p w:rsidR="00627842" w:rsidRPr="00291FC9" w:rsidRDefault="00627842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JORGE SIMÓN</w:t>
            </w:r>
          </w:p>
        </w:tc>
        <w:tc>
          <w:tcPr>
            <w:tcW w:w="1737" w:type="dxa"/>
            <w:gridSpan w:val="2"/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27842" w:rsidRPr="00627842" w:rsidRDefault="00627842" w:rsidP="00627842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2/1</w:t>
            </w:r>
          </w:p>
        </w:tc>
        <w:tc>
          <w:tcPr>
            <w:tcW w:w="1737" w:type="dxa"/>
            <w:vAlign w:val="center"/>
          </w:tcPr>
          <w:p w:rsidR="00627842" w:rsidRDefault="0062784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27842" w:rsidRDefault="00627842">
            <w:pPr>
              <w:rPr>
                <w:rFonts w:ascii="AvantGarde Bk BT" w:hAnsi="AvantGarde Bk BT"/>
                <w:sz w:val="16"/>
              </w:rPr>
            </w:pPr>
          </w:p>
        </w:tc>
      </w:tr>
      <w:tr w:rsidR="00627842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27842" w:rsidRPr="00364C74" w:rsidRDefault="0062784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27842" w:rsidRPr="00364C74" w:rsidRDefault="00627842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09:1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6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gridSpan w:val="2"/>
            <w:vAlign w:val="center"/>
          </w:tcPr>
          <w:p w:rsidR="00627842" w:rsidRPr="00F3506E" w:rsidRDefault="00627842">
            <w:pPr>
              <w:rPr>
                <w:rFonts w:ascii="AvantGarde Bk BT" w:hAnsi="AvantGarde Bk BT"/>
                <w:color w:val="FF0000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JORGE SIMÓN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27842" w:rsidRDefault="0062784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27842" w:rsidRDefault="00627842">
            <w:pPr>
              <w:rPr>
                <w:rFonts w:ascii="AvantGarde Bk BT" w:hAnsi="AvantGarde Bk BT"/>
                <w:sz w:val="16"/>
              </w:rPr>
            </w:pPr>
          </w:p>
        </w:tc>
      </w:tr>
      <w:tr w:rsidR="00627842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627842" w:rsidRPr="00364C74" w:rsidRDefault="0062784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24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291FC9" w:rsidRDefault="00627842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CARLOS GLEZ.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27842" w:rsidRPr="00F3506E" w:rsidRDefault="00627842" w:rsidP="00721D40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  <w:lang w:val="en-US"/>
              </w:rPr>
              <w:t>1 UP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27842" w:rsidRDefault="0062784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27842" w:rsidRDefault="00627842">
            <w:pPr>
              <w:rPr>
                <w:rFonts w:ascii="AvantGarde Bk BT" w:hAnsi="AvantGarde Bk BT"/>
                <w:sz w:val="16"/>
              </w:rPr>
            </w:pPr>
          </w:p>
        </w:tc>
      </w:tr>
      <w:tr w:rsidR="00627842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27842" w:rsidRPr="00364C74" w:rsidRDefault="0062784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27842" w:rsidRPr="00364C74" w:rsidRDefault="00627842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14:00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291FC9" w:rsidRDefault="00627842" w:rsidP="005542C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TONI FERRER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27842" w:rsidRDefault="00627842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27842" w:rsidRDefault="00627842">
            <w:pPr>
              <w:rPr>
                <w:rFonts w:ascii="AvantGarde Bk BT" w:hAnsi="AvantGarde Bk BT"/>
                <w:sz w:val="16"/>
              </w:rPr>
            </w:pPr>
          </w:p>
        </w:tc>
      </w:tr>
      <w:tr w:rsidR="00627842" w:rsidRPr="00107916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627842" w:rsidRPr="00364C74" w:rsidRDefault="0062784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8</w:t>
            </w:r>
          </w:p>
        </w:tc>
        <w:tc>
          <w:tcPr>
            <w:tcW w:w="1737" w:type="dxa"/>
            <w:vAlign w:val="center"/>
          </w:tcPr>
          <w:p w:rsidR="00627842" w:rsidRPr="00291FC9" w:rsidRDefault="00627842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VÍCTOR BERTRÁN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27842" w:rsidRPr="00F3506E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627842" w:rsidRPr="00107916" w:rsidRDefault="00627842" w:rsidP="00107916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 w:rsidRPr="00107916">
              <w:rPr>
                <w:rFonts w:ascii="AvantGarde Bk BT" w:hAnsi="AvantGarde Bk BT"/>
                <w:color w:val="0000CC"/>
                <w:sz w:val="16"/>
                <w:lang w:val="en-US"/>
              </w:rPr>
              <w:t>H. 19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27842" w:rsidRPr="00107916" w:rsidRDefault="00627842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627842" w:rsidRPr="00107916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27842" w:rsidRPr="00107916" w:rsidRDefault="0062784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107916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09:24 Tee 1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27842" w:rsidRPr="00107916" w:rsidRDefault="00627842" w:rsidP="00805F8D">
            <w:pPr>
              <w:rPr>
                <w:rFonts w:ascii="AvantGarde Bk BT" w:hAnsi="AvantGarde Bk BT"/>
                <w:sz w:val="16"/>
                <w:lang w:val="en-US"/>
              </w:rPr>
            </w:pPr>
            <w:r w:rsidRPr="00107916">
              <w:rPr>
                <w:rFonts w:ascii="AvantGarde Bk BT" w:hAnsi="AvantGarde Bk BT"/>
                <w:sz w:val="16"/>
                <w:lang w:val="en-US"/>
              </w:rPr>
              <w:t>TONI FERRER</w:t>
            </w:r>
          </w:p>
        </w:tc>
        <w:tc>
          <w:tcPr>
            <w:tcW w:w="1737" w:type="dxa"/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27842" w:rsidRPr="00107916" w:rsidRDefault="00627842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627842" w:rsidRPr="00107916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627842" w:rsidRPr="00107916" w:rsidRDefault="00627842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107916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25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107916" w:rsidRDefault="00627842">
            <w:pPr>
              <w:rPr>
                <w:rFonts w:ascii="AvantGarde Bk BT" w:hAnsi="AvantGarde Bk BT"/>
                <w:sz w:val="16"/>
                <w:lang w:val="en-US"/>
              </w:rPr>
            </w:pPr>
            <w:r w:rsidRPr="00107916">
              <w:rPr>
                <w:rFonts w:ascii="AvantGarde Bk BT" w:hAnsi="AvantGarde Bk BT"/>
                <w:sz w:val="16"/>
                <w:lang w:val="en-US"/>
              </w:rPr>
              <w:t>TONI FERRER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627842" w:rsidRPr="00107916" w:rsidRDefault="00627842" w:rsidP="00E85BCA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 w:rsidRPr="00107916">
              <w:rPr>
                <w:rFonts w:ascii="AvantGarde Bk BT" w:hAnsi="AvantGarde Bk BT"/>
                <w:color w:val="0000CC"/>
                <w:sz w:val="16"/>
                <w:lang w:val="en-US"/>
              </w:rPr>
              <w:t>2/1</w:t>
            </w:r>
          </w:p>
        </w:tc>
        <w:tc>
          <w:tcPr>
            <w:tcW w:w="1737" w:type="dxa"/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27842" w:rsidRPr="00107916" w:rsidRDefault="00627842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27842" w:rsidRPr="00107916" w:rsidRDefault="00627842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7D596F" w:rsidRPr="00107916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107916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107916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7D596F" w:rsidRPr="00107916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7D596F" w:rsidRPr="00107916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107916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107916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13:45 Tee 1</w:t>
            </w:r>
          </w:p>
        </w:tc>
        <w:tc>
          <w:tcPr>
            <w:tcW w:w="1737" w:type="dxa"/>
            <w:tcBorders>
              <w:bottom w:val="single" w:sz="6" w:space="0" w:color="auto"/>
            </w:tcBorders>
            <w:vAlign w:val="center"/>
          </w:tcPr>
          <w:p w:rsidR="007D596F" w:rsidRPr="00291FC9" w:rsidRDefault="007D596F" w:rsidP="00731F01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JUAN F. SARASTI</w:t>
            </w:r>
          </w:p>
        </w:tc>
        <w:tc>
          <w:tcPr>
            <w:tcW w:w="1746" w:type="dxa"/>
            <w:vAlign w:val="center"/>
          </w:tcPr>
          <w:p w:rsidR="007D596F" w:rsidRPr="00107916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7D596F" w:rsidRPr="00107916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107916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107916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5</w:t>
            </w:r>
          </w:p>
        </w:tc>
        <w:tc>
          <w:tcPr>
            <w:tcW w:w="1737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M. DIAZ-NEGRETE</w:t>
            </w:r>
          </w:p>
        </w:tc>
        <w:tc>
          <w:tcPr>
            <w:tcW w:w="1737" w:type="dxa"/>
            <w:gridSpan w:val="2"/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 w:rsidP="007D596F">
            <w:pPr>
              <w:jc w:val="center"/>
              <w:rPr>
                <w:rFonts w:ascii="AvantGarde Bk BT" w:hAnsi="AvantGarde Bk BT"/>
                <w:color w:val="0000CC"/>
                <w:sz w:val="12"/>
                <w:szCs w:val="12"/>
              </w:rPr>
            </w:pPr>
            <w:r w:rsidRPr="007D596F">
              <w:rPr>
                <w:rFonts w:ascii="AvantGarde Bk BT" w:hAnsi="AvantGarde Bk BT"/>
                <w:color w:val="0000CC"/>
                <w:sz w:val="12"/>
                <w:szCs w:val="12"/>
              </w:rPr>
              <w:t>DESC.- H-13 (R 33/7)</w:t>
            </w:r>
          </w:p>
        </w:tc>
        <w:tc>
          <w:tcPr>
            <w:tcW w:w="1746" w:type="dxa"/>
            <w:vAlign w:val="center"/>
          </w:tcPr>
          <w:p w:rsidR="007D596F" w:rsidRP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7D596F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 w:rsidRPr="007D596F">
              <w:rPr>
                <w:rFonts w:ascii="AvantGarde Bk BT" w:hAnsi="AvantGarde Bk BT"/>
                <w:i/>
                <w:color w:val="FF0000"/>
                <w:sz w:val="16"/>
              </w:rPr>
              <w:t xml:space="preserve">09:32 </w:t>
            </w:r>
            <w:proofErr w:type="spellStart"/>
            <w:r w:rsidRPr="007D596F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7D596F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gridSpan w:val="2"/>
            <w:vAlign w:val="center"/>
          </w:tcPr>
          <w:p w:rsidR="007D596F" w:rsidRPr="007D596F" w:rsidRDefault="007D596F" w:rsidP="00805F8D">
            <w:pPr>
              <w:rPr>
                <w:rFonts w:ascii="AvantGarde Bk BT" w:hAnsi="AvantGarde Bk BT"/>
                <w:sz w:val="16"/>
              </w:rPr>
            </w:pPr>
            <w:r w:rsidRPr="007D596F">
              <w:rPr>
                <w:rFonts w:ascii="AvantGarde Bk BT" w:hAnsi="AvantGarde Bk BT"/>
                <w:sz w:val="16"/>
              </w:rPr>
              <w:t>DAVID DEL CERRO</w:t>
            </w:r>
          </w:p>
        </w:tc>
        <w:tc>
          <w:tcPr>
            <w:tcW w:w="1737" w:type="dxa"/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P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7D596F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7D596F">
              <w:rPr>
                <w:rFonts w:ascii="Arial" w:hAnsi="Arial" w:cs="Arial"/>
                <w:b/>
                <w:color w:val="0000FF"/>
                <w:sz w:val="16"/>
              </w:rPr>
              <w:t>28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rPr>
                <w:rFonts w:ascii="AvantGarde Bk BT" w:hAnsi="AvantGarde Bk BT"/>
                <w:sz w:val="16"/>
              </w:rPr>
            </w:pPr>
            <w:r w:rsidRPr="007D596F">
              <w:rPr>
                <w:rFonts w:ascii="AvantGarde Bk BT" w:hAnsi="AvantGarde Bk BT"/>
                <w:sz w:val="16"/>
              </w:rPr>
              <w:t>DAVID DEL CERRO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7D596F" w:rsidRDefault="007D596F" w:rsidP="00F54133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 w:rsidRPr="007D596F">
              <w:rPr>
                <w:rFonts w:ascii="AvantGarde Bk BT" w:hAnsi="AvantGarde Bk BT"/>
                <w:color w:val="0000CC"/>
                <w:sz w:val="16"/>
              </w:rPr>
              <w:t>8/6</w:t>
            </w:r>
          </w:p>
        </w:tc>
        <w:tc>
          <w:tcPr>
            <w:tcW w:w="1737" w:type="dxa"/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P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7D596F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D596F" w:rsidRPr="007D596F" w:rsidRDefault="007D596F" w:rsidP="00B56C9B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 w:rsidRPr="007D596F">
              <w:rPr>
                <w:rFonts w:ascii="AvantGarde Bk BT" w:hAnsi="AvantGarde Bk BT"/>
                <w:i/>
                <w:color w:val="FF0000"/>
                <w:sz w:val="16"/>
              </w:rPr>
              <w:t xml:space="preserve">14:15 </w:t>
            </w:r>
            <w:proofErr w:type="spellStart"/>
            <w:r w:rsidRPr="007D596F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7D596F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vAlign w:val="center"/>
          </w:tcPr>
          <w:p w:rsidR="007D596F" w:rsidRPr="007D596F" w:rsidRDefault="007D596F" w:rsidP="005542C7">
            <w:pPr>
              <w:rPr>
                <w:rFonts w:ascii="AvantGarde Bk BT" w:hAnsi="AvantGarde Bk BT"/>
                <w:sz w:val="16"/>
              </w:rPr>
            </w:pPr>
            <w:r w:rsidRPr="007D596F">
              <w:rPr>
                <w:rFonts w:ascii="AvantGarde Bk BT" w:hAnsi="AvantGarde Bk BT"/>
                <w:sz w:val="16"/>
              </w:rPr>
              <w:t>JUAN F. SARASTI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P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7D596F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7D596F">
              <w:rPr>
                <w:rFonts w:ascii="Arial" w:hAnsi="Arial" w:cs="Arial"/>
                <w:b/>
                <w:color w:val="0000FF"/>
                <w:sz w:val="16"/>
              </w:rPr>
              <w:t>12</w:t>
            </w:r>
          </w:p>
        </w:tc>
        <w:tc>
          <w:tcPr>
            <w:tcW w:w="1737" w:type="dxa"/>
            <w:vAlign w:val="center"/>
          </w:tcPr>
          <w:p w:rsidR="007D596F" w:rsidRPr="007D596F" w:rsidRDefault="007D596F">
            <w:pPr>
              <w:rPr>
                <w:rFonts w:ascii="AvantGarde Bk BT" w:hAnsi="AvantGarde Bk BT"/>
                <w:sz w:val="16"/>
              </w:rPr>
            </w:pPr>
            <w:r w:rsidRPr="007D596F">
              <w:rPr>
                <w:rFonts w:ascii="AvantGarde Bk BT" w:hAnsi="AvantGarde Bk BT"/>
                <w:sz w:val="16"/>
              </w:rPr>
              <w:t>JUAN F. SARASTI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7D596F" w:rsidRDefault="007D596F" w:rsidP="00107916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 w:rsidRPr="007D596F">
              <w:rPr>
                <w:rFonts w:ascii="AvantGarde Bk BT" w:hAnsi="AvantGarde Bk BT"/>
                <w:color w:val="0000CC"/>
                <w:sz w:val="16"/>
              </w:rPr>
              <w:t>2/1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P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7D596F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09:40 Tee 1</w:t>
            </w:r>
          </w:p>
        </w:tc>
        <w:tc>
          <w:tcPr>
            <w:tcW w:w="1737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7D596F" w:rsidRPr="00291FC9" w:rsidRDefault="007D596F" w:rsidP="00805F8D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JUAN F. SARASTI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291FC9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21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MANUEL ALVAREZ</w:t>
            </w:r>
          </w:p>
        </w:tc>
        <w:tc>
          <w:tcPr>
            <w:tcW w:w="1737" w:type="dxa"/>
            <w:gridSpan w:val="2"/>
            <w:vAlign w:val="center"/>
          </w:tcPr>
          <w:p w:rsidR="007D596F" w:rsidRPr="0015553F" w:rsidRDefault="007D596F" w:rsidP="0015553F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  <w:lang w:val="en-US"/>
              </w:rPr>
              <w:t>6/5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291FC9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09:08 Tee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 w:rsidP="00635D27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JUAN F. SARASTI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291FC9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13</w:t>
            </w:r>
          </w:p>
        </w:tc>
        <w:tc>
          <w:tcPr>
            <w:tcW w:w="1737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NOEL GRAU</w:t>
            </w:r>
          </w:p>
        </w:tc>
        <w:tc>
          <w:tcPr>
            <w:tcW w:w="1737" w:type="dxa"/>
            <w:gridSpan w:val="2"/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0D20BC" w:rsidRDefault="007D596F" w:rsidP="000D20BC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  <w:lang w:val="en-US"/>
              </w:rPr>
              <w:t>2 UP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291FC9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364C74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09:</w:t>
            </w:r>
            <w:r>
              <w:rPr>
                <w:rFonts w:ascii="AvantGarde Bk BT" w:hAnsi="AvantGarde Bk BT"/>
                <w:i/>
                <w:color w:val="FF0000"/>
                <w:sz w:val="16"/>
              </w:rPr>
              <w:t>4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8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gridSpan w:val="2"/>
            <w:vAlign w:val="center"/>
          </w:tcPr>
          <w:p w:rsidR="007D596F" w:rsidRPr="00291FC9" w:rsidRDefault="007D596F" w:rsidP="00805F8D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NOEL GRAU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20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RAFAEL MONTERO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853596" w:rsidRDefault="007D596F" w:rsidP="00853596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1 UP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D596F" w:rsidRPr="00364C74" w:rsidRDefault="007D596F" w:rsidP="00B56C9B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14:</w:t>
            </w:r>
            <w:r>
              <w:rPr>
                <w:rFonts w:ascii="AvantGarde Bk BT" w:hAnsi="AvantGarde Bk BT"/>
                <w:i/>
                <w:color w:val="FF0000"/>
                <w:sz w:val="16"/>
              </w:rPr>
              <w:t>30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 w:rsidP="005542C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GERARD PIRIS</w:t>
            </w: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4</w:t>
            </w:r>
          </w:p>
        </w:tc>
        <w:tc>
          <w:tcPr>
            <w:tcW w:w="1737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GERARD PIRIS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107916" w:rsidRDefault="007D596F" w:rsidP="00107916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 w:rsidRPr="00107916">
              <w:rPr>
                <w:rFonts w:ascii="AvantGarde Bk BT" w:hAnsi="AvantGarde Bk BT"/>
                <w:color w:val="0000CC"/>
                <w:sz w:val="16"/>
              </w:rPr>
              <w:t>3/2</w:t>
            </w: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364C74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09:5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6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D596F" w:rsidRPr="00291FC9" w:rsidRDefault="007D596F" w:rsidP="00805F8D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GERARD PIRIS</w:t>
            </w: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29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BORJA NAVARRO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7D596F" w:rsidRPr="00457631" w:rsidRDefault="007D596F" w:rsidP="00457631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H. 20</w:t>
            </w: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364C74" w:rsidRDefault="007D596F" w:rsidP="00B56C9B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09:0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0</w:t>
            </w:r>
            <w:r>
              <w:rPr>
                <w:rFonts w:ascii="AvantGarde Bk BT" w:hAnsi="AvantGarde Bk BT"/>
                <w:i/>
                <w:color w:val="FF0000"/>
                <w:sz w:val="16"/>
              </w:rPr>
              <w:t xml:space="preserve"> 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/</w:t>
            </w:r>
            <w:r>
              <w:rPr>
                <w:rFonts w:ascii="AvantGarde Bk BT" w:hAnsi="AvantGarde Bk BT"/>
                <w:i/>
                <w:color w:val="FF0000"/>
                <w:sz w:val="16"/>
              </w:rPr>
              <w:t xml:space="preserve"> 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13:</w:t>
            </w:r>
            <w:r>
              <w:rPr>
                <w:rFonts w:ascii="AvantGarde Bk BT" w:hAnsi="AvantGarde Bk BT"/>
                <w:i/>
                <w:color w:val="FF0000"/>
                <w:sz w:val="16"/>
              </w:rPr>
              <w:t>45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3</w:t>
            </w:r>
          </w:p>
        </w:tc>
        <w:tc>
          <w:tcPr>
            <w:tcW w:w="1787" w:type="dxa"/>
            <w:gridSpan w:val="2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ANTONIO HORTAL</w:t>
            </w:r>
          </w:p>
        </w:tc>
        <w:tc>
          <w:tcPr>
            <w:tcW w:w="168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tcBorders>
              <w:top w:val="single" w:sz="6" w:space="0" w:color="auto"/>
            </w:tcBorders>
            <w:vAlign w:val="center"/>
          </w:tcPr>
          <w:p w:rsidR="007D596F" w:rsidRDefault="007D596F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364C74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09:0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0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10</w:t>
            </w:r>
          </w:p>
        </w:tc>
        <w:tc>
          <w:tcPr>
            <w:tcW w:w="1737" w:type="dxa"/>
            <w:gridSpan w:val="2"/>
            <w:vAlign w:val="center"/>
          </w:tcPr>
          <w:p w:rsidR="007D596F" w:rsidRPr="00291FC9" w:rsidRDefault="007D596F" w:rsidP="00805F8D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ANTONIO HORTAL</w:t>
            </w: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30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IGNACIO MINGUEZ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5C4754" w:rsidRDefault="007D596F" w:rsidP="005D0418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 w:rsidRPr="005C4754">
              <w:rPr>
                <w:rFonts w:ascii="AvantGarde Bk BT" w:hAnsi="AvantGarde Bk BT"/>
                <w:color w:val="0000CC"/>
                <w:sz w:val="16"/>
              </w:rPr>
              <w:t>5/4</w:t>
            </w: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D596F" w:rsidRPr="00364C74" w:rsidRDefault="007D596F" w:rsidP="00B56C9B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13:</w:t>
            </w:r>
            <w:r>
              <w:rPr>
                <w:rFonts w:ascii="AvantGarde Bk BT" w:hAnsi="AvantGarde Bk BT"/>
                <w:i/>
                <w:color w:val="FF0000"/>
                <w:sz w:val="16"/>
              </w:rPr>
              <w:t>45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10</w:t>
            </w:r>
          </w:p>
        </w:tc>
        <w:tc>
          <w:tcPr>
            <w:tcW w:w="1737" w:type="dxa"/>
            <w:tcBorders>
              <w:bottom w:val="single" w:sz="6" w:space="0" w:color="auto"/>
            </w:tcBorders>
            <w:vAlign w:val="center"/>
          </w:tcPr>
          <w:p w:rsidR="007D596F" w:rsidRPr="00291FC9" w:rsidRDefault="007D596F" w:rsidP="005542C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ANTONIO HORTAL</w:t>
            </w: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14</w:t>
            </w:r>
          </w:p>
        </w:tc>
        <w:tc>
          <w:tcPr>
            <w:tcW w:w="1737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MANUEL FLORES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107916" w:rsidRDefault="007D596F" w:rsidP="00107916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4/3</w:t>
            </w: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364C74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09:0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8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10</w:t>
            </w:r>
          </w:p>
        </w:tc>
        <w:tc>
          <w:tcPr>
            <w:tcW w:w="1737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7D596F" w:rsidRPr="00F3506E" w:rsidRDefault="007D596F">
            <w:pPr>
              <w:rPr>
                <w:rFonts w:ascii="AvantGarde Bk BT" w:hAnsi="AvantGarde Bk BT"/>
                <w:color w:val="FF0000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MANUEL FLORES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19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EMILIO SANCHEZ</w:t>
            </w:r>
          </w:p>
        </w:tc>
        <w:tc>
          <w:tcPr>
            <w:tcW w:w="1737" w:type="dxa"/>
            <w:gridSpan w:val="2"/>
            <w:vAlign w:val="center"/>
          </w:tcPr>
          <w:p w:rsidR="007D596F" w:rsidRPr="00F3506E" w:rsidRDefault="007D596F" w:rsidP="002115A5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1 UP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364C74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09:1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6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vAlign w:val="center"/>
          </w:tcPr>
          <w:p w:rsidR="007D596F" w:rsidRPr="00291FC9" w:rsidRDefault="007D596F" w:rsidP="00635D27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ANTONIO HORTAL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11</w:t>
            </w:r>
          </w:p>
        </w:tc>
        <w:tc>
          <w:tcPr>
            <w:tcW w:w="1737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CARLOS SEGURA</w:t>
            </w:r>
          </w:p>
        </w:tc>
        <w:tc>
          <w:tcPr>
            <w:tcW w:w="1737" w:type="dxa"/>
            <w:gridSpan w:val="2"/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627842" w:rsidRDefault="007D596F" w:rsidP="00627842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4/3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364C74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09:1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6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10</w:t>
            </w:r>
          </w:p>
        </w:tc>
        <w:tc>
          <w:tcPr>
            <w:tcW w:w="1737" w:type="dxa"/>
            <w:gridSpan w:val="2"/>
            <w:vAlign w:val="center"/>
          </w:tcPr>
          <w:p w:rsidR="007D596F" w:rsidRPr="00F3506E" w:rsidRDefault="007D596F">
            <w:pPr>
              <w:rPr>
                <w:rFonts w:ascii="AvantGarde Bk BT" w:hAnsi="AvantGarde Bk BT"/>
                <w:color w:val="FF0000"/>
                <w:sz w:val="16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FRANCISCO MATEO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F3506E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Default="007D596F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7D596F" w:rsidRDefault="007D596F">
            <w:pPr>
              <w:rPr>
                <w:rFonts w:ascii="AvantGarde Bk BT" w:hAnsi="AvantGarde Bk BT"/>
                <w:sz w:val="16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364C74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22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FRANCISCO MATEO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291FC9" w:rsidRDefault="007D596F" w:rsidP="002115A5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3</w:t>
            </w:r>
            <w:r w:rsidRPr="005C4754">
              <w:rPr>
                <w:rFonts w:ascii="AvantGarde Bk BT" w:hAnsi="AvantGarde Bk BT"/>
                <w:color w:val="0000CC"/>
                <w:sz w:val="16"/>
              </w:rPr>
              <w:t>/</w:t>
            </w:r>
            <w:r>
              <w:rPr>
                <w:rFonts w:ascii="AvantGarde Bk BT" w:hAnsi="AvantGarde Bk BT"/>
                <w:color w:val="0000CC"/>
                <w:sz w:val="16"/>
              </w:rPr>
              <w:t>2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291FC9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14:00 Tee 10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 w:rsidP="005542C7">
            <w:pPr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JOSÉ BONDÍA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291FC9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6</w:t>
            </w:r>
          </w:p>
        </w:tc>
        <w:tc>
          <w:tcPr>
            <w:tcW w:w="1737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JOSÉ BONDÍA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7D596F" w:rsidRPr="00107916" w:rsidRDefault="007D596F" w:rsidP="00107916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  <w:lang w:val="en-US"/>
              </w:rPr>
              <w:t>1 UP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7D596F" w:rsidRPr="00291FC9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09:24 Tee 10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JOSÉ BONDÍA</w:t>
            </w:r>
          </w:p>
        </w:tc>
        <w:tc>
          <w:tcPr>
            <w:tcW w:w="1737" w:type="dxa"/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7D596F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7D596F" w:rsidRPr="00291FC9" w:rsidRDefault="007D596F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27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JAIME BENITO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7D596F" w:rsidRPr="00291FC9" w:rsidRDefault="007D596F" w:rsidP="00D61D16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1 UP</w:t>
            </w:r>
          </w:p>
        </w:tc>
        <w:tc>
          <w:tcPr>
            <w:tcW w:w="1737" w:type="dxa"/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7D596F" w:rsidRPr="00291FC9" w:rsidRDefault="007D596F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7D596F" w:rsidRPr="00291FC9" w:rsidRDefault="007D596F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93083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93083" w:rsidRPr="00291FC9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14:00 Tee 1</w:t>
            </w:r>
          </w:p>
        </w:tc>
        <w:tc>
          <w:tcPr>
            <w:tcW w:w="1737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B93083" w:rsidRPr="00291FC9" w:rsidRDefault="00B93083" w:rsidP="00731F01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MARIO GALIANO</w:t>
            </w:r>
          </w:p>
        </w:tc>
        <w:tc>
          <w:tcPr>
            <w:tcW w:w="1746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93083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B93083" w:rsidRPr="00291FC9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7</w:t>
            </w: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MARCOS PASTOR</w:t>
            </w:r>
          </w:p>
        </w:tc>
        <w:tc>
          <w:tcPr>
            <w:tcW w:w="1737" w:type="dxa"/>
            <w:gridSpan w:val="2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B93083" w:rsidRDefault="00B93083" w:rsidP="00B93083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 w:rsidRPr="00B93083">
              <w:rPr>
                <w:rFonts w:ascii="AvantGarde Bk BT" w:hAnsi="AvantGarde Bk BT"/>
                <w:color w:val="0000CC"/>
                <w:sz w:val="16"/>
                <w:lang w:val="en-US"/>
              </w:rPr>
              <w:t>2/1</w:t>
            </w:r>
          </w:p>
        </w:tc>
        <w:tc>
          <w:tcPr>
            <w:tcW w:w="1746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93083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93083" w:rsidRPr="00291FC9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09:32 Tee 10</w:t>
            </w:r>
          </w:p>
        </w:tc>
        <w:tc>
          <w:tcPr>
            <w:tcW w:w="1737" w:type="dxa"/>
            <w:gridSpan w:val="2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MARCOS PASTOR</w:t>
            </w: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93083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B93083" w:rsidRPr="00291FC9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26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DANIEL BERNA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93083" w:rsidRPr="00291FC9" w:rsidRDefault="00B93083" w:rsidP="00E67C2F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4</w:t>
            </w:r>
            <w:r w:rsidRPr="005C4754">
              <w:rPr>
                <w:rFonts w:ascii="AvantGarde Bk BT" w:hAnsi="AvantGarde Bk BT"/>
                <w:color w:val="0000CC"/>
                <w:sz w:val="16"/>
              </w:rPr>
              <w:t>/</w:t>
            </w:r>
            <w:r>
              <w:rPr>
                <w:rFonts w:ascii="AvantGarde Bk BT" w:hAnsi="AvantGarde Bk BT"/>
                <w:color w:val="0000CC"/>
                <w:sz w:val="16"/>
              </w:rPr>
              <w:t>3</w:t>
            </w: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93083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93083" w:rsidRPr="00291FC9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B93083" w:rsidRPr="00364C74" w:rsidRDefault="00B93083" w:rsidP="00B56C9B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14:</w:t>
            </w:r>
            <w:r>
              <w:rPr>
                <w:rFonts w:ascii="AvantGarde Bk BT" w:hAnsi="AvantGarde Bk BT"/>
                <w:i/>
                <w:color w:val="FF0000"/>
                <w:sz w:val="16"/>
              </w:rPr>
              <w:t>15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10</w:t>
            </w:r>
          </w:p>
        </w:tc>
        <w:tc>
          <w:tcPr>
            <w:tcW w:w="1737" w:type="dxa"/>
            <w:vAlign w:val="center"/>
          </w:tcPr>
          <w:p w:rsidR="00B93083" w:rsidRPr="00291FC9" w:rsidRDefault="00B93083" w:rsidP="005542C7">
            <w:pPr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MARCOS PASTOR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F3506E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B93083" w:rsidRDefault="00B9308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93083" w:rsidRDefault="00B93083">
            <w:pPr>
              <w:rPr>
                <w:rFonts w:ascii="AvantGarde Bk BT" w:hAnsi="AvantGarde Bk BT"/>
                <w:sz w:val="16"/>
              </w:rPr>
            </w:pPr>
          </w:p>
        </w:tc>
      </w:tr>
      <w:tr w:rsidR="00B93083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B93083" w:rsidRPr="00364C74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10</w:t>
            </w:r>
          </w:p>
        </w:tc>
        <w:tc>
          <w:tcPr>
            <w:tcW w:w="1787" w:type="dxa"/>
            <w:gridSpan w:val="2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ANTONIO VAZQUEZ</w:t>
            </w:r>
          </w:p>
        </w:tc>
        <w:tc>
          <w:tcPr>
            <w:tcW w:w="1687" w:type="dxa"/>
            <w:tcBorders>
              <w:right w:val="single" w:sz="6" w:space="0" w:color="auto"/>
            </w:tcBorders>
            <w:vAlign w:val="center"/>
          </w:tcPr>
          <w:p w:rsidR="00B93083" w:rsidRPr="00F3506E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93083" w:rsidRPr="00107916" w:rsidRDefault="00B93083" w:rsidP="00107916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3/1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F3506E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B93083" w:rsidRDefault="00B9308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93083" w:rsidRDefault="00B93083">
            <w:pPr>
              <w:rPr>
                <w:rFonts w:ascii="AvantGarde Bk BT" w:hAnsi="AvantGarde Bk BT"/>
                <w:sz w:val="16"/>
              </w:rPr>
            </w:pPr>
          </w:p>
        </w:tc>
      </w:tr>
      <w:tr w:rsidR="00B93083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93083" w:rsidRPr="00364C74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93083" w:rsidRPr="00364C74" w:rsidRDefault="00B93083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09:4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0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B93083" w:rsidRPr="00291FC9" w:rsidRDefault="00B93083" w:rsidP="00805F8D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ANTONIO VAZQUEZ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F3506E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F3506E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B93083" w:rsidRDefault="00B93083">
            <w:pPr>
              <w:jc w:val="right"/>
              <w:rPr>
                <w:rFonts w:ascii="AvantGarde Bk BT" w:hAnsi="AvantGarde Bk BT"/>
                <w:sz w:val="16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60640" behindDoc="1" locked="0" layoutInCell="1" allowOverlap="1">
                  <wp:simplePos x="0" y="0"/>
                  <wp:positionH relativeFrom="column">
                    <wp:posOffset>991870</wp:posOffset>
                  </wp:positionH>
                  <wp:positionV relativeFrom="paragraph">
                    <wp:posOffset>13335</wp:posOffset>
                  </wp:positionV>
                  <wp:extent cx="615950" cy="609600"/>
                  <wp:effectExtent l="19050" t="0" r="0" b="0"/>
                  <wp:wrapNone/>
                  <wp:docPr id="4" name="Imagen 1" descr="C:\Users\Ernesto F. Gamboa\Documents\PIZARRAS y ORGANIZACION CAMPEONATOS\Escudos Clubs\Clubs Madrid\La Dehes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rnesto F. Gamboa\Documents\PIZARRAS y ORGANIZACION CAMPEONATOS\Escudos Clubs\Clubs Madrid\La Dehes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B93083" w:rsidRDefault="00B93083">
            <w:pPr>
              <w:rPr>
                <w:rFonts w:ascii="AvantGarde Bk BT" w:hAnsi="AvantGarde Bk BT"/>
                <w:sz w:val="16"/>
              </w:rPr>
            </w:pPr>
          </w:p>
        </w:tc>
      </w:tr>
      <w:tr w:rsidR="00B93083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B93083" w:rsidRPr="00364C74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23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</w:rPr>
            </w:pPr>
            <w:r w:rsidRPr="00291FC9">
              <w:rPr>
                <w:rFonts w:ascii="AvantGarde Bk BT" w:hAnsi="AvantGarde Bk BT"/>
                <w:sz w:val="16"/>
              </w:rPr>
              <w:t>PABLO CARRILES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B93083" w:rsidRPr="00A84B18" w:rsidRDefault="00B93083" w:rsidP="00A84B18">
            <w:pPr>
              <w:jc w:val="center"/>
              <w:rPr>
                <w:rFonts w:ascii="AvantGarde Bk BT" w:hAnsi="AvantGarde Bk BT"/>
                <w:color w:val="0000CC"/>
                <w:sz w:val="16"/>
              </w:rPr>
            </w:pPr>
            <w:r>
              <w:rPr>
                <w:rFonts w:ascii="AvantGarde Bk BT" w:hAnsi="AvantGarde Bk BT"/>
                <w:color w:val="0000CC"/>
                <w:sz w:val="16"/>
              </w:rPr>
              <w:t>2/1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F3506E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F3506E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B93083" w:rsidRDefault="00B9308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93083" w:rsidRDefault="00B93083">
            <w:pPr>
              <w:rPr>
                <w:rFonts w:ascii="AvantGarde Bk BT" w:hAnsi="AvantGarde Bk BT"/>
                <w:sz w:val="16"/>
              </w:rPr>
            </w:pPr>
          </w:p>
        </w:tc>
      </w:tr>
      <w:tr w:rsidR="00B93083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93083" w:rsidRPr="00364C74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B93083" w:rsidRPr="00F3506E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B93083" w:rsidRPr="00F3506E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364C74" w:rsidRDefault="00B93083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  <w:r>
              <w:rPr>
                <w:rFonts w:ascii="AvantGarde Bk BT" w:hAnsi="AvantGarde Bk BT"/>
                <w:i/>
                <w:color w:val="FF0000"/>
                <w:sz w:val="16"/>
              </w:rPr>
              <w:t>09:2</w:t>
            </w:r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4 </w:t>
            </w:r>
            <w:proofErr w:type="spellStart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>Tee</w:t>
            </w:r>
            <w:proofErr w:type="spellEnd"/>
            <w:r w:rsidRPr="00364C74">
              <w:rPr>
                <w:rFonts w:ascii="AvantGarde Bk BT" w:hAnsi="AvantGarde Bk BT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291FC9" w:rsidRDefault="00B93083" w:rsidP="00635D27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MARIO GALIANO</w:t>
            </w:r>
          </w:p>
        </w:tc>
        <w:tc>
          <w:tcPr>
            <w:tcW w:w="1737" w:type="dxa"/>
            <w:vAlign w:val="center"/>
          </w:tcPr>
          <w:p w:rsidR="00B93083" w:rsidRDefault="00B9308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93083" w:rsidRDefault="00B93083">
            <w:pPr>
              <w:rPr>
                <w:rFonts w:ascii="AvantGarde Bk BT" w:hAnsi="AvantGarde Bk BT"/>
                <w:sz w:val="16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61664" behindDoc="0" locked="0" layoutInCell="1" allowOverlap="1">
                  <wp:simplePos x="0" y="0"/>
                  <wp:positionH relativeFrom="column">
                    <wp:posOffset>1487805</wp:posOffset>
                  </wp:positionH>
                  <wp:positionV relativeFrom="paragraph">
                    <wp:posOffset>-90805</wp:posOffset>
                  </wp:positionV>
                  <wp:extent cx="692785" cy="598805"/>
                  <wp:effectExtent l="19050" t="0" r="0" b="0"/>
                  <wp:wrapNone/>
                  <wp:docPr id="5" name="Imagen 4" descr="http://www.fga.org/logos/AMB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http://www.fga.org/logos/AMB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785" cy="598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93083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B93083" w:rsidRPr="00364C74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</w:rPr>
            </w:pPr>
            <w:r w:rsidRPr="00364C74">
              <w:rPr>
                <w:rFonts w:ascii="Arial" w:hAnsi="Arial" w:cs="Arial"/>
                <w:b/>
                <w:color w:val="0000FF"/>
                <w:sz w:val="16"/>
              </w:rPr>
              <w:t>15</w:t>
            </w: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  <w:r>
              <w:rPr>
                <w:rFonts w:ascii="AvantGarde Bk BT" w:hAnsi="AvantGarde Bk BT"/>
                <w:sz w:val="16"/>
                <w:lang w:val="en-US"/>
              </w:rPr>
              <w:t>E. LARRAÑ</w:t>
            </w:r>
            <w:r w:rsidRPr="00291FC9">
              <w:rPr>
                <w:rFonts w:ascii="AvantGarde Bk BT" w:hAnsi="AvantGarde Bk BT"/>
                <w:sz w:val="16"/>
                <w:lang w:val="en-US"/>
              </w:rPr>
              <w:t>AGA</w:t>
            </w:r>
          </w:p>
        </w:tc>
        <w:tc>
          <w:tcPr>
            <w:tcW w:w="1737" w:type="dxa"/>
            <w:gridSpan w:val="2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B93083" w:rsidRPr="000D20BC" w:rsidRDefault="00B93083" w:rsidP="000D20BC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  <w:lang w:val="en-US"/>
              </w:rPr>
              <w:t>4/2</w:t>
            </w: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93083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93083" w:rsidRPr="00291FC9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09:48 Tee 10</w:t>
            </w:r>
          </w:p>
        </w:tc>
        <w:tc>
          <w:tcPr>
            <w:tcW w:w="1737" w:type="dxa"/>
            <w:gridSpan w:val="2"/>
            <w:vAlign w:val="center"/>
          </w:tcPr>
          <w:p w:rsidR="00B93083" w:rsidRPr="00291FC9" w:rsidRDefault="00B93083" w:rsidP="00805F8D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CARLOS LEANDRO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93083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B93083" w:rsidRPr="00291FC9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18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CARLOS LEANDRO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93083" w:rsidRPr="00294698" w:rsidRDefault="00B93083" w:rsidP="00294698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  <w:lang w:val="en-US"/>
              </w:rPr>
              <w:t>2/1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93083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93083" w:rsidRPr="00291FC9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B93083" w:rsidRPr="00291FC9" w:rsidRDefault="00B93083" w:rsidP="00B56C9B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14:30 Tee 10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93083" w:rsidRPr="00291FC9" w:rsidRDefault="00B93083" w:rsidP="005542C7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MARIO GALIANO</w:t>
            </w: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93083" w:rsidRPr="00291FC9" w:rsidTr="005D0418">
        <w:trPr>
          <w:trHeight w:val="198"/>
          <w:jc w:val="center"/>
        </w:trPr>
        <w:tc>
          <w:tcPr>
            <w:tcW w:w="339" w:type="dxa"/>
            <w:vAlign w:val="center"/>
          </w:tcPr>
          <w:p w:rsidR="00B93083" w:rsidRPr="00291FC9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2</w:t>
            </w: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MARIO GALIANO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B93083" w:rsidRPr="00107916" w:rsidRDefault="00B93083" w:rsidP="00107916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  <w:lang w:val="en-US"/>
              </w:rPr>
              <w:t>6/5</w:t>
            </w: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93083" w:rsidRPr="00291FC9" w:rsidTr="005D041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93083" w:rsidRPr="00291FC9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  <w:t>09:56 Tee 10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B93083" w:rsidRPr="00291FC9" w:rsidRDefault="00B93083" w:rsidP="00805F8D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MARIO GALIANO</w:t>
            </w: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93083" w:rsidRPr="00291FC9" w:rsidTr="005D0418">
        <w:trPr>
          <w:trHeight w:val="198"/>
          <w:jc w:val="center"/>
        </w:trPr>
        <w:tc>
          <w:tcPr>
            <w:tcW w:w="339" w:type="dxa"/>
            <w:tcBorders>
              <w:bottom w:val="single" w:sz="6" w:space="0" w:color="auto"/>
            </w:tcBorders>
            <w:vAlign w:val="center"/>
          </w:tcPr>
          <w:p w:rsidR="00B93083" w:rsidRPr="00291FC9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  <w:r w:rsidRPr="00291FC9">
              <w:rPr>
                <w:rFonts w:ascii="Arial" w:hAnsi="Arial" w:cs="Arial"/>
                <w:b/>
                <w:color w:val="0000FF"/>
                <w:sz w:val="16"/>
                <w:lang w:val="en-US"/>
              </w:rPr>
              <w:t>31</w:t>
            </w:r>
          </w:p>
        </w:tc>
        <w:tc>
          <w:tcPr>
            <w:tcW w:w="1737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sz w:val="16"/>
                <w:lang w:val="en-US"/>
              </w:rPr>
              <w:t>SANDRO BARRIO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B93083" w:rsidRPr="00A84B18" w:rsidRDefault="00B93083" w:rsidP="00A84B18">
            <w:pPr>
              <w:jc w:val="center"/>
              <w:rPr>
                <w:rFonts w:ascii="AvantGarde Bk BT" w:hAnsi="AvantGarde Bk BT"/>
                <w:color w:val="0000CC"/>
                <w:sz w:val="16"/>
                <w:lang w:val="en-US"/>
              </w:rPr>
            </w:pPr>
            <w:r>
              <w:rPr>
                <w:rFonts w:ascii="AvantGarde Bk BT" w:hAnsi="AvantGarde Bk BT"/>
                <w:color w:val="0000CC"/>
                <w:sz w:val="16"/>
                <w:lang w:val="en-US"/>
              </w:rPr>
              <w:t>4/3</w:t>
            </w: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93083" w:rsidRPr="00291FC9" w:rsidTr="005D0418">
        <w:trPr>
          <w:trHeight w:val="226"/>
          <w:jc w:val="center"/>
        </w:trPr>
        <w:tc>
          <w:tcPr>
            <w:tcW w:w="339" w:type="dxa"/>
            <w:vAlign w:val="center"/>
          </w:tcPr>
          <w:p w:rsidR="00B93083" w:rsidRPr="00291FC9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93083" w:rsidRPr="00291FC9" w:rsidRDefault="00B9308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93083" w:rsidRPr="00364C74" w:rsidTr="005D0418">
        <w:trPr>
          <w:trHeight w:val="226"/>
          <w:jc w:val="center"/>
        </w:trPr>
        <w:tc>
          <w:tcPr>
            <w:tcW w:w="339" w:type="dxa"/>
            <w:vAlign w:val="center"/>
          </w:tcPr>
          <w:p w:rsidR="00B93083" w:rsidRPr="00291FC9" w:rsidRDefault="00B93083" w:rsidP="009470F2">
            <w:pPr>
              <w:jc w:val="center"/>
              <w:rPr>
                <w:rFonts w:ascii="Arial" w:hAnsi="Arial" w:cs="Arial"/>
                <w:b/>
                <w:color w:val="0000FF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93083" w:rsidRPr="00291FC9" w:rsidRDefault="00B93083">
            <w:pPr>
              <w:jc w:val="center"/>
              <w:rPr>
                <w:rFonts w:ascii="AvantGarde Bk BT" w:hAnsi="AvantGarde Bk BT"/>
                <w:b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b/>
                <w:sz w:val="16"/>
                <w:lang w:val="en-US"/>
              </w:rPr>
              <w:t>1/16 Final</w:t>
            </w:r>
          </w:p>
        </w:tc>
        <w:tc>
          <w:tcPr>
            <w:tcW w:w="1737" w:type="dxa"/>
            <w:gridSpan w:val="2"/>
            <w:vAlign w:val="center"/>
          </w:tcPr>
          <w:p w:rsidR="00B93083" w:rsidRPr="00291FC9" w:rsidRDefault="00B93083">
            <w:pPr>
              <w:jc w:val="center"/>
              <w:rPr>
                <w:rFonts w:ascii="AvantGarde Bk BT" w:hAnsi="AvantGarde Bk BT"/>
                <w:b/>
                <w:sz w:val="16"/>
                <w:lang w:val="en-US"/>
              </w:rPr>
            </w:pPr>
            <w:r w:rsidRPr="00291FC9">
              <w:rPr>
                <w:rFonts w:ascii="AvantGarde Bk BT" w:hAnsi="AvantGarde Bk BT"/>
                <w:b/>
                <w:sz w:val="16"/>
                <w:lang w:val="en-US"/>
              </w:rPr>
              <w:t>1/8 Final</w:t>
            </w:r>
          </w:p>
        </w:tc>
        <w:tc>
          <w:tcPr>
            <w:tcW w:w="1737" w:type="dxa"/>
            <w:vAlign w:val="center"/>
          </w:tcPr>
          <w:p w:rsidR="00B93083" w:rsidRPr="00364C74" w:rsidRDefault="00B93083">
            <w:pPr>
              <w:jc w:val="center"/>
              <w:rPr>
                <w:rFonts w:ascii="AvantGarde Bk BT" w:hAnsi="AvantGarde Bk BT"/>
                <w:b/>
                <w:sz w:val="16"/>
              </w:rPr>
            </w:pPr>
            <w:r w:rsidRPr="00364C74">
              <w:rPr>
                <w:rFonts w:ascii="AvantGarde Bk BT" w:hAnsi="AvantGarde Bk BT"/>
                <w:b/>
                <w:sz w:val="16"/>
              </w:rPr>
              <w:t>1/4 Final</w:t>
            </w:r>
          </w:p>
        </w:tc>
        <w:tc>
          <w:tcPr>
            <w:tcW w:w="1737" w:type="dxa"/>
            <w:vAlign w:val="center"/>
          </w:tcPr>
          <w:p w:rsidR="00B93083" w:rsidRPr="00364C74" w:rsidRDefault="00B93083">
            <w:pPr>
              <w:jc w:val="center"/>
              <w:rPr>
                <w:rFonts w:ascii="AvantGarde Bk BT" w:hAnsi="AvantGarde Bk BT"/>
                <w:b/>
                <w:sz w:val="16"/>
              </w:rPr>
            </w:pPr>
            <w:r w:rsidRPr="00364C74">
              <w:rPr>
                <w:rFonts w:ascii="AvantGarde Bk BT" w:hAnsi="AvantGarde Bk BT"/>
                <w:b/>
                <w:sz w:val="16"/>
              </w:rPr>
              <w:t>1/2 Final</w:t>
            </w:r>
          </w:p>
        </w:tc>
        <w:tc>
          <w:tcPr>
            <w:tcW w:w="1737" w:type="dxa"/>
            <w:vAlign w:val="center"/>
          </w:tcPr>
          <w:p w:rsidR="00B93083" w:rsidRPr="00364C74" w:rsidRDefault="00B93083">
            <w:pPr>
              <w:jc w:val="center"/>
              <w:rPr>
                <w:rFonts w:ascii="AvantGarde Bk BT" w:hAnsi="AvantGarde Bk BT"/>
                <w:b/>
                <w:sz w:val="16"/>
              </w:rPr>
            </w:pPr>
            <w:r w:rsidRPr="00364C74">
              <w:rPr>
                <w:rFonts w:ascii="AvantGarde Bk BT" w:hAnsi="AvantGarde Bk BT"/>
                <w:b/>
                <w:sz w:val="16"/>
              </w:rPr>
              <w:t>Final</w:t>
            </w:r>
          </w:p>
        </w:tc>
        <w:tc>
          <w:tcPr>
            <w:tcW w:w="1746" w:type="dxa"/>
            <w:vAlign w:val="center"/>
          </w:tcPr>
          <w:p w:rsidR="00B93083" w:rsidRPr="00364C74" w:rsidRDefault="00B93083">
            <w:pPr>
              <w:jc w:val="center"/>
              <w:rPr>
                <w:rFonts w:ascii="AvantGarde Bk BT" w:hAnsi="AvantGarde Bk BT"/>
                <w:b/>
                <w:sz w:val="16"/>
              </w:rPr>
            </w:pPr>
            <w:r w:rsidRPr="00364C74">
              <w:rPr>
                <w:rFonts w:ascii="AvantGarde Bk BT" w:hAnsi="AvantGarde Bk BT"/>
                <w:b/>
                <w:sz w:val="16"/>
              </w:rPr>
              <w:t>CAMPEÓN</w:t>
            </w:r>
          </w:p>
        </w:tc>
      </w:tr>
    </w:tbl>
    <w:p w:rsidR="00460502" w:rsidRDefault="00F3506E">
      <w:pPr>
        <w:rPr>
          <w:b/>
          <w:i/>
          <w:sz w:val="16"/>
        </w:rPr>
      </w:pPr>
      <w:r>
        <w:rPr>
          <w:b/>
          <w:i/>
          <w:sz w:val="16"/>
        </w:rPr>
        <w:t xml:space="preserve">           </w:t>
      </w:r>
      <w:r w:rsidR="00920A48">
        <w:rPr>
          <w:b/>
          <w:i/>
          <w:sz w:val="16"/>
        </w:rPr>
        <w:t xml:space="preserve"> </w:t>
      </w:r>
      <w:r w:rsidR="00CF1BDA">
        <w:rPr>
          <w:b/>
          <w:i/>
          <w:sz w:val="16"/>
        </w:rPr>
        <w:t xml:space="preserve">   14 de Octubre</w:t>
      </w:r>
      <w:r w:rsidR="00460502" w:rsidRPr="00F3506E">
        <w:rPr>
          <w:b/>
          <w:i/>
          <w:sz w:val="16"/>
        </w:rPr>
        <w:t xml:space="preserve">                            </w:t>
      </w:r>
      <w:r w:rsidR="000E372C">
        <w:rPr>
          <w:b/>
          <w:i/>
          <w:sz w:val="16"/>
        </w:rPr>
        <w:t xml:space="preserve">                     </w:t>
      </w:r>
      <w:r w:rsidR="00CF1BDA">
        <w:rPr>
          <w:b/>
          <w:i/>
          <w:sz w:val="16"/>
        </w:rPr>
        <w:t xml:space="preserve">  15 de Octubre                                 16 de Octubre</w:t>
      </w:r>
    </w:p>
    <w:p w:rsidR="005158A9" w:rsidRDefault="005158A9">
      <w:pPr>
        <w:rPr>
          <w:b/>
          <w:i/>
          <w:sz w:val="16"/>
        </w:rPr>
      </w:pPr>
    </w:p>
    <w:p w:rsidR="005158A9" w:rsidRPr="00FA597E" w:rsidRDefault="005158A9" w:rsidP="005158A9">
      <w:pPr>
        <w:pStyle w:val="Ttulo1"/>
        <w:jc w:val="center"/>
        <w:rPr>
          <w:b/>
          <w:color w:val="333399"/>
          <w:sz w:val="40"/>
          <w:szCs w:val="40"/>
        </w:rPr>
      </w:pPr>
      <w:r w:rsidRPr="00FA597E">
        <w:rPr>
          <w:b/>
          <w:color w:val="333399"/>
          <w:sz w:val="40"/>
          <w:szCs w:val="40"/>
        </w:rPr>
        <w:lastRenderedPageBreak/>
        <w:t>COPA NACIONAL PUERTA DE HIERRO</w:t>
      </w:r>
    </w:p>
    <w:p w:rsidR="005158A9" w:rsidRPr="00FA597E" w:rsidRDefault="005158A9" w:rsidP="005158A9">
      <w:pPr>
        <w:ind w:left="-851" w:right="-853"/>
        <w:jc w:val="center"/>
        <w:rPr>
          <w:rFonts w:ascii="Garamond" w:hAnsi="Garamond"/>
          <w:b/>
          <w:color w:val="333399"/>
          <w:sz w:val="32"/>
          <w:szCs w:val="32"/>
        </w:rPr>
      </w:pPr>
      <w:r>
        <w:rPr>
          <w:rFonts w:ascii="Garamond" w:hAnsi="Garamond"/>
          <w:b/>
          <w:color w:val="333399"/>
          <w:sz w:val="32"/>
          <w:szCs w:val="32"/>
        </w:rPr>
        <w:t>Club de Golf la Dehesa</w:t>
      </w:r>
      <w:r w:rsidRPr="00FA597E">
        <w:rPr>
          <w:rFonts w:ascii="Garamond" w:hAnsi="Garamond"/>
          <w:b/>
          <w:color w:val="333399"/>
          <w:sz w:val="32"/>
          <w:szCs w:val="32"/>
        </w:rPr>
        <w:t xml:space="preserve">.        </w:t>
      </w:r>
      <w:r>
        <w:rPr>
          <w:rFonts w:ascii="Garamond" w:hAnsi="Garamond"/>
          <w:b/>
          <w:color w:val="333399"/>
          <w:sz w:val="32"/>
          <w:szCs w:val="32"/>
        </w:rPr>
        <w:t>13 al 16 de Octubre de 2011</w:t>
      </w:r>
    </w:p>
    <w:p w:rsidR="005158A9" w:rsidRPr="006B3D59" w:rsidRDefault="005158A9" w:rsidP="005158A9">
      <w:pPr>
        <w:rPr>
          <w:rFonts w:ascii="Castellar" w:hAnsi="Castellar" w:cs="Arial"/>
          <w:color w:val="FF0000"/>
          <w:sz w:val="16"/>
          <w:szCs w:val="16"/>
          <w:u w:val="single"/>
        </w:rPr>
      </w:pPr>
    </w:p>
    <w:p w:rsidR="005158A9" w:rsidRDefault="005158A9" w:rsidP="005158A9">
      <w:pPr>
        <w:jc w:val="center"/>
        <w:rPr>
          <w:rFonts w:ascii="Castellar" w:hAnsi="Castellar" w:cs="Arial"/>
          <w:color w:val="FF0000"/>
          <w:sz w:val="32"/>
          <w:szCs w:val="32"/>
          <w:u w:val="single"/>
        </w:rPr>
      </w:pPr>
      <w:r w:rsidRPr="001D1F02">
        <w:rPr>
          <w:rFonts w:ascii="Castellar" w:hAnsi="Castellar" w:cs="Arial"/>
          <w:color w:val="FF0000"/>
          <w:sz w:val="32"/>
          <w:szCs w:val="32"/>
          <w:u w:val="single"/>
        </w:rPr>
        <w:t xml:space="preserve">DESARROLLO  ENCUENTROS DE  </w:t>
      </w:r>
      <w:r>
        <w:rPr>
          <w:rFonts w:ascii="Castellar" w:hAnsi="Castellar" w:cs="Arial"/>
          <w:color w:val="FF0000"/>
          <w:sz w:val="32"/>
          <w:szCs w:val="32"/>
          <w:u w:val="single"/>
        </w:rPr>
        <w:t>SEMIFINALES</w:t>
      </w:r>
    </w:p>
    <w:p w:rsidR="005158A9" w:rsidRPr="00AA5339" w:rsidRDefault="005158A9" w:rsidP="005158A9">
      <w:pPr>
        <w:jc w:val="center"/>
        <w:rPr>
          <w:rFonts w:ascii="Castellar" w:hAnsi="Castellar" w:cs="Arial"/>
          <w:color w:val="FF0000"/>
          <w:sz w:val="32"/>
          <w:szCs w:val="32"/>
          <w:u w:val="single"/>
        </w:rPr>
      </w:pPr>
    </w:p>
    <w:p w:rsidR="005158A9" w:rsidRDefault="006B3D59" w:rsidP="005158A9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165pt;margin-top:8.7pt;width:104.25pt;height:31.5pt;z-index:-251586560" fillcolor="yellow" strokecolor="red">
            <v:shadow color="#868686"/>
            <v:textpath style="font-family:&quot;Arial Black&quot;;v-text-kern:t" trim="t" fitpath="t" string="MATCH  1"/>
          </v:shape>
        </w:pict>
      </w:r>
      <w:r w:rsidR="005E4DF7">
        <w:rPr>
          <w:b/>
          <w:noProof/>
          <w:sz w:val="24"/>
          <w:szCs w:val="24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4338320</wp:posOffset>
            </wp:positionH>
            <wp:positionV relativeFrom="paragraph">
              <wp:posOffset>36830</wp:posOffset>
            </wp:positionV>
            <wp:extent cx="1123950" cy="1495425"/>
            <wp:effectExtent l="57150" t="38100" r="38100" b="28575"/>
            <wp:wrapNone/>
            <wp:docPr id="25" name="Imagen 5" descr="C:\Users\Ernesto F. Gamboa\Desktop\IMG_0906 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nesto F. Gamboa\Desktop\IMG_0906 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49542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4DF7">
        <w:rPr>
          <w:b/>
          <w:noProof/>
          <w:sz w:val="24"/>
          <w:szCs w:val="24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90170</wp:posOffset>
            </wp:positionH>
            <wp:positionV relativeFrom="paragraph">
              <wp:posOffset>36830</wp:posOffset>
            </wp:positionV>
            <wp:extent cx="1143000" cy="1524000"/>
            <wp:effectExtent l="57150" t="38100" r="38100" b="19050"/>
            <wp:wrapNone/>
            <wp:docPr id="24" name="Imagen 4" descr="C:\Users\Ernesto F. Gamboa\Desktop\IMG_0901 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nesto F. Gamboa\Desktop\IMG_0901 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5240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00CC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58A9" w:rsidRDefault="005158A9" w:rsidP="005158A9"/>
    <w:p w:rsidR="005158A9" w:rsidRDefault="005158A9" w:rsidP="005158A9"/>
    <w:p w:rsidR="005158A9" w:rsidRDefault="005158A9" w:rsidP="005158A9"/>
    <w:p w:rsidR="005158A9" w:rsidRDefault="005158A9" w:rsidP="005158A9">
      <w:pPr>
        <w:tabs>
          <w:tab w:val="left" w:pos="3960"/>
          <w:tab w:val="left" w:pos="7725"/>
        </w:tabs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ab/>
        <w:t>13:45</w:t>
      </w:r>
      <w:r>
        <w:rPr>
          <w:rFonts w:ascii="Arial" w:hAnsi="Arial" w:cs="Arial"/>
          <w:b/>
          <w:color w:val="FF0000"/>
        </w:rPr>
        <w:tab/>
      </w:r>
    </w:p>
    <w:p w:rsidR="005158A9" w:rsidRPr="00EB76B6" w:rsidRDefault="006B3D59" w:rsidP="005158A9">
      <w:pPr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noProof/>
          <w:color w:val="FF0000"/>
        </w:rPr>
        <w:drawing>
          <wp:anchor distT="0" distB="0" distL="114300" distR="114300" simplePos="0" relativeHeight="251754496" behindDoc="1" locked="0" layoutInCell="1" allowOverlap="1">
            <wp:simplePos x="0" y="0"/>
            <wp:positionH relativeFrom="column">
              <wp:posOffset>823595</wp:posOffset>
            </wp:positionH>
            <wp:positionV relativeFrom="paragraph">
              <wp:posOffset>151130</wp:posOffset>
            </wp:positionV>
            <wp:extent cx="3867150" cy="4829175"/>
            <wp:effectExtent l="19050" t="0" r="0" b="0"/>
            <wp:wrapNone/>
            <wp:docPr id="28" name="Imagen 8" descr="C:\Users\Ernesto F. Gamboa\Pictures\FOTOS DE TROFEOS\Copa Puerta de Hierro - Trofeo final PALI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rnesto F. Gamboa\Pictures\FOTOS DE TROFEOS\Copa Puerta de Hierro - Trofeo final PALID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482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0DDB">
        <w:rPr>
          <w:rFonts w:ascii="Arial" w:hAnsi="Arial" w:cs="Arial"/>
          <w:b/>
          <w:noProof/>
          <w:color w:val="FF0000"/>
        </w:rPr>
        <w:pict>
          <v:shape id="_x0000_s1030" type="#_x0000_t136" style="position:absolute;margin-left:162pt;margin-top:281.2pt;width:104.25pt;height:31.5pt;z-index:-251560960;mso-position-horizontal-relative:text;mso-position-vertical-relative:text" fillcolor="yellow" strokecolor="red">
            <v:shadow color="#868686"/>
            <v:textpath style="font-family:&quot;Arial Black&quot;;v-text-kern:t" trim="t" fitpath="t" string="MATCH  2"/>
          </v:shape>
        </w:pict>
      </w:r>
    </w:p>
    <w:p w:rsidR="005158A9" w:rsidRPr="00EB76B6" w:rsidRDefault="005158A9" w:rsidP="005158A9">
      <w:pPr>
        <w:rPr>
          <w:rFonts w:ascii="Arial" w:hAnsi="Arial" w:cs="Arial"/>
          <w:b/>
          <w:color w:val="FF0000"/>
        </w:rPr>
      </w:pPr>
    </w:p>
    <w:p w:rsidR="005158A9" w:rsidRDefault="005158A9" w:rsidP="005158A9">
      <w:pPr>
        <w:rPr>
          <w:rFonts w:ascii="Arial" w:hAnsi="Arial" w:cs="Arial"/>
          <w:b/>
          <w:color w:val="FF0000"/>
        </w:rPr>
      </w:pPr>
    </w:p>
    <w:p w:rsidR="005158A9" w:rsidRPr="00ED0587" w:rsidRDefault="005158A9" w:rsidP="005158A9">
      <w:pPr>
        <w:tabs>
          <w:tab w:val="left" w:pos="7185"/>
        </w:tabs>
        <w:rPr>
          <w:rFonts w:ascii="Arial" w:hAnsi="Arial" w:cs="Arial"/>
          <w:b/>
          <w:color w:val="0070C0"/>
        </w:rPr>
      </w:pPr>
      <w:r w:rsidRPr="00AA5339">
        <w:rPr>
          <w:rFonts w:ascii="Arial" w:hAnsi="Arial" w:cs="Arial"/>
          <w:b/>
          <w:color w:val="FF0000"/>
        </w:rPr>
        <w:t xml:space="preserve">        </w:t>
      </w:r>
      <w:r w:rsidRPr="00AA5339">
        <w:rPr>
          <w:rFonts w:ascii="Arial" w:hAnsi="Arial" w:cs="Arial"/>
          <w:b/>
          <w:color w:val="0070C0"/>
        </w:rPr>
        <w:t xml:space="preserve"> </w:t>
      </w:r>
    </w:p>
    <w:p w:rsidR="005158A9" w:rsidRPr="00ED0587" w:rsidRDefault="005158A9" w:rsidP="005158A9">
      <w:pPr>
        <w:rPr>
          <w:rFonts w:ascii="Arial" w:hAnsi="Arial" w:cs="Arial"/>
          <w:b/>
          <w:color w:val="0070C0"/>
        </w:rPr>
      </w:pPr>
      <w:r w:rsidRPr="00ED0587">
        <w:rPr>
          <w:rFonts w:ascii="Arial" w:hAnsi="Arial" w:cs="Arial"/>
          <w:b/>
          <w:color w:val="0070C0"/>
        </w:rPr>
        <w:t xml:space="preserve">  </w:t>
      </w:r>
    </w:p>
    <w:p w:rsidR="005158A9" w:rsidRPr="0038138C" w:rsidRDefault="00D635A2" w:rsidP="005158A9">
      <w:pPr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noProof/>
          <w:color w:val="0070C0"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4652645</wp:posOffset>
            </wp:positionH>
            <wp:positionV relativeFrom="paragraph">
              <wp:posOffset>100330</wp:posOffset>
            </wp:positionV>
            <wp:extent cx="571500" cy="552450"/>
            <wp:effectExtent l="19050" t="0" r="0" b="0"/>
            <wp:wrapNone/>
            <wp:docPr id="13" name="Imagen 2" descr="C:\Users\Ernesto F. Gamboa\Documents\PIZARRAS y ORGANIZACION CAMPEONATOS\Escudos Clubs\Clubs vascos\Basozaba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 F. Gamboa\Documents\PIZARRAS y ORGANIZACION CAMPEONATOS\Escudos Clubs\Clubs vascos\Basozabal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58A9" w:rsidRPr="0038138C">
        <w:rPr>
          <w:rFonts w:ascii="Arial" w:hAnsi="Arial" w:cs="Arial"/>
          <w:b/>
          <w:color w:val="0070C0"/>
        </w:rPr>
        <w:t xml:space="preserve">  </w:t>
      </w:r>
      <w:r w:rsidR="005158A9">
        <w:rPr>
          <w:rFonts w:ascii="Arial" w:hAnsi="Arial" w:cs="Arial"/>
          <w:b/>
          <w:color w:val="0070C0"/>
        </w:rPr>
        <w:t xml:space="preserve">     JON RAHM</w:t>
      </w:r>
      <w:r w:rsidR="005158A9" w:rsidRPr="0038138C">
        <w:rPr>
          <w:rFonts w:ascii="Arial" w:hAnsi="Arial" w:cs="Arial"/>
          <w:b/>
          <w:color w:val="0070C0"/>
        </w:rPr>
        <w:tab/>
      </w:r>
      <w:r w:rsidR="005158A9" w:rsidRPr="0038138C">
        <w:rPr>
          <w:rFonts w:ascii="Arial" w:hAnsi="Arial" w:cs="Arial"/>
          <w:b/>
          <w:color w:val="0070C0"/>
        </w:rPr>
        <w:tab/>
      </w:r>
      <w:r w:rsidR="005158A9" w:rsidRPr="0038138C">
        <w:rPr>
          <w:rFonts w:ascii="Arial" w:hAnsi="Arial" w:cs="Arial"/>
          <w:b/>
          <w:color w:val="0070C0"/>
        </w:rPr>
        <w:tab/>
      </w:r>
      <w:r w:rsidR="005158A9" w:rsidRPr="0038138C">
        <w:rPr>
          <w:rFonts w:ascii="Arial" w:hAnsi="Arial" w:cs="Arial"/>
          <w:b/>
          <w:color w:val="0070C0"/>
        </w:rPr>
        <w:tab/>
      </w:r>
      <w:r w:rsidR="005158A9" w:rsidRPr="0038138C">
        <w:rPr>
          <w:rFonts w:ascii="Arial" w:hAnsi="Arial" w:cs="Arial"/>
          <w:b/>
          <w:color w:val="0070C0"/>
        </w:rPr>
        <w:tab/>
      </w:r>
      <w:r w:rsidR="005158A9" w:rsidRPr="0038138C">
        <w:rPr>
          <w:rFonts w:ascii="Arial" w:hAnsi="Arial" w:cs="Arial"/>
          <w:b/>
          <w:color w:val="0070C0"/>
        </w:rPr>
        <w:tab/>
      </w:r>
      <w:r w:rsidR="005158A9">
        <w:rPr>
          <w:rFonts w:ascii="Arial" w:hAnsi="Arial" w:cs="Arial"/>
          <w:b/>
          <w:color w:val="0070C0"/>
        </w:rPr>
        <w:tab/>
      </w:r>
      <w:r w:rsidR="005158A9" w:rsidRPr="0038138C">
        <w:rPr>
          <w:rFonts w:ascii="Arial" w:hAnsi="Arial" w:cs="Arial"/>
          <w:b/>
          <w:color w:val="FF0000"/>
        </w:rPr>
        <w:t xml:space="preserve">     </w:t>
      </w:r>
      <w:r>
        <w:rPr>
          <w:rFonts w:ascii="Arial" w:hAnsi="Arial" w:cs="Arial"/>
          <w:b/>
          <w:color w:val="FF0000"/>
        </w:rPr>
        <w:t xml:space="preserve">JUAN </w:t>
      </w:r>
      <w:proofErr w:type="spellStart"/>
      <w:r>
        <w:rPr>
          <w:rFonts w:ascii="Arial" w:hAnsi="Arial" w:cs="Arial"/>
          <w:b/>
          <w:color w:val="FF0000"/>
        </w:rPr>
        <w:t>Fco</w:t>
      </w:r>
      <w:proofErr w:type="spellEnd"/>
      <w:r>
        <w:rPr>
          <w:rFonts w:ascii="Arial" w:hAnsi="Arial" w:cs="Arial"/>
          <w:b/>
          <w:color w:val="FF0000"/>
        </w:rPr>
        <w:t>. SARASTI</w:t>
      </w:r>
    </w:p>
    <w:p w:rsidR="005158A9" w:rsidRPr="0038138C" w:rsidRDefault="00D635A2" w:rsidP="005158A9">
      <w:r w:rsidRPr="00D635A2">
        <w:rPr>
          <w:noProof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185420</wp:posOffset>
            </wp:positionH>
            <wp:positionV relativeFrom="paragraph">
              <wp:posOffset>73025</wp:posOffset>
            </wp:positionV>
            <wp:extent cx="971550" cy="295275"/>
            <wp:effectExtent l="19050" t="0" r="0" b="0"/>
            <wp:wrapNone/>
            <wp:docPr id="11" name="Imagen 1" descr="C:\Documents and Settings\JGRANEDA.RFEGOLF\Configuración local\Archivos temporales de Internet\Content.IE5\7P1K1RR3\Logo Larrabea CMYK-USO PR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0 Imagen" descr="C:\Documents and Settings\JGRANEDA.RFEGOLF\Configuración local\Archivos temporales de Internet\Content.IE5\7P1K1RR3\Logo Larrabea CMYK-USO PRO.jpg"/>
                    <pic:cNvPicPr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58A9" w:rsidRDefault="005158A9" w:rsidP="005158A9">
      <w:pPr>
        <w:tabs>
          <w:tab w:val="left" w:pos="7695"/>
        </w:tabs>
      </w:pPr>
    </w:p>
    <w:p w:rsidR="00D635A2" w:rsidRPr="0038138C" w:rsidRDefault="00D635A2" w:rsidP="005158A9">
      <w:pPr>
        <w:tabs>
          <w:tab w:val="left" w:pos="7695"/>
        </w:tabs>
      </w:pPr>
    </w:p>
    <w:p w:rsidR="005158A9" w:rsidRPr="0038138C" w:rsidRDefault="005158A9" w:rsidP="005158A9">
      <w:pPr>
        <w:rPr>
          <w:sz w:val="10"/>
          <w:szCs w:val="10"/>
        </w:rPr>
      </w:pPr>
    </w:p>
    <w:tbl>
      <w:tblPr>
        <w:tblW w:w="9979" w:type="dxa"/>
        <w:jc w:val="center"/>
        <w:tblInd w:w="-10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743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</w:tblGrid>
      <w:tr w:rsidR="005158A9" w:rsidRPr="003E493A" w:rsidTr="00635D27">
        <w:trPr>
          <w:jc w:val="center"/>
        </w:trPr>
        <w:tc>
          <w:tcPr>
            <w:tcW w:w="2743" w:type="dxa"/>
            <w:shd w:val="clear" w:color="auto" w:fill="auto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Cs w:val="22"/>
              </w:rPr>
            </w:pPr>
            <w:r w:rsidRPr="003E493A">
              <w:rPr>
                <w:rFonts w:ascii="Arial" w:hAnsi="Arial" w:cs="Arial"/>
                <w:b/>
                <w:i/>
                <w:szCs w:val="22"/>
              </w:rPr>
              <w:t>HOYO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18</w:t>
            </w:r>
          </w:p>
        </w:tc>
      </w:tr>
      <w:tr w:rsidR="005158A9" w:rsidRPr="003E493A" w:rsidTr="00635D27">
        <w:trPr>
          <w:jc w:val="center"/>
        </w:trPr>
        <w:tc>
          <w:tcPr>
            <w:tcW w:w="2743" w:type="dxa"/>
            <w:shd w:val="clear" w:color="auto" w:fill="FFFF00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 w:rsidRPr="003E493A">
              <w:rPr>
                <w:b/>
                <w:szCs w:val="22"/>
                <w:highlight w:val="yellow"/>
              </w:rPr>
              <w:t>PAR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</w:tr>
      <w:tr w:rsidR="005158A9" w:rsidRPr="00200DD7" w:rsidTr="00635D27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5158A9" w:rsidRPr="00ED0587" w:rsidRDefault="005158A9" w:rsidP="00635D27">
            <w:pPr>
              <w:jc w:val="center"/>
              <w:rPr>
                <w:rFonts w:ascii="Georgia" w:hAnsi="Georgia"/>
                <w:b/>
                <w:color w:val="0070C0"/>
                <w:sz w:val="20"/>
              </w:rPr>
            </w:pPr>
            <w:r>
              <w:rPr>
                <w:rFonts w:ascii="Georgia" w:hAnsi="Georgia"/>
                <w:b/>
                <w:color w:val="0070C0"/>
                <w:sz w:val="20"/>
              </w:rPr>
              <w:t>JON RAHM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158A9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158A9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158A9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158A9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5158A9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200DD7" w:rsidRDefault="005158A9" w:rsidP="00635D27">
            <w:pPr>
              <w:jc w:val="center"/>
              <w:rPr>
                <w:rFonts w:ascii="Georgia" w:hAnsi="Georgia"/>
                <w:b/>
                <w:color w:val="0000FF"/>
                <w:sz w:val="16"/>
                <w:szCs w:val="16"/>
              </w:rPr>
            </w:pPr>
          </w:p>
        </w:tc>
      </w:tr>
      <w:tr w:rsidR="005158A9" w:rsidRPr="00200DD7" w:rsidTr="00584767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5158A9" w:rsidRPr="00ED0587" w:rsidRDefault="00D64458" w:rsidP="00D64458">
            <w:pPr>
              <w:jc w:val="center"/>
              <w:rPr>
                <w:rFonts w:ascii="Georgia" w:hAnsi="Georgia"/>
                <w:b/>
                <w:color w:val="FF0000"/>
                <w:sz w:val="20"/>
              </w:rPr>
            </w:pPr>
            <w:r>
              <w:rPr>
                <w:rFonts w:ascii="Georgia" w:hAnsi="Georgia"/>
                <w:b/>
                <w:color w:val="FF0000"/>
                <w:sz w:val="20"/>
              </w:rPr>
              <w:t xml:space="preserve">JUAN </w:t>
            </w:r>
            <w:r w:rsidR="00584767">
              <w:rPr>
                <w:rFonts w:ascii="Georgia" w:hAnsi="Georgia"/>
                <w:b/>
                <w:color w:val="FF0000"/>
                <w:sz w:val="20"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  <w:color w:val="FF0000"/>
                <w:sz w:val="20"/>
              </w:rPr>
              <w:t>Fco</w:t>
            </w:r>
            <w:proofErr w:type="spellEnd"/>
            <w:r>
              <w:rPr>
                <w:rFonts w:ascii="Georgia" w:hAnsi="Georgia"/>
                <w:b/>
                <w:color w:val="FF0000"/>
                <w:sz w:val="20"/>
              </w:rPr>
              <w:t>.  SARASTI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584767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C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584767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584767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C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584767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584767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584767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584767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C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584767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C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584767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584767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584767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584767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158A9" w:rsidRPr="0038138C" w:rsidRDefault="005158A9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158A9" w:rsidRPr="0038138C" w:rsidRDefault="005158A9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158A9" w:rsidRPr="0038138C" w:rsidRDefault="005158A9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158A9" w:rsidRPr="0038138C" w:rsidRDefault="005158A9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158A9" w:rsidRPr="0038138C" w:rsidRDefault="005158A9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158A9" w:rsidRPr="00200DD7" w:rsidRDefault="005158A9" w:rsidP="00635D27">
            <w:pPr>
              <w:jc w:val="center"/>
              <w:rPr>
                <w:rFonts w:ascii="Georgia" w:hAnsi="Georgia"/>
                <w:b/>
                <w:color w:val="FF0000"/>
                <w:sz w:val="16"/>
                <w:szCs w:val="16"/>
              </w:rPr>
            </w:pPr>
          </w:p>
        </w:tc>
      </w:tr>
      <w:tr w:rsidR="00584767" w:rsidRPr="00200DD7" w:rsidTr="00584767">
        <w:trPr>
          <w:jc w:val="center"/>
        </w:trPr>
        <w:tc>
          <w:tcPr>
            <w:tcW w:w="2743" w:type="dxa"/>
            <w:shd w:val="clear" w:color="auto" w:fill="E6E6E6"/>
            <w:vAlign w:val="center"/>
          </w:tcPr>
          <w:p w:rsidR="00584767" w:rsidRPr="00200DD7" w:rsidRDefault="00584767" w:rsidP="00635D27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  <w:r w:rsidRPr="00200DD7">
              <w:rPr>
                <w:rFonts w:ascii="Georgia" w:hAnsi="Georgia"/>
                <w:b/>
                <w:sz w:val="16"/>
                <w:szCs w:val="16"/>
              </w:rPr>
              <w:t>RESULTADO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84767" w:rsidRPr="007A35F5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20"/>
              </w:rPr>
            </w:pPr>
            <w:r w:rsidRPr="007A35F5">
              <w:rPr>
                <w:rFonts w:ascii="Tahoma" w:hAnsi="Tahoma" w:cs="Tahoma"/>
                <w:b/>
                <w:color w:val="0070C0"/>
                <w:sz w:val="20"/>
              </w:rPr>
              <w:t>1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84767" w:rsidRPr="007A35F5" w:rsidRDefault="00584767" w:rsidP="00635D27">
            <w:pPr>
              <w:rPr>
                <w:rFonts w:ascii="Tahoma" w:hAnsi="Tahoma" w:cs="Tahoma"/>
                <w:b/>
                <w:color w:val="0070C0"/>
                <w:sz w:val="20"/>
              </w:rPr>
            </w:pPr>
            <w:r w:rsidRPr="007A35F5">
              <w:rPr>
                <w:rFonts w:ascii="Tahoma" w:hAnsi="Tahoma" w:cs="Tahoma"/>
                <w:b/>
                <w:color w:val="0070C0"/>
                <w:sz w:val="20"/>
              </w:rPr>
              <w:t>2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84767" w:rsidRPr="007A35F5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20"/>
              </w:rPr>
            </w:pPr>
            <w:r w:rsidRPr="007A35F5">
              <w:rPr>
                <w:rFonts w:ascii="Tahoma" w:hAnsi="Tahoma" w:cs="Tahoma"/>
                <w:b/>
                <w:color w:val="0070C0"/>
                <w:sz w:val="20"/>
              </w:rPr>
              <w:t>3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84767" w:rsidRPr="007A35F5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20"/>
              </w:rPr>
            </w:pPr>
            <w:r w:rsidRPr="007A35F5">
              <w:rPr>
                <w:rFonts w:ascii="Tahoma" w:hAnsi="Tahoma" w:cs="Tahoma"/>
                <w:b/>
                <w:color w:val="0070C0"/>
                <w:sz w:val="20"/>
              </w:rPr>
              <w:t>3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84767" w:rsidRPr="007A35F5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20"/>
              </w:rPr>
            </w:pPr>
            <w:r w:rsidRPr="007A35F5">
              <w:rPr>
                <w:rFonts w:ascii="Tahoma" w:hAnsi="Tahoma" w:cs="Tahoma"/>
                <w:b/>
                <w:color w:val="0070C0"/>
                <w:sz w:val="20"/>
              </w:rPr>
              <w:t>3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84767" w:rsidRPr="007A35F5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20"/>
              </w:rPr>
            </w:pPr>
            <w:r w:rsidRPr="007A35F5">
              <w:rPr>
                <w:rFonts w:ascii="Tahoma" w:hAnsi="Tahoma" w:cs="Tahoma"/>
                <w:b/>
                <w:color w:val="0070C0"/>
                <w:sz w:val="20"/>
              </w:rPr>
              <w:t>3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84767" w:rsidRPr="007A35F5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20"/>
              </w:rPr>
            </w:pPr>
            <w:r w:rsidRPr="007A35F5">
              <w:rPr>
                <w:rFonts w:ascii="Tahoma" w:hAnsi="Tahoma" w:cs="Tahoma"/>
                <w:b/>
                <w:color w:val="0070C0"/>
                <w:sz w:val="20"/>
              </w:rPr>
              <w:t>4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84767" w:rsidRPr="007A35F5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20"/>
              </w:rPr>
            </w:pPr>
            <w:r w:rsidRPr="007A35F5">
              <w:rPr>
                <w:rFonts w:ascii="Tahoma" w:hAnsi="Tahoma" w:cs="Tahoma"/>
                <w:b/>
                <w:color w:val="0070C0"/>
                <w:sz w:val="20"/>
              </w:rPr>
              <w:t>5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84767" w:rsidRPr="007A35F5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20"/>
              </w:rPr>
            </w:pPr>
            <w:r w:rsidRPr="007A35F5">
              <w:rPr>
                <w:rFonts w:ascii="Tahoma" w:hAnsi="Tahoma" w:cs="Tahoma"/>
                <w:b/>
                <w:color w:val="0070C0"/>
                <w:sz w:val="20"/>
              </w:rPr>
              <w:t>5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84767" w:rsidRPr="007A35F5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20"/>
              </w:rPr>
            </w:pPr>
            <w:r w:rsidRPr="007A35F5">
              <w:rPr>
                <w:rFonts w:ascii="Tahoma" w:hAnsi="Tahoma" w:cs="Tahoma"/>
                <w:b/>
                <w:color w:val="0070C0"/>
                <w:sz w:val="20"/>
              </w:rPr>
              <w:t>4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84767" w:rsidRPr="007A35F5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20"/>
              </w:rPr>
            </w:pPr>
            <w:r w:rsidRPr="007A35F5">
              <w:rPr>
                <w:rFonts w:ascii="Tahoma" w:hAnsi="Tahoma" w:cs="Tahoma"/>
                <w:b/>
                <w:color w:val="0070C0"/>
                <w:sz w:val="20"/>
              </w:rPr>
              <w:t>3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84767" w:rsidRPr="007A35F5" w:rsidRDefault="00584767" w:rsidP="00635D27">
            <w:pPr>
              <w:jc w:val="center"/>
              <w:rPr>
                <w:rFonts w:ascii="Tahoma" w:hAnsi="Tahoma" w:cs="Tahoma"/>
                <w:b/>
                <w:color w:val="0070C0"/>
                <w:sz w:val="20"/>
              </w:rPr>
            </w:pPr>
            <w:r w:rsidRPr="007A35F5">
              <w:rPr>
                <w:rFonts w:ascii="Tahoma" w:hAnsi="Tahoma" w:cs="Tahoma"/>
                <w:b/>
                <w:color w:val="0070C0"/>
                <w:sz w:val="20"/>
              </w:rPr>
              <w:t>4</w:t>
            </w:r>
          </w:p>
        </w:tc>
        <w:tc>
          <w:tcPr>
            <w:tcW w:w="2412" w:type="dxa"/>
            <w:gridSpan w:val="6"/>
            <w:tcBorders>
              <w:top w:val="single" w:sz="6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584767" w:rsidRDefault="00584767" w:rsidP="00584767">
            <w:pPr>
              <w:rPr>
                <w:rFonts w:ascii="Georgia" w:hAnsi="Georgia"/>
                <w:b/>
                <w:color w:val="FF0000"/>
                <w:sz w:val="12"/>
                <w:szCs w:val="12"/>
              </w:rPr>
            </w:pPr>
          </w:p>
          <w:p w:rsidR="00584767" w:rsidRDefault="00584767" w:rsidP="007A35F5">
            <w:pPr>
              <w:jc w:val="center"/>
              <w:rPr>
                <w:rFonts w:ascii="Georgia" w:hAnsi="Georgia"/>
                <w:b/>
                <w:color w:val="FF0000"/>
                <w:sz w:val="12"/>
                <w:szCs w:val="12"/>
              </w:rPr>
            </w:pPr>
            <w:r w:rsidRPr="00584767">
              <w:rPr>
                <w:rFonts w:ascii="Georgia" w:hAnsi="Georgia"/>
                <w:b/>
                <w:color w:val="FF0000"/>
                <w:sz w:val="12"/>
                <w:szCs w:val="12"/>
              </w:rPr>
              <w:t>DESCALIF. H –</w:t>
            </w:r>
            <w:r w:rsidR="00CD3C56">
              <w:rPr>
                <w:rFonts w:ascii="Georgia" w:hAnsi="Georgia"/>
                <w:b/>
                <w:color w:val="FF0000"/>
                <w:sz w:val="12"/>
                <w:szCs w:val="12"/>
              </w:rPr>
              <w:t xml:space="preserve"> </w:t>
            </w:r>
            <w:r w:rsidR="00CD3C56">
              <w:rPr>
                <w:rFonts w:ascii="Georgia" w:hAnsi="Georgia"/>
                <w:b/>
                <w:color w:val="FF0000"/>
                <w:sz w:val="16"/>
                <w:szCs w:val="16"/>
              </w:rPr>
              <w:t>13</w:t>
            </w:r>
            <w:r w:rsidR="00CD3C56">
              <w:rPr>
                <w:rFonts w:ascii="Georgia" w:hAnsi="Georgia"/>
                <w:b/>
                <w:color w:val="FF0000"/>
                <w:sz w:val="12"/>
                <w:szCs w:val="12"/>
              </w:rPr>
              <w:t xml:space="preserve">  </w:t>
            </w:r>
            <w:r w:rsidRPr="00584767">
              <w:rPr>
                <w:rFonts w:ascii="Georgia" w:hAnsi="Georgia"/>
                <w:b/>
                <w:color w:val="FF0000"/>
                <w:sz w:val="12"/>
                <w:szCs w:val="12"/>
              </w:rPr>
              <w:t xml:space="preserve"> (R-33/7)</w:t>
            </w:r>
          </w:p>
          <w:p w:rsidR="007A35F5" w:rsidRPr="00584767" w:rsidRDefault="007A35F5" w:rsidP="007A35F5">
            <w:pPr>
              <w:jc w:val="center"/>
              <w:rPr>
                <w:rFonts w:ascii="Georgia" w:hAnsi="Georgia"/>
                <w:b/>
                <w:color w:val="FF0000"/>
                <w:sz w:val="12"/>
                <w:szCs w:val="12"/>
              </w:rPr>
            </w:pPr>
          </w:p>
        </w:tc>
      </w:tr>
    </w:tbl>
    <w:p w:rsidR="005158A9" w:rsidRPr="00200DD7" w:rsidRDefault="005158A9" w:rsidP="005158A9">
      <w:pPr>
        <w:rPr>
          <w:sz w:val="16"/>
          <w:szCs w:val="16"/>
        </w:rPr>
      </w:pPr>
    </w:p>
    <w:p w:rsidR="005158A9" w:rsidRDefault="005158A9" w:rsidP="005158A9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CE2DD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58A9" w:rsidRDefault="005158A9" w:rsidP="005158A9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158A9" w:rsidRDefault="005158A9" w:rsidP="005158A9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158A9" w:rsidRDefault="00B90DDB" w:rsidP="005158A9">
      <w:pPr>
        <w:rPr>
          <w:sz w:val="20"/>
        </w:rPr>
      </w:pPr>
      <w:r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7.15pt;margin-top:10.95pt;width:439.15pt;height:26.8pt;z-index:251732992;mso-width-relative:margin;mso-height-relative:margin">
            <v:textbox>
              <w:txbxContent>
                <w:p w:rsidR="005158A9" w:rsidRPr="00584767" w:rsidRDefault="00584767" w:rsidP="00584767">
                  <w:pPr>
                    <w:shd w:val="clear" w:color="auto" w:fill="FFFF99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584767">
                    <w:rPr>
                      <w:b/>
                      <w:color w:val="FF0000"/>
                      <w:szCs w:val="28"/>
                    </w:rPr>
                    <w:t>JUAN FRANCISCO SARASTI GANA POR DESCALIFICACIÓN</w:t>
                  </w:r>
                </w:p>
              </w:txbxContent>
            </v:textbox>
          </v:shape>
        </w:pict>
      </w:r>
    </w:p>
    <w:p w:rsidR="005158A9" w:rsidRDefault="005158A9" w:rsidP="005158A9">
      <w:pPr>
        <w:rPr>
          <w:sz w:val="20"/>
        </w:rPr>
      </w:pPr>
    </w:p>
    <w:p w:rsidR="005158A9" w:rsidRDefault="005158A9" w:rsidP="005158A9">
      <w:pPr>
        <w:rPr>
          <w:sz w:val="20"/>
        </w:rPr>
      </w:pPr>
    </w:p>
    <w:p w:rsidR="005158A9" w:rsidRDefault="005158A9" w:rsidP="006B3D59">
      <w:pPr>
        <w:tabs>
          <w:tab w:val="left" w:pos="3119"/>
        </w:tabs>
      </w:pPr>
    </w:p>
    <w:p w:rsidR="005158A9" w:rsidRDefault="005E4DF7" w:rsidP="005158A9">
      <w:r>
        <w:rPr>
          <w:noProof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4233545</wp:posOffset>
            </wp:positionH>
            <wp:positionV relativeFrom="paragraph">
              <wp:posOffset>45720</wp:posOffset>
            </wp:positionV>
            <wp:extent cx="1171575" cy="1562100"/>
            <wp:effectExtent l="57150" t="38100" r="47625" b="19050"/>
            <wp:wrapNone/>
            <wp:docPr id="27" name="Imagen 7" descr="C:\Users\Ernesto F. Gamboa\Desktop\IMG_0903 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rnesto F. Gamboa\Desktop\IMG_0903 P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5621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-14605</wp:posOffset>
            </wp:positionH>
            <wp:positionV relativeFrom="paragraph">
              <wp:posOffset>45720</wp:posOffset>
            </wp:positionV>
            <wp:extent cx="1143000" cy="1562100"/>
            <wp:effectExtent l="57150" t="38100" r="38100" b="19050"/>
            <wp:wrapNone/>
            <wp:docPr id="26" name="Imagen 6" descr="C:\Users\Ernesto F. Gamboa\Desktop\IMG_0907 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rnesto F. Gamboa\Desktop\IMG_0907 P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5621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00CC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58A9" w:rsidRDefault="005158A9" w:rsidP="005158A9">
      <w:pPr>
        <w:tabs>
          <w:tab w:val="left" w:pos="3240"/>
        </w:tabs>
        <w:ind w:right="459"/>
        <w:rPr>
          <w:b/>
          <w:sz w:val="32"/>
          <w:szCs w:val="32"/>
          <w:u w:val="single"/>
        </w:rPr>
      </w:pPr>
    </w:p>
    <w:p w:rsidR="005158A9" w:rsidRPr="006437D7" w:rsidRDefault="005158A9" w:rsidP="005158A9">
      <w:pPr>
        <w:jc w:val="center"/>
        <w:rPr>
          <w:b/>
          <w:sz w:val="32"/>
          <w:szCs w:val="32"/>
          <w:u w:val="single"/>
        </w:rPr>
      </w:pPr>
    </w:p>
    <w:p w:rsidR="005158A9" w:rsidRDefault="005158A9" w:rsidP="005158A9">
      <w:pPr>
        <w:tabs>
          <w:tab w:val="left" w:pos="975"/>
        </w:tabs>
        <w:rPr>
          <w:b/>
          <w:sz w:val="32"/>
          <w:szCs w:val="32"/>
          <w:u w:val="single"/>
        </w:rPr>
      </w:pPr>
    </w:p>
    <w:p w:rsidR="005158A9" w:rsidRPr="00E517C4" w:rsidRDefault="005158A9" w:rsidP="005158A9">
      <w:pPr>
        <w:tabs>
          <w:tab w:val="left" w:pos="3960"/>
        </w:tabs>
        <w:ind w:left="2832" w:firstLine="708"/>
        <w:rPr>
          <w:rFonts w:ascii="Arial" w:hAnsi="Arial" w:cs="Arial"/>
          <w:b/>
          <w:color w:val="FF0000"/>
          <w:szCs w:val="22"/>
        </w:rPr>
      </w:pPr>
      <w:r>
        <w:rPr>
          <w:rFonts w:ascii="Arial" w:hAnsi="Arial" w:cs="Arial"/>
          <w:b/>
          <w:color w:val="FF0000"/>
          <w:szCs w:val="22"/>
        </w:rPr>
        <w:t xml:space="preserve">       14:00</w:t>
      </w:r>
    </w:p>
    <w:p w:rsidR="005158A9" w:rsidRPr="006437D7" w:rsidRDefault="005158A9" w:rsidP="005158A9">
      <w:pPr>
        <w:tabs>
          <w:tab w:val="left" w:pos="975"/>
        </w:tabs>
        <w:ind w:left="-360"/>
        <w:rPr>
          <w:rFonts w:ascii="Arial" w:hAnsi="Arial" w:cs="Arial"/>
          <w:b/>
          <w:color w:val="FF0000"/>
          <w:szCs w:val="22"/>
        </w:rPr>
      </w:pPr>
    </w:p>
    <w:p w:rsidR="005158A9" w:rsidRDefault="005158A9" w:rsidP="005158A9">
      <w:pPr>
        <w:tabs>
          <w:tab w:val="left" w:pos="975"/>
        </w:tabs>
        <w:ind w:left="-360" w:right="-261"/>
        <w:rPr>
          <w:rFonts w:ascii="Arial" w:hAnsi="Arial" w:cs="Arial"/>
          <w:b/>
          <w:color w:val="FF0000"/>
          <w:szCs w:val="22"/>
        </w:rPr>
      </w:pPr>
    </w:p>
    <w:p w:rsidR="005158A9" w:rsidRDefault="005158A9" w:rsidP="005158A9">
      <w:pPr>
        <w:tabs>
          <w:tab w:val="left" w:pos="975"/>
        </w:tabs>
        <w:ind w:left="-360" w:right="-261"/>
        <w:rPr>
          <w:rFonts w:ascii="Arial" w:hAnsi="Arial" w:cs="Arial"/>
          <w:b/>
          <w:color w:val="FF0000"/>
          <w:szCs w:val="22"/>
        </w:rPr>
      </w:pPr>
    </w:p>
    <w:p w:rsidR="005158A9" w:rsidRPr="0038138C" w:rsidRDefault="005158A9" w:rsidP="005158A9">
      <w:pPr>
        <w:tabs>
          <w:tab w:val="left" w:pos="975"/>
        </w:tabs>
        <w:ind w:left="-360" w:right="-261"/>
        <w:rPr>
          <w:rFonts w:ascii="Arial" w:hAnsi="Arial" w:cs="Arial"/>
          <w:b/>
          <w:color w:val="0070C0"/>
          <w:szCs w:val="22"/>
        </w:rPr>
      </w:pPr>
    </w:p>
    <w:p w:rsidR="005158A9" w:rsidRPr="00704878" w:rsidRDefault="005158A9" w:rsidP="005158A9">
      <w:pPr>
        <w:tabs>
          <w:tab w:val="left" w:pos="975"/>
        </w:tabs>
        <w:ind w:left="-360" w:right="-261"/>
        <w:rPr>
          <w:rFonts w:ascii="Arial" w:hAnsi="Arial" w:cs="Arial"/>
          <w:b/>
          <w:color w:val="FF0000"/>
          <w:szCs w:val="22"/>
        </w:rPr>
      </w:pPr>
      <w:r w:rsidRPr="0038138C">
        <w:rPr>
          <w:rFonts w:ascii="Arial" w:hAnsi="Arial" w:cs="Arial"/>
          <w:b/>
          <w:color w:val="0070C0"/>
          <w:szCs w:val="22"/>
        </w:rPr>
        <w:t xml:space="preserve">   </w:t>
      </w:r>
      <w:r>
        <w:rPr>
          <w:rFonts w:ascii="Arial" w:hAnsi="Arial" w:cs="Arial"/>
          <w:b/>
          <w:color w:val="0070C0"/>
          <w:szCs w:val="22"/>
        </w:rPr>
        <w:t xml:space="preserve"> ANTONIO HORTAL</w:t>
      </w:r>
      <w:r>
        <w:rPr>
          <w:rFonts w:ascii="Arial" w:hAnsi="Arial" w:cs="Arial"/>
          <w:b/>
          <w:color w:val="FF0000"/>
          <w:szCs w:val="22"/>
        </w:rPr>
        <w:tab/>
      </w:r>
      <w:r>
        <w:rPr>
          <w:rFonts w:ascii="Arial" w:hAnsi="Arial" w:cs="Arial"/>
          <w:b/>
          <w:color w:val="FF0000"/>
          <w:szCs w:val="22"/>
        </w:rPr>
        <w:tab/>
      </w:r>
      <w:r>
        <w:rPr>
          <w:rFonts w:ascii="Arial" w:hAnsi="Arial" w:cs="Arial"/>
          <w:b/>
          <w:color w:val="FF0000"/>
          <w:szCs w:val="22"/>
        </w:rPr>
        <w:tab/>
      </w:r>
      <w:r>
        <w:rPr>
          <w:rFonts w:ascii="Arial" w:hAnsi="Arial" w:cs="Arial"/>
          <w:b/>
          <w:color w:val="FF0000"/>
          <w:szCs w:val="22"/>
        </w:rPr>
        <w:tab/>
      </w:r>
      <w:r w:rsidR="00D635A2">
        <w:rPr>
          <w:rFonts w:ascii="Arial" w:hAnsi="Arial" w:cs="Arial"/>
          <w:b/>
          <w:color w:val="FF0000"/>
          <w:szCs w:val="22"/>
        </w:rPr>
        <w:tab/>
      </w:r>
      <w:r w:rsidR="00D635A2">
        <w:rPr>
          <w:rFonts w:ascii="Arial" w:hAnsi="Arial" w:cs="Arial"/>
          <w:b/>
          <w:color w:val="FF0000"/>
          <w:szCs w:val="22"/>
        </w:rPr>
        <w:tab/>
        <w:t xml:space="preserve">                 MARIO GALIANO</w:t>
      </w:r>
    </w:p>
    <w:p w:rsidR="005158A9" w:rsidRPr="009A4B0B" w:rsidRDefault="00D635A2" w:rsidP="005158A9">
      <w:pPr>
        <w:jc w:val="center"/>
        <w:rPr>
          <w:b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4643120</wp:posOffset>
            </wp:positionH>
            <wp:positionV relativeFrom="paragraph">
              <wp:posOffset>19685</wp:posOffset>
            </wp:positionV>
            <wp:extent cx="495300" cy="476250"/>
            <wp:effectExtent l="19050" t="0" r="0" b="0"/>
            <wp:wrapNone/>
            <wp:docPr id="14" name="Imagen 3" descr="C:\Users\Ernesto F. Gamboa\Documents\PIZARRAS y ORGANIZACION CAMPEONATOS\Escudos Clubs\Clubs Andaluces\La Cañad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nesto F. Gamboa\Documents\PIZARRAS y ORGANIZACION CAMPEONATOS\Escudos Clubs\Clubs Andaluces\La Cañada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58A9">
        <w:rPr>
          <w:noProof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356870</wp:posOffset>
            </wp:positionH>
            <wp:positionV relativeFrom="paragraph">
              <wp:posOffset>48260</wp:posOffset>
            </wp:positionV>
            <wp:extent cx="390525" cy="419100"/>
            <wp:effectExtent l="19050" t="0" r="9525" b="0"/>
            <wp:wrapNone/>
            <wp:docPr id="10" name="Imagen 1" descr="C:\Users\Ernesto F. Gamboa\Documents\PIZARRAS y ORGANIZACION CAMPEONATOS\Escudos Clubs\Clubs Madrid\La Dehes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PIZARRAS y ORGANIZACION CAMPEONATOS\Escudos Clubs\Clubs Madrid\La Dehesa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58A9" w:rsidRDefault="005158A9" w:rsidP="005158A9"/>
    <w:p w:rsidR="00D635A2" w:rsidRDefault="00D635A2" w:rsidP="005158A9"/>
    <w:p w:rsidR="005158A9" w:rsidRPr="00ED0505" w:rsidRDefault="005158A9" w:rsidP="005158A9">
      <w:pPr>
        <w:rPr>
          <w:sz w:val="10"/>
          <w:szCs w:val="10"/>
        </w:rPr>
      </w:pPr>
      <w:r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9979" w:type="dxa"/>
        <w:jc w:val="center"/>
        <w:tblInd w:w="-10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743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</w:tblGrid>
      <w:tr w:rsidR="005158A9" w:rsidRPr="003E493A" w:rsidTr="00635D27">
        <w:trPr>
          <w:jc w:val="center"/>
        </w:trPr>
        <w:tc>
          <w:tcPr>
            <w:tcW w:w="2743" w:type="dxa"/>
            <w:shd w:val="clear" w:color="auto" w:fill="auto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Cs w:val="22"/>
              </w:rPr>
            </w:pPr>
            <w:r w:rsidRPr="003E493A">
              <w:rPr>
                <w:rFonts w:ascii="Arial" w:hAnsi="Arial" w:cs="Arial"/>
                <w:b/>
                <w:i/>
                <w:szCs w:val="22"/>
              </w:rPr>
              <w:t>HOYO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E493A" w:rsidRDefault="005158A9" w:rsidP="00635D27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493A">
              <w:rPr>
                <w:rFonts w:ascii="Arial" w:hAnsi="Arial" w:cs="Arial"/>
                <w:b/>
                <w:i/>
                <w:sz w:val="16"/>
                <w:szCs w:val="16"/>
              </w:rPr>
              <w:t>18</w:t>
            </w:r>
          </w:p>
        </w:tc>
      </w:tr>
      <w:tr w:rsidR="005158A9" w:rsidRPr="003E493A" w:rsidTr="00635D27">
        <w:trPr>
          <w:jc w:val="center"/>
        </w:trPr>
        <w:tc>
          <w:tcPr>
            <w:tcW w:w="2743" w:type="dxa"/>
            <w:shd w:val="clear" w:color="auto" w:fill="FFFF00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 w:rsidRPr="003E493A">
              <w:rPr>
                <w:b/>
                <w:szCs w:val="22"/>
                <w:highlight w:val="yellow"/>
              </w:rPr>
              <w:t>PAR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5158A9" w:rsidRPr="003E493A" w:rsidRDefault="005158A9" w:rsidP="00635D27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</w:tr>
      <w:tr w:rsidR="005158A9" w:rsidRPr="00200DD7" w:rsidTr="00635D27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5158A9" w:rsidRPr="00ED0587" w:rsidRDefault="005158A9" w:rsidP="00635D27">
            <w:pPr>
              <w:jc w:val="center"/>
              <w:rPr>
                <w:rFonts w:ascii="Georgia" w:hAnsi="Georgia"/>
                <w:b/>
                <w:color w:val="0070C0"/>
                <w:sz w:val="20"/>
              </w:rPr>
            </w:pPr>
            <w:r>
              <w:rPr>
                <w:rFonts w:ascii="Georgia" w:hAnsi="Georgia"/>
                <w:b/>
                <w:color w:val="0070C0"/>
                <w:sz w:val="20"/>
              </w:rPr>
              <w:t>ANTONIO HORTAL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6138EE" w:rsidRDefault="00DD5A6A" w:rsidP="00635D27">
            <w:pPr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200DD7" w:rsidRDefault="005158A9" w:rsidP="00635D27">
            <w:pPr>
              <w:jc w:val="center"/>
              <w:rPr>
                <w:rFonts w:ascii="Georgia" w:hAnsi="Georgia"/>
                <w:b/>
                <w:color w:val="0000FF"/>
                <w:sz w:val="16"/>
                <w:szCs w:val="16"/>
              </w:rPr>
            </w:pPr>
          </w:p>
        </w:tc>
      </w:tr>
      <w:tr w:rsidR="005158A9" w:rsidRPr="00200DD7" w:rsidTr="00635D27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5158A9" w:rsidRPr="00ED0587" w:rsidRDefault="00D64458" w:rsidP="00635D27">
            <w:pPr>
              <w:jc w:val="center"/>
              <w:rPr>
                <w:rFonts w:ascii="Georgia" w:hAnsi="Georgia"/>
                <w:b/>
                <w:color w:val="FF0000"/>
                <w:sz w:val="20"/>
              </w:rPr>
            </w:pPr>
            <w:r>
              <w:rPr>
                <w:rFonts w:ascii="Georgia" w:hAnsi="Georgia"/>
                <w:b/>
                <w:color w:val="FF0000"/>
                <w:sz w:val="20"/>
              </w:rPr>
              <w:t>MARIO GALIANO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DD5A6A">
            <w:pPr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38138C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5158A9" w:rsidRPr="00200DD7" w:rsidRDefault="005158A9" w:rsidP="00635D27">
            <w:pPr>
              <w:jc w:val="center"/>
              <w:rPr>
                <w:rFonts w:ascii="Georgia" w:hAnsi="Georgia"/>
                <w:b/>
                <w:color w:val="FF0000"/>
                <w:sz w:val="16"/>
                <w:szCs w:val="16"/>
              </w:rPr>
            </w:pPr>
          </w:p>
        </w:tc>
      </w:tr>
      <w:tr w:rsidR="005158A9" w:rsidRPr="00200DD7" w:rsidTr="00635D27">
        <w:trPr>
          <w:jc w:val="center"/>
        </w:trPr>
        <w:tc>
          <w:tcPr>
            <w:tcW w:w="2743" w:type="dxa"/>
            <w:shd w:val="clear" w:color="auto" w:fill="E6E6E6"/>
            <w:vAlign w:val="center"/>
          </w:tcPr>
          <w:p w:rsidR="005158A9" w:rsidRPr="00200DD7" w:rsidRDefault="005158A9" w:rsidP="00635D27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  <w:r w:rsidRPr="00200DD7">
              <w:rPr>
                <w:rFonts w:ascii="Georgia" w:hAnsi="Georgia"/>
                <w:b/>
                <w:sz w:val="16"/>
                <w:szCs w:val="16"/>
              </w:rPr>
              <w:t>RESULTADO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-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1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2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1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1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2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2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2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1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2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3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3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2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1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2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2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DD5A6A" w:rsidRDefault="00DD5A6A" w:rsidP="00635D27">
            <w:pPr>
              <w:jc w:val="center"/>
              <w:rPr>
                <w:rFonts w:ascii="Tahoma" w:hAnsi="Tahoma" w:cs="Tahoma"/>
                <w:b/>
                <w:color w:val="FF0000"/>
                <w:sz w:val="20"/>
              </w:rPr>
            </w:pPr>
            <w:r w:rsidRPr="00DD5A6A">
              <w:rPr>
                <w:rFonts w:ascii="Tahoma" w:hAnsi="Tahoma" w:cs="Tahoma"/>
                <w:b/>
                <w:color w:val="FF0000"/>
                <w:sz w:val="20"/>
              </w:rPr>
              <w:t>2</w:t>
            </w:r>
          </w:p>
        </w:tc>
        <w:tc>
          <w:tcPr>
            <w:tcW w:w="402" w:type="dxa"/>
            <w:shd w:val="clear" w:color="auto" w:fill="E6E6E6"/>
            <w:vAlign w:val="center"/>
          </w:tcPr>
          <w:p w:rsidR="005158A9" w:rsidRPr="00200DD7" w:rsidRDefault="005158A9" w:rsidP="00635D27">
            <w:pPr>
              <w:jc w:val="center"/>
              <w:rPr>
                <w:rFonts w:ascii="Georgia" w:hAnsi="Georgia"/>
                <w:b/>
                <w:color w:val="FF0000"/>
                <w:sz w:val="16"/>
                <w:szCs w:val="16"/>
              </w:rPr>
            </w:pPr>
          </w:p>
          <w:p w:rsidR="005158A9" w:rsidRPr="00200DD7" w:rsidRDefault="005158A9" w:rsidP="00635D27">
            <w:pPr>
              <w:jc w:val="center"/>
              <w:rPr>
                <w:rFonts w:ascii="Georgia" w:hAnsi="Georgia"/>
                <w:b/>
                <w:color w:val="FF0000"/>
                <w:sz w:val="16"/>
                <w:szCs w:val="16"/>
              </w:rPr>
            </w:pPr>
          </w:p>
        </w:tc>
      </w:tr>
    </w:tbl>
    <w:p w:rsidR="005158A9" w:rsidRPr="00200DD7" w:rsidRDefault="005158A9" w:rsidP="005158A9">
      <w:pPr>
        <w:rPr>
          <w:rFonts w:ascii="Tahoma" w:hAnsi="Tahoma" w:cs="Tahoma"/>
          <w:b/>
          <w:color w:val="0000FF"/>
          <w:sz w:val="16"/>
          <w:szCs w:val="16"/>
        </w:rPr>
      </w:pPr>
    </w:p>
    <w:p w:rsidR="005158A9" w:rsidRDefault="005158A9" w:rsidP="005158A9">
      <w:pPr>
        <w:rPr>
          <w:b/>
          <w:i/>
          <w:sz w:val="16"/>
        </w:rPr>
      </w:pPr>
    </w:p>
    <w:p w:rsidR="005158A9" w:rsidRDefault="00B90DDB" w:rsidP="005158A9">
      <w:pPr>
        <w:rPr>
          <w:b/>
          <w:i/>
          <w:sz w:val="16"/>
        </w:rPr>
      </w:pPr>
      <w:r>
        <w:rPr>
          <w:b/>
          <w:i/>
          <w:noProof/>
          <w:sz w:val="16"/>
          <w:lang w:eastAsia="en-US"/>
        </w:rPr>
        <w:pict>
          <v:shape id="_x0000_s1028" type="#_x0000_t202" style="position:absolute;margin-left:0;margin-top:0;width:439.15pt;height:26.8pt;z-index:251731968;mso-position-horizontal:center;mso-width-relative:margin;mso-height-relative:margin">
            <v:textbox>
              <w:txbxContent>
                <w:p w:rsidR="005158A9" w:rsidRPr="00DD5A6A" w:rsidRDefault="00DD5A6A" w:rsidP="00DD5A6A">
                  <w:pPr>
                    <w:shd w:val="clear" w:color="auto" w:fill="FFFF99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DD5A6A">
                    <w:rPr>
                      <w:b/>
                      <w:color w:val="FF0000"/>
                      <w:szCs w:val="28"/>
                    </w:rPr>
                    <w:t>MARIO GALIANO GANA POR  2 / 1</w:t>
                  </w:r>
                </w:p>
              </w:txbxContent>
            </v:textbox>
          </v:shape>
        </w:pict>
      </w:r>
    </w:p>
    <w:p w:rsidR="005158A9" w:rsidRDefault="005158A9" w:rsidP="005158A9">
      <w:pPr>
        <w:rPr>
          <w:b/>
          <w:i/>
          <w:sz w:val="16"/>
        </w:rPr>
      </w:pPr>
    </w:p>
    <w:p w:rsidR="005158A9" w:rsidRPr="00F3506E" w:rsidRDefault="005158A9" w:rsidP="005158A9">
      <w:pPr>
        <w:rPr>
          <w:b/>
          <w:i/>
          <w:sz w:val="16"/>
        </w:rPr>
      </w:pPr>
    </w:p>
    <w:p w:rsidR="005158A9" w:rsidRPr="00F3506E" w:rsidRDefault="005158A9">
      <w:pPr>
        <w:rPr>
          <w:b/>
          <w:i/>
          <w:sz w:val="16"/>
        </w:rPr>
      </w:pPr>
    </w:p>
    <w:sectPr w:rsidR="005158A9" w:rsidRPr="00F3506E" w:rsidSect="000E372C">
      <w:pgSz w:w="11906" w:h="16838"/>
      <w:pgMar w:top="709" w:right="1418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07948"/>
    <w:rsid w:val="00042FE5"/>
    <w:rsid w:val="000D20BC"/>
    <w:rsid w:val="000E372C"/>
    <w:rsid w:val="00107916"/>
    <w:rsid w:val="001236DA"/>
    <w:rsid w:val="0015553F"/>
    <w:rsid w:val="001A3B65"/>
    <w:rsid w:val="002115A5"/>
    <w:rsid w:val="00212CD6"/>
    <w:rsid w:val="00291FC9"/>
    <w:rsid w:val="00294698"/>
    <w:rsid w:val="002E581A"/>
    <w:rsid w:val="003317D8"/>
    <w:rsid w:val="00364C74"/>
    <w:rsid w:val="00457631"/>
    <w:rsid w:val="00460502"/>
    <w:rsid w:val="00502A4D"/>
    <w:rsid w:val="005158A9"/>
    <w:rsid w:val="00522874"/>
    <w:rsid w:val="005535FD"/>
    <w:rsid w:val="00584767"/>
    <w:rsid w:val="005C4754"/>
    <w:rsid w:val="005D0418"/>
    <w:rsid w:val="005E4DF7"/>
    <w:rsid w:val="00627842"/>
    <w:rsid w:val="00630934"/>
    <w:rsid w:val="0068332B"/>
    <w:rsid w:val="00683636"/>
    <w:rsid w:val="00697839"/>
    <w:rsid w:val="006B3D59"/>
    <w:rsid w:val="006E1689"/>
    <w:rsid w:val="00721D40"/>
    <w:rsid w:val="007A35F5"/>
    <w:rsid w:val="007A5E87"/>
    <w:rsid w:val="007B2F59"/>
    <w:rsid w:val="007C6C04"/>
    <w:rsid w:val="007D4D80"/>
    <w:rsid w:val="007D596F"/>
    <w:rsid w:val="007E625B"/>
    <w:rsid w:val="00853596"/>
    <w:rsid w:val="008771FE"/>
    <w:rsid w:val="00877CAF"/>
    <w:rsid w:val="008D3F90"/>
    <w:rsid w:val="00920A48"/>
    <w:rsid w:val="009470F2"/>
    <w:rsid w:val="00962207"/>
    <w:rsid w:val="00A84B18"/>
    <w:rsid w:val="00B32BE7"/>
    <w:rsid w:val="00B56C9B"/>
    <w:rsid w:val="00B90DDB"/>
    <w:rsid w:val="00B93083"/>
    <w:rsid w:val="00C12124"/>
    <w:rsid w:val="00C819F2"/>
    <w:rsid w:val="00C84086"/>
    <w:rsid w:val="00CD3C56"/>
    <w:rsid w:val="00CF1BDA"/>
    <w:rsid w:val="00D61D16"/>
    <w:rsid w:val="00D635A2"/>
    <w:rsid w:val="00D64458"/>
    <w:rsid w:val="00D87D95"/>
    <w:rsid w:val="00DD5A6A"/>
    <w:rsid w:val="00E07948"/>
    <w:rsid w:val="00E63895"/>
    <w:rsid w:val="00E67C2F"/>
    <w:rsid w:val="00E823B3"/>
    <w:rsid w:val="00E85BCA"/>
    <w:rsid w:val="00F3506E"/>
    <w:rsid w:val="00F54133"/>
    <w:rsid w:val="00FF4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FE5"/>
    <w:rPr>
      <w:rFonts w:ascii="Century Schoolbook" w:hAnsi="Century Schoolbook"/>
      <w:sz w:val="22"/>
    </w:rPr>
  </w:style>
  <w:style w:type="paragraph" w:styleId="Ttulo1">
    <w:name w:val="heading 1"/>
    <w:basedOn w:val="Normal"/>
    <w:next w:val="Normal"/>
    <w:qFormat/>
    <w:rsid w:val="00042FE5"/>
    <w:pPr>
      <w:keepNext/>
      <w:ind w:left="-851" w:right="-853"/>
      <w:outlineLvl w:val="0"/>
    </w:pPr>
    <w:rPr>
      <w:rFonts w:ascii="Copperplate Gothic Bold" w:hAnsi="Copperplate Gothic Bold"/>
      <w:sz w:val="4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840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40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1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jpeg"/><Relationship Id="rId15" Type="http://schemas.openxmlformats.org/officeDocument/2006/relationships/image" Target="media/image11.gif"/><Relationship Id="rId10" Type="http://schemas.openxmlformats.org/officeDocument/2006/relationships/image" Target="media/image6.jpeg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D34DFFF-73DD-467E-95D3-422F26625722}"/>
</file>

<file path=customXml/itemProps2.xml><?xml version="1.0" encoding="utf-8"?>
<ds:datastoreItem xmlns:ds="http://schemas.openxmlformats.org/officeDocument/2006/customXml" ds:itemID="{2FD8260F-C5A2-46F4-B57E-526D366E2D11}"/>
</file>

<file path=customXml/itemProps3.xml><?xml version="1.0" encoding="utf-8"?>
<ds:datastoreItem xmlns:ds="http://schemas.openxmlformats.org/officeDocument/2006/customXml" ds:itemID="{069D46F4-890A-4EDA-BB2D-879E36FB8391}"/>
</file>

<file path=customXml/itemProps4.xml><?xml version="1.0" encoding="utf-8"?>
<ds:datastoreItem xmlns:ds="http://schemas.openxmlformats.org/officeDocument/2006/customXml" ds:itemID="{2CA20F71-8872-4D20-852C-C5D476929962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244</TotalTime>
  <Pages>2</Pages>
  <Words>498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</vt:lpstr>
    </vt:vector>
  </TitlesOfParts>
  <Company>RFEG</Company>
  <LinksUpToDate>false</LinksUpToDate>
  <CharactersWithSpaces>3232</CharactersWithSpaces>
  <SharedDoc>false</SharedDoc>
  <HLinks>
    <vt:vector size="6" baseType="variant">
      <vt:variant>
        <vt:i4>7209026</vt:i4>
      </vt:variant>
      <vt:variant>
        <vt:i4>-1</vt:i4>
      </vt:variant>
      <vt:variant>
        <vt:i4>1030</vt:i4>
      </vt:variant>
      <vt:variant>
        <vt:i4>1</vt:i4>
      </vt:variant>
      <vt:variant>
        <vt:lpwstr>http://www.golfspainfederacion.com/imag/logos/logo_0207.gif%20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</dc:title>
  <dc:subject/>
  <dc:creator>Monica</dc:creator>
  <cp:keywords/>
  <cp:lastModifiedBy>Ernesto F. Gamboa</cp:lastModifiedBy>
  <cp:revision>45</cp:revision>
  <cp:lastPrinted>2011-10-15T15:23:00Z</cp:lastPrinted>
  <dcterms:created xsi:type="dcterms:W3CDTF">2010-11-19T12:11:00Z</dcterms:created>
  <dcterms:modified xsi:type="dcterms:W3CDTF">2011-10-15T15:30:00Z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