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4C8" w:rsidRPr="005B15D1" w:rsidRDefault="005B15D1">
      <w:pPr>
        <w:pStyle w:val="Ttulo"/>
        <w:rPr>
          <w:sz w:val="32"/>
          <w:szCs w:val="32"/>
        </w:rPr>
      </w:pPr>
      <w:r w:rsidRPr="005B15D1">
        <w:rPr>
          <w:sz w:val="32"/>
          <w:szCs w:val="32"/>
        </w:rPr>
        <w:t>COP</w:t>
      </w:r>
      <w:r w:rsidR="006A5E2A">
        <w:rPr>
          <w:sz w:val="32"/>
          <w:szCs w:val="32"/>
        </w:rPr>
        <w:t>A NACIONAL PUERTA DE HIERRO 2011</w:t>
      </w:r>
    </w:p>
    <w:p w:rsidR="004104C8" w:rsidRDefault="006A5E2A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C.G La Dehesa.   13 al 16</w:t>
      </w:r>
      <w:r w:rsidR="00741EDB">
        <w:rPr>
          <w:rFonts w:ascii="Maiandra GD" w:hAnsi="Maiandra GD"/>
          <w:b/>
        </w:rPr>
        <w:t xml:space="preserve"> de </w:t>
      </w:r>
      <w:r>
        <w:rPr>
          <w:rFonts w:ascii="Maiandra GD" w:hAnsi="Maiandra GD"/>
          <w:b/>
        </w:rPr>
        <w:t>Octubre 2011</w:t>
      </w: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</w:t>
      </w: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552"/>
        <w:gridCol w:w="1843"/>
        <w:gridCol w:w="567"/>
        <w:gridCol w:w="141"/>
        <w:gridCol w:w="567"/>
        <w:gridCol w:w="709"/>
        <w:gridCol w:w="709"/>
        <w:gridCol w:w="142"/>
        <w:gridCol w:w="1417"/>
        <w:gridCol w:w="425"/>
        <w:gridCol w:w="1134"/>
      </w:tblGrid>
      <w:tr w:rsidR="004104C8">
        <w:trPr>
          <w:gridAfter w:val="1"/>
          <w:wAfter w:w="1134" w:type="dxa"/>
          <w:cantSplit/>
        </w:trPr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851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4104C8">
        <w:trPr>
          <w:cantSplit/>
          <w:trHeight w:hRule="exact" w:val="736"/>
        </w:trPr>
        <w:tc>
          <w:tcPr>
            <w:tcW w:w="4962" w:type="dxa"/>
            <w:gridSpan w:val="3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5B15D1">
            <w:pPr>
              <w:pStyle w:val="Ttulo1"/>
            </w:pPr>
            <w:r>
              <w:t>JUGADOR 1</w:t>
            </w:r>
          </w:p>
        </w:tc>
        <w:tc>
          <w:tcPr>
            <w:tcW w:w="70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4104C8" w:rsidRDefault="004104C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5B15D1" w:rsidRDefault="005B15D1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 w:val="restart"/>
            <w:tcBorders>
              <w:bottom w:val="nil"/>
            </w:tcBorders>
            <w:vAlign w:val="bottom"/>
          </w:tcPr>
          <w:p w:rsidR="005B15D1" w:rsidRDefault="005B15D1" w:rsidP="005B15D1">
            <w:pPr>
              <w:pStyle w:val="Ttulo2"/>
            </w:pPr>
            <w:r>
              <w:t>GANADOR</w:t>
            </w:r>
          </w:p>
        </w:tc>
        <w:tc>
          <w:tcPr>
            <w:tcW w:w="1559" w:type="dxa"/>
            <w:gridSpan w:val="2"/>
            <w:vMerge w:val="restart"/>
            <w:tcBorders>
              <w:bottom w:val="nil"/>
            </w:tcBorders>
            <w:vAlign w:val="bottom"/>
          </w:tcPr>
          <w:p w:rsidR="005B15D1" w:rsidRDefault="005B15D1">
            <w:pPr>
              <w:pStyle w:val="Ttulo2"/>
            </w:pPr>
            <w:r>
              <w:t>RESULTADO</w:t>
            </w: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vAlign w:val="center"/>
          </w:tcPr>
          <w:p w:rsidR="005B15D1" w:rsidRDefault="005B15D1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5B15D1" w:rsidRDefault="005B15D1">
            <w:pPr>
              <w:pStyle w:val="Ttulo1"/>
            </w:pPr>
            <w:r>
              <w:t>JUGADOR 2</w:t>
            </w: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977" w:type="dxa"/>
            <w:gridSpan w:val="4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4104C8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559" w:type="dxa"/>
            <w:gridSpan w:val="2"/>
            <w:vMerge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>
      <w:pPr>
        <w:jc w:val="both"/>
        <w:rPr>
          <w:rFonts w:ascii="Maiandra GD" w:hAnsi="Maiandra GD"/>
          <w:lang w:val="es-ES_tradnl"/>
        </w:rPr>
      </w:pP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4104C8">
        <w:tc>
          <w:tcPr>
            <w:tcW w:w="1303" w:type="dxa"/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/>
    <w:p w:rsidR="004104C8" w:rsidRDefault="004104C8"/>
    <w:p w:rsidR="004104C8" w:rsidRDefault="004104C8"/>
    <w:p w:rsidR="004104C8" w:rsidRDefault="004104C8"/>
    <w:p w:rsidR="004104C8" w:rsidRDefault="004104C8"/>
    <w:p w:rsidR="006A69BA" w:rsidRDefault="006A69BA"/>
    <w:p w:rsidR="004104C8" w:rsidRDefault="004104C8"/>
    <w:p w:rsidR="004104C8" w:rsidRDefault="004104C8"/>
    <w:p w:rsidR="004104C8" w:rsidRDefault="004104C8"/>
    <w:p w:rsidR="004104C8" w:rsidRDefault="004104C8"/>
    <w:p w:rsidR="006A5E2A" w:rsidRPr="005B15D1" w:rsidRDefault="006A5E2A" w:rsidP="006A5E2A">
      <w:pPr>
        <w:pStyle w:val="Ttulo"/>
        <w:rPr>
          <w:sz w:val="32"/>
          <w:szCs w:val="32"/>
        </w:rPr>
      </w:pPr>
      <w:r w:rsidRPr="005B15D1">
        <w:rPr>
          <w:sz w:val="32"/>
          <w:szCs w:val="32"/>
        </w:rPr>
        <w:t>COP</w:t>
      </w:r>
      <w:r>
        <w:rPr>
          <w:sz w:val="32"/>
          <w:szCs w:val="32"/>
        </w:rPr>
        <w:t>A NACIONAL PUERTA DE HIERRO 2011</w:t>
      </w:r>
    </w:p>
    <w:p w:rsidR="006A5E2A" w:rsidRDefault="006A5E2A" w:rsidP="006A5E2A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C.G La Dehesa.   13 al 16 de Octubre 2011</w:t>
      </w:r>
    </w:p>
    <w:p w:rsidR="006A5E2A" w:rsidRDefault="006A5E2A" w:rsidP="006A5E2A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4104C8" w:rsidRDefault="004104C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</w:t>
      </w: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552"/>
        <w:gridCol w:w="1843"/>
        <w:gridCol w:w="567"/>
        <w:gridCol w:w="141"/>
        <w:gridCol w:w="567"/>
        <w:gridCol w:w="709"/>
        <w:gridCol w:w="709"/>
        <w:gridCol w:w="142"/>
        <w:gridCol w:w="1275"/>
        <w:gridCol w:w="567"/>
        <w:gridCol w:w="1134"/>
      </w:tblGrid>
      <w:tr w:rsidR="004104C8">
        <w:trPr>
          <w:gridAfter w:val="1"/>
          <w:wAfter w:w="1134" w:type="dxa"/>
          <w:cantSplit/>
        </w:trPr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851" w:type="dxa"/>
            <w:gridSpan w:val="2"/>
            <w:tcBorders>
              <w:left w:val="nil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4104C8">
        <w:trPr>
          <w:cantSplit/>
          <w:trHeight w:hRule="exact" w:val="736"/>
        </w:trPr>
        <w:tc>
          <w:tcPr>
            <w:tcW w:w="4962" w:type="dxa"/>
            <w:gridSpan w:val="3"/>
            <w:vAlign w:val="center"/>
          </w:tcPr>
          <w:p w:rsidR="004104C8" w:rsidRDefault="004104C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4104C8" w:rsidRDefault="005B15D1">
            <w:pPr>
              <w:pStyle w:val="Ttulo1"/>
            </w:pPr>
            <w:r>
              <w:t>JUGADOR 1</w:t>
            </w:r>
          </w:p>
        </w:tc>
        <w:tc>
          <w:tcPr>
            <w:tcW w:w="70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Align w:val="bottom"/>
          </w:tcPr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4104C8" w:rsidRDefault="004104C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5B15D1" w:rsidRDefault="005B15D1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 w:val="restart"/>
            <w:tcBorders>
              <w:bottom w:val="nil"/>
            </w:tcBorders>
            <w:vAlign w:val="bottom"/>
          </w:tcPr>
          <w:p w:rsidR="005B15D1" w:rsidRDefault="005B15D1" w:rsidP="005B15D1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gridSpan w:val="2"/>
            <w:vMerge w:val="restart"/>
            <w:tcBorders>
              <w:bottom w:val="nil"/>
            </w:tcBorders>
            <w:vAlign w:val="bottom"/>
          </w:tcPr>
          <w:p w:rsidR="005B15D1" w:rsidRDefault="005B15D1">
            <w:pPr>
              <w:pStyle w:val="Ttulo2"/>
            </w:pPr>
            <w:r>
              <w:t>RESULTADO</w:t>
            </w: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/>
            <w:tcBorders>
              <w:left w:val="nil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vAlign w:val="center"/>
          </w:tcPr>
          <w:p w:rsidR="005B15D1" w:rsidRDefault="005B15D1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</w:p>
          <w:p w:rsidR="005B15D1" w:rsidRDefault="005B15D1">
            <w:pPr>
              <w:pStyle w:val="Ttulo1"/>
            </w:pPr>
            <w:r>
              <w:t>JUGADOR 2</w:t>
            </w: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right w:val="single" w:sz="12" w:space="0" w:color="000000"/>
            </w:tcBorders>
          </w:tcPr>
          <w:p w:rsidR="005B15D1" w:rsidRDefault="005B15D1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35" w:type="dxa"/>
            <w:gridSpan w:val="4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nil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5B15D1">
        <w:trPr>
          <w:cantSplit/>
          <w:trHeight w:hRule="exact" w:val="440"/>
        </w:trPr>
        <w:tc>
          <w:tcPr>
            <w:tcW w:w="4962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000000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8" w:type="dxa"/>
            <w:gridSpan w:val="2"/>
            <w:vMerge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</w:tcBorders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gridSpan w:val="2"/>
            <w:vMerge/>
          </w:tcPr>
          <w:p w:rsidR="005B15D1" w:rsidRDefault="005B15D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>
      <w:pPr>
        <w:jc w:val="both"/>
        <w:rPr>
          <w:rFonts w:ascii="Maiandra GD" w:hAnsi="Maiandra GD"/>
          <w:lang w:val="es-ES_tradnl"/>
        </w:rPr>
      </w:pPr>
    </w:p>
    <w:p w:rsidR="004104C8" w:rsidRDefault="004104C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4104C8">
        <w:tc>
          <w:tcPr>
            <w:tcW w:w="1303" w:type="dxa"/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4104C8" w:rsidRDefault="004104C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4104C8" w:rsidRDefault="004104C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4104C8" w:rsidRDefault="004104C8" w:rsidP="006A69BA"/>
    <w:sectPr w:rsidR="004104C8" w:rsidSect="006A69BA">
      <w:pgSz w:w="11906" w:h="16838"/>
      <w:pgMar w:top="993" w:right="567" w:bottom="426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77D"/>
    <w:rsid w:val="0004345D"/>
    <w:rsid w:val="00070FED"/>
    <w:rsid w:val="004104C8"/>
    <w:rsid w:val="004C1AC6"/>
    <w:rsid w:val="004D777D"/>
    <w:rsid w:val="005B15D1"/>
    <w:rsid w:val="006A5E2A"/>
    <w:rsid w:val="006A69BA"/>
    <w:rsid w:val="006C2359"/>
    <w:rsid w:val="00741EDB"/>
    <w:rsid w:val="00C12454"/>
    <w:rsid w:val="00C45410"/>
    <w:rsid w:val="00CD2B78"/>
    <w:rsid w:val="00DB7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C6"/>
  </w:style>
  <w:style w:type="paragraph" w:styleId="Ttulo1">
    <w:name w:val="heading 1"/>
    <w:basedOn w:val="Normal"/>
    <w:next w:val="Normal"/>
    <w:qFormat/>
    <w:rsid w:val="004C1AC6"/>
    <w:pPr>
      <w:keepNext/>
      <w:ind w:left="378" w:right="378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4C1AC6"/>
    <w:pPr>
      <w:keepNext/>
      <w:spacing w:after="58"/>
      <w:jc w:val="center"/>
      <w:outlineLvl w:val="1"/>
    </w:pPr>
    <w:rPr>
      <w:rFonts w:ascii="Maiandra GD" w:hAnsi="Maiandra G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4C1AC6"/>
    <w:pPr>
      <w:ind w:left="378" w:right="378"/>
      <w:jc w:val="center"/>
    </w:pPr>
    <w:rPr>
      <w:b/>
      <w:sz w:val="16"/>
    </w:rPr>
  </w:style>
  <w:style w:type="paragraph" w:styleId="Ttulo">
    <w:name w:val="Title"/>
    <w:basedOn w:val="Normal"/>
    <w:qFormat/>
    <w:rsid w:val="004C1AC6"/>
    <w:pPr>
      <w:jc w:val="center"/>
    </w:pPr>
    <w:rPr>
      <w:rFonts w:ascii="Maiandra GD" w:hAnsi="Maiandra GD"/>
      <w:b/>
      <w:sz w:val="26"/>
    </w:rPr>
  </w:style>
  <w:style w:type="paragraph" w:styleId="Textodeglobo">
    <w:name w:val="Balloon Text"/>
    <w:basedOn w:val="Normal"/>
    <w:semiHidden/>
    <w:rsid w:val="004D7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9A28B4-F904-4AA7-8AAE-CA644E601106}"/>
</file>

<file path=customXml/itemProps2.xml><?xml version="1.0" encoding="utf-8"?>
<ds:datastoreItem xmlns:ds="http://schemas.openxmlformats.org/officeDocument/2006/customXml" ds:itemID="{12435FE8-1999-4CC3-A327-F0C7D8A08CD7}"/>
</file>

<file path=customXml/itemProps3.xml><?xml version="1.0" encoding="utf-8"?>
<ds:datastoreItem xmlns:ds="http://schemas.openxmlformats.org/officeDocument/2006/customXml" ds:itemID="{D2714E20-E0E3-4743-87D8-0F7E644C7D6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</vt:lpstr>
    </vt:vector>
  </TitlesOfParts>
  <Company>RFEG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</dc:title>
  <dc:creator>Monica</dc:creator>
  <cp:lastModifiedBy>Ernesto F. Gamboa</cp:lastModifiedBy>
  <cp:revision>3</cp:revision>
  <cp:lastPrinted>2005-05-12T09:30:00Z</cp:lastPrinted>
  <dcterms:created xsi:type="dcterms:W3CDTF">2010-11-24T13:13:00Z</dcterms:created>
  <dcterms:modified xsi:type="dcterms:W3CDTF">2011-10-10T08:49:00Z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