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>
      <w:pPr>
        <w:pStyle w:val="Ttulo1"/>
        <w:rPr>
          <w:b/>
          <w:sz w:val="18"/>
        </w:rPr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1B044A" w:rsidRDefault="00097777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097777" w:rsidRPr="007D6734" w:rsidRDefault="00097777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1B044A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1B044A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1B044A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1B044A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1B044A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1B044A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097777" w:rsidRPr="001B044A" w:rsidRDefault="0009777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097777" w:rsidRPr="000E6F98" w:rsidRDefault="00097777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097777" w:rsidRPr="001B044A" w:rsidRDefault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1B044A" w:rsidRDefault="0009777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1B044A" w:rsidRDefault="0009777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097777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1B044A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097777" w:rsidRPr="00BB7F71" w:rsidRDefault="00097777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BB7F71" w:rsidRDefault="00097777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097777" w:rsidRPr="00097777" w:rsidRDefault="00097777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097777" w:rsidRPr="000E6F98" w:rsidRDefault="00097777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097777" w:rsidRPr="00BF32B3" w:rsidRDefault="00097777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0E6F98" w:rsidRDefault="00097777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097777" w:rsidRPr="00BB7F71" w:rsidRDefault="00097777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BF32B3" w:rsidRDefault="00097777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BF32B3" w:rsidRDefault="0009777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097777" w:rsidRPr="00D73742" w:rsidRDefault="00097777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9466F1" w:rsidRDefault="00097777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097777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9466F1" w:rsidRDefault="00097777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097777" w:rsidRPr="00D73742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0E6F98" w:rsidRDefault="00097777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097777" w:rsidRDefault="00097777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097777" w:rsidRPr="000E6F98" w:rsidRDefault="00097777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0E6F98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1E3E98" w:rsidRDefault="00097777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097777" w:rsidRPr="007D6734" w:rsidRDefault="00097777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097777" w:rsidRPr="000E6F98" w:rsidRDefault="00097777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097777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0E6F98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0E6F98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097777" w:rsidRPr="000E6F98" w:rsidRDefault="00097777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097777" w:rsidRPr="000E6F98" w:rsidRDefault="00097777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097777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0E6F98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0E6F98" w:rsidRDefault="00097777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097777" w:rsidRPr="00494135" w:rsidRDefault="00097777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494135" w:rsidRDefault="00097777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097777" w:rsidRPr="000E6F98" w:rsidRDefault="00097777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0E6F98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097777" w:rsidRPr="000E6F98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097777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0E6F98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494135" w:rsidRDefault="00097777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097777" w:rsidRPr="0064379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097777" w:rsidRPr="00643793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097777" w:rsidRPr="00643793" w:rsidRDefault="00097777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842FA" w:rsidRPr="000E6F98" w:rsidRDefault="006842FA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BB7F71" w:rsidRDefault="006842FA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6842FA" w:rsidRPr="001B044A" w:rsidRDefault="006842FA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1B044A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842FA" w:rsidRPr="001B044A" w:rsidRDefault="006842FA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842FA" w:rsidRPr="000E6F98" w:rsidRDefault="006842FA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6842FA" w:rsidRPr="000E6F98" w:rsidRDefault="006842FA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842FA" w:rsidRPr="00BB7F71" w:rsidRDefault="006842FA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6842FA" w:rsidRPr="006842FA" w:rsidRDefault="006842FA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0E6F98" w:rsidRDefault="006842FA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842FA" w:rsidRPr="000E6F98" w:rsidRDefault="006842FA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6842FA" w:rsidRPr="000E6F98" w:rsidRDefault="006842FA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6842FA" w:rsidRPr="000E6F98" w:rsidRDefault="006842FA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6842FA" w:rsidRPr="000E6F98" w:rsidRDefault="006842FA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6842FA" w:rsidRPr="006C2E4B" w:rsidRDefault="006842FA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842FA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0E6F98" w:rsidRDefault="006842FA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6842FA" w:rsidRPr="000E6F98" w:rsidRDefault="006842FA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842FA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842FA" w:rsidRPr="000E6F98" w:rsidRDefault="006842FA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9466F1" w:rsidRDefault="006842FA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6842FA" w:rsidRPr="006C2E4B" w:rsidRDefault="006842FA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6842FA" w:rsidRPr="00D73742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9466F1" w:rsidRDefault="006842FA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842FA" w:rsidRPr="009466F1" w:rsidRDefault="006842FA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842FA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B86A24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842FA" w:rsidRPr="000E6F98" w:rsidRDefault="006842FA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6842FA" w:rsidRPr="00097777" w:rsidRDefault="006842FA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6842FA" w:rsidRPr="000E6F98" w:rsidRDefault="006842FA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9466F1" w:rsidRDefault="006842FA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842FA" w:rsidRPr="009466F1" w:rsidRDefault="006842FA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B86A24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6842FA" w:rsidRPr="000E6F98" w:rsidRDefault="006842FA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842FA" w:rsidRPr="008F386A" w:rsidRDefault="006842FA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6842FA" w:rsidRDefault="006842FA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0E6F98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0E6F98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0E6F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0E6F98" w:rsidRDefault="006842FA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842FA" w:rsidRPr="008F386A" w:rsidRDefault="006842F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8F386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842FA" w:rsidRPr="008F386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8F386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8F386A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8F386A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842FA" w:rsidRPr="001B044A" w:rsidRDefault="006842FA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6842FA" w:rsidRPr="008F386A" w:rsidRDefault="006842FA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1B044A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1B044A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842FA" w:rsidRPr="001B044A" w:rsidRDefault="006842FA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6842FA" w:rsidRPr="001B044A" w:rsidRDefault="006842FA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08:48 – Tee 1</w:t>
            </w:r>
          </w:p>
        </w:tc>
        <w:tc>
          <w:tcPr>
            <w:tcW w:w="1737" w:type="dxa"/>
            <w:vAlign w:val="center"/>
          </w:tcPr>
          <w:p w:rsidR="006842FA" w:rsidRPr="001B044A" w:rsidRDefault="006842FA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1B044A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6842FA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842FA" w:rsidRPr="001B044A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6842FA" w:rsidRPr="001E3E98" w:rsidRDefault="006842FA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6842FA" w:rsidRPr="001B044A" w:rsidRDefault="006842FA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1E3E98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1E3E98" w:rsidRDefault="006842FA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E3E98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1E3E98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6842FA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842FA" w:rsidRPr="001E3E98" w:rsidRDefault="006842F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842FA" w:rsidRPr="001B044A" w:rsidRDefault="006842FA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842FA" w:rsidRPr="001B044A" w:rsidRDefault="006842F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842FA" w:rsidRPr="001B044A" w:rsidRDefault="006842FA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842FA" w:rsidRPr="001B044A" w:rsidRDefault="006842FA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746783" w:rsidRPr="001B044A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46783" w:rsidRPr="001E3E98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E3E98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E3E98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46783" w:rsidRPr="001E3E98" w:rsidRDefault="00746783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46783" w:rsidRPr="001E3E98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746783" w:rsidRPr="001E3E98" w:rsidRDefault="0074678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746783" w:rsidRPr="001B044A" w:rsidRDefault="0074678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14:15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E3E98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E3E98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46783" w:rsidRPr="001E3E98" w:rsidRDefault="00746783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746783" w:rsidRPr="001B044A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746783" w:rsidRPr="001B044A" w:rsidRDefault="00746783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746783" w:rsidRPr="00746783" w:rsidRDefault="0074678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46783" w:rsidRPr="001B044A" w:rsidRDefault="00746783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46783" w:rsidRPr="001B044A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46783" w:rsidRPr="001B044A" w:rsidRDefault="0074678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46783" w:rsidRPr="001B044A" w:rsidRDefault="00746783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746783" w:rsidRPr="001B044A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46783" w:rsidRPr="001B044A" w:rsidRDefault="00746783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746783" w:rsidRPr="001B044A" w:rsidRDefault="0074678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46783" w:rsidRPr="001B044A" w:rsidRDefault="00746783">
            <w:pPr>
              <w:rPr>
                <w:rFonts w:ascii="AvantGarde Bk BT" w:hAnsi="AvantGarde Bk BT"/>
                <w:sz w:val="16"/>
              </w:rPr>
            </w:pPr>
          </w:p>
        </w:tc>
      </w:tr>
      <w:tr w:rsidR="0074678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46783" w:rsidRPr="001B044A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746783" w:rsidRPr="001B044A" w:rsidRDefault="0074678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746783" w:rsidRPr="001B044A" w:rsidRDefault="0074678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746783" w:rsidRPr="000E6F98" w:rsidRDefault="0074678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46783" w:rsidRPr="00ED6251" w:rsidRDefault="0074678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746783" w:rsidRPr="009466F1" w:rsidRDefault="0074678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74678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746783" w:rsidRPr="00B86A24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746783" w:rsidRPr="001E3E98" w:rsidRDefault="0074678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746783" w:rsidRPr="006C2E4B" w:rsidRDefault="00746783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746783" w:rsidRPr="00D73742" w:rsidRDefault="0074678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9466F1" w:rsidRDefault="0074678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746783" w:rsidRPr="009466F1" w:rsidRDefault="00746783" w:rsidP="00AA1315">
            <w:pPr>
              <w:jc w:val="center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746783" w:rsidRPr="009466F1" w:rsidRDefault="0074678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746783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46783" w:rsidRPr="00B86A24" w:rsidRDefault="0074678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46783" w:rsidRPr="001E3E98" w:rsidRDefault="0074678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46783" w:rsidRPr="00D73742" w:rsidRDefault="00746783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46783" w:rsidRPr="009466F1" w:rsidRDefault="0074678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746783" w:rsidRPr="009466F1" w:rsidRDefault="0074678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746783" w:rsidRPr="009466F1" w:rsidRDefault="0074678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C32990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C32990" w:rsidRPr="00B86A24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C32990" w:rsidRPr="001E3E98" w:rsidRDefault="00C32990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32990" w:rsidRPr="009466F1" w:rsidRDefault="00C32990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C32990" w:rsidRPr="006C2E4B" w:rsidRDefault="00C32990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C32990" w:rsidRPr="009466F1" w:rsidRDefault="00C32990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C32990" w:rsidRPr="009466F1" w:rsidRDefault="00C32990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C32990" w:rsidRPr="009466F1" w:rsidRDefault="00C32990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C32990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C32990" w:rsidRPr="00B86A24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C32990" w:rsidRPr="001E3E98" w:rsidRDefault="00C32990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C32990" w:rsidRPr="000E6F98" w:rsidRDefault="00C32990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C32990" w:rsidRPr="00D73742" w:rsidRDefault="00C32990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C32990" w:rsidRPr="009466F1" w:rsidRDefault="00C32990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C32990" w:rsidRPr="009466F1" w:rsidRDefault="00C32990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C32990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C32990" w:rsidRPr="00B86A24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C32990" w:rsidRPr="001E3E98" w:rsidRDefault="00C32990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C32990" w:rsidRPr="006C2E4B" w:rsidRDefault="00C32990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32990" w:rsidRPr="00C32990" w:rsidRDefault="00C32990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C32990" w:rsidRPr="00D73742" w:rsidRDefault="00C3299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C32990" w:rsidRPr="009466F1" w:rsidRDefault="00C32990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C32990" w:rsidRPr="009466F1" w:rsidRDefault="00C32990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C32990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C32990" w:rsidRPr="00B86A24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32990" w:rsidRPr="001E3E98" w:rsidRDefault="00C3299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C32990" w:rsidRPr="00D73742" w:rsidRDefault="00C32990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C32990" w:rsidRPr="001E3E98" w:rsidRDefault="00C32990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C32990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C32990" w:rsidRPr="001E3E98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C32990" w:rsidRPr="001E3E98" w:rsidRDefault="00C32990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C32990" w:rsidRPr="001E3E98" w:rsidRDefault="00C32990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C32990" w:rsidRPr="001E3E98" w:rsidRDefault="00C32990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C32990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C32990" w:rsidRPr="001E3E98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C32990" w:rsidRPr="001E3E98" w:rsidRDefault="00C32990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C32990" w:rsidRPr="007D6734" w:rsidRDefault="00C32990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C32990" w:rsidRPr="000E6F98" w:rsidRDefault="00C32990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C32990" w:rsidRPr="001E3E98" w:rsidRDefault="00C32990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C32990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C32990" w:rsidRPr="001E3E98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C32990" w:rsidRPr="001E3E98" w:rsidRDefault="00C32990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C32990" w:rsidRPr="007D6734" w:rsidRDefault="00C32990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C32990" w:rsidRPr="001E3E98" w:rsidRDefault="00C32990" w:rsidP="004048D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C32990" w:rsidRPr="001E3E98" w:rsidRDefault="00C32990">
            <w:pPr>
              <w:rPr>
                <w:rFonts w:ascii="AvantGarde Bk BT" w:hAnsi="AvantGarde Bk BT"/>
                <w:sz w:val="16"/>
              </w:rPr>
            </w:pPr>
          </w:p>
        </w:tc>
      </w:tr>
      <w:tr w:rsidR="00C32990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C32990" w:rsidRPr="001E3E98" w:rsidRDefault="00C3299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32990" w:rsidRPr="000E6F98" w:rsidRDefault="00C32990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C32990" w:rsidRPr="001E3E98" w:rsidRDefault="00C329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C32990" w:rsidRPr="001E3E98" w:rsidRDefault="00C32990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1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C32990" w:rsidRPr="001E3E98" w:rsidRDefault="00C32990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9A5649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9A5649" w:rsidRPr="001E3E98" w:rsidRDefault="009A5649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A5649" w:rsidRPr="000E126E" w:rsidRDefault="009A5649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9A5649" w:rsidRPr="006C2E4B" w:rsidRDefault="009A5649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</w:tr>
      <w:tr w:rsidR="009A5649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9A5649" w:rsidRPr="00F3506E" w:rsidRDefault="009A5649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9A5649" w:rsidRPr="001B044A" w:rsidRDefault="009A5649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14:33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9A5649" w:rsidRPr="00ED6251" w:rsidRDefault="009A5649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3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A5649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9A5649" w:rsidRPr="001E3E98" w:rsidRDefault="009A5649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9A5649" w:rsidRPr="006C2E4B" w:rsidRDefault="009A5649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9A5649" w:rsidRPr="009A5649" w:rsidRDefault="009A5649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</w:tr>
      <w:tr w:rsidR="009A5649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A5649" w:rsidRPr="00364C74" w:rsidRDefault="009A5649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9A5649" w:rsidRPr="00ED6251" w:rsidRDefault="009A564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</w:tr>
      <w:tr w:rsidR="009A5649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9A5649" w:rsidRPr="00ED6251" w:rsidRDefault="009A5649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9A5649" w:rsidRDefault="009A5649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</w:tr>
      <w:tr w:rsidR="009A5649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9A5649" w:rsidRDefault="009A5649">
            <w:pPr>
              <w:rPr>
                <w:rFonts w:ascii="AvantGarde Bk BT" w:hAnsi="AvantGarde Bk BT"/>
                <w:sz w:val="16"/>
              </w:rPr>
            </w:pPr>
          </w:p>
        </w:tc>
      </w:tr>
      <w:tr w:rsidR="009A5649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9A5649" w:rsidRPr="00B86A24" w:rsidRDefault="009A5649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9A5649" w:rsidRPr="008A0AB0" w:rsidRDefault="009A5649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9A5649" w:rsidRPr="008A0AB0" w:rsidRDefault="009A5649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9A5649" w:rsidRPr="008A0AB0" w:rsidRDefault="009A5649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9A5649" w:rsidRPr="008A0AB0" w:rsidRDefault="009A5649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9A5649" w:rsidRPr="008A0AB0" w:rsidRDefault="009A5649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9A5649" w:rsidRPr="008A0AB0" w:rsidRDefault="009A5649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Pr="008A0AB0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sectPr w:rsidR="00614CF4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E126E"/>
    <w:rsid w:val="000E6F98"/>
    <w:rsid w:val="000F01AF"/>
    <w:rsid w:val="001364B3"/>
    <w:rsid w:val="0018130E"/>
    <w:rsid w:val="001B044A"/>
    <w:rsid w:val="001B2E05"/>
    <w:rsid w:val="001E3E98"/>
    <w:rsid w:val="001F2B15"/>
    <w:rsid w:val="00206E1E"/>
    <w:rsid w:val="002528C5"/>
    <w:rsid w:val="00293DAA"/>
    <w:rsid w:val="002B4EA0"/>
    <w:rsid w:val="002E3D3D"/>
    <w:rsid w:val="002F07C0"/>
    <w:rsid w:val="0031237F"/>
    <w:rsid w:val="00374A82"/>
    <w:rsid w:val="003C751D"/>
    <w:rsid w:val="003F0A4B"/>
    <w:rsid w:val="004048B7"/>
    <w:rsid w:val="004048D3"/>
    <w:rsid w:val="004407CC"/>
    <w:rsid w:val="00494135"/>
    <w:rsid w:val="004D546A"/>
    <w:rsid w:val="0051410F"/>
    <w:rsid w:val="00564BBE"/>
    <w:rsid w:val="005A73F8"/>
    <w:rsid w:val="005C33EB"/>
    <w:rsid w:val="006015FB"/>
    <w:rsid w:val="00614CF4"/>
    <w:rsid w:val="00635FEA"/>
    <w:rsid w:val="006364CE"/>
    <w:rsid w:val="00643793"/>
    <w:rsid w:val="006842FA"/>
    <w:rsid w:val="006C2E4B"/>
    <w:rsid w:val="00716A4A"/>
    <w:rsid w:val="00746783"/>
    <w:rsid w:val="00770AE3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466F1"/>
    <w:rsid w:val="009A5649"/>
    <w:rsid w:val="009B38F7"/>
    <w:rsid w:val="00A07B4E"/>
    <w:rsid w:val="00A31D80"/>
    <w:rsid w:val="00A44428"/>
    <w:rsid w:val="00AA1315"/>
    <w:rsid w:val="00AA610F"/>
    <w:rsid w:val="00B86A24"/>
    <w:rsid w:val="00BB1004"/>
    <w:rsid w:val="00BB7F71"/>
    <w:rsid w:val="00BF32B3"/>
    <w:rsid w:val="00C2399D"/>
    <w:rsid w:val="00C32990"/>
    <w:rsid w:val="00C574B8"/>
    <w:rsid w:val="00D60695"/>
    <w:rsid w:val="00D73742"/>
    <w:rsid w:val="00DA1463"/>
    <w:rsid w:val="00DB4DE0"/>
    <w:rsid w:val="00E73B20"/>
    <w:rsid w:val="00E90058"/>
    <w:rsid w:val="00EC1A06"/>
    <w:rsid w:val="00ED6251"/>
    <w:rsid w:val="00F306EE"/>
    <w:rsid w:val="00F40BE0"/>
    <w:rsid w:val="00F4190A"/>
    <w:rsid w:val="00F4573A"/>
    <w:rsid w:val="00F554FC"/>
    <w:rsid w:val="00F83163"/>
    <w:rsid w:val="00F84BC0"/>
    <w:rsid w:val="00F9133A"/>
    <w:rsid w:val="00FC222A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DFA14B-D0B6-438C-9EE3-1634F03824E3}"/>
</file>

<file path=customXml/itemProps2.xml><?xml version="1.0" encoding="utf-8"?>
<ds:datastoreItem xmlns:ds="http://schemas.openxmlformats.org/officeDocument/2006/customXml" ds:itemID="{42849731-1327-4B93-8D07-573F1C564A3D}"/>
</file>

<file path=customXml/itemProps3.xml><?xml version="1.0" encoding="utf-8"?>
<ds:datastoreItem xmlns:ds="http://schemas.openxmlformats.org/officeDocument/2006/customXml" ds:itemID="{EA245119-563B-4C99-A3E7-E316C80E8D5B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2303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2</cp:revision>
  <cp:lastPrinted>2011-05-10T10:52:00Z</cp:lastPrinted>
  <dcterms:created xsi:type="dcterms:W3CDTF">2011-05-15T16:21:00Z</dcterms:created>
  <dcterms:modified xsi:type="dcterms:W3CDTF">2011-05-15T16:21:00Z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