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CF4" w:rsidRDefault="00614CF4">
      <w:pPr>
        <w:pStyle w:val="Ttulo1"/>
        <w:rPr>
          <w:b/>
          <w:sz w:val="18"/>
        </w:rPr>
      </w:pPr>
    </w:p>
    <w:p w:rsidR="00614CF4" w:rsidRDefault="00614CF4" w:rsidP="00374A82">
      <w:pPr>
        <w:pStyle w:val="Ttulo1"/>
        <w:jc w:val="center"/>
        <w:rPr>
          <w:b/>
          <w:sz w:val="20"/>
        </w:rPr>
      </w:pPr>
    </w:p>
    <w:p w:rsidR="00614CF4" w:rsidRDefault="00614CF4">
      <w:pPr>
        <w:pStyle w:val="Ttulo1"/>
        <w:rPr>
          <w:b/>
          <w:sz w:val="20"/>
        </w:rPr>
      </w:pPr>
    </w:p>
    <w:p w:rsidR="00614CF4" w:rsidRPr="00FC222A" w:rsidRDefault="00614CF4">
      <w:pPr>
        <w:pStyle w:val="Ttulo1"/>
        <w:rPr>
          <w:b/>
          <w:sz w:val="20"/>
        </w:rPr>
      </w:pPr>
    </w:p>
    <w:p w:rsidR="00614CF4" w:rsidRPr="00B86A24" w:rsidRDefault="00E73B20" w:rsidP="00796070">
      <w:pPr>
        <w:pStyle w:val="Ttulo1"/>
        <w:jc w:val="center"/>
        <w:rPr>
          <w:sz w:val="26"/>
          <w:szCs w:val="26"/>
        </w:rPr>
      </w:pPr>
      <w:r w:rsidRPr="00B86A24">
        <w:rPr>
          <w:sz w:val="26"/>
          <w:szCs w:val="26"/>
        </w:rPr>
        <w:t xml:space="preserve">CAMPEONATO NACIONAL DOBLES DE ESPAÑA </w:t>
      </w:r>
      <w:r w:rsidR="00B86A24" w:rsidRPr="00B86A24">
        <w:rPr>
          <w:sz w:val="26"/>
          <w:szCs w:val="26"/>
        </w:rPr>
        <w:t xml:space="preserve">AMATEUR </w:t>
      </w:r>
      <w:r w:rsidRPr="00B86A24">
        <w:rPr>
          <w:sz w:val="26"/>
          <w:szCs w:val="26"/>
        </w:rPr>
        <w:t>MASCULINO</w:t>
      </w:r>
    </w:p>
    <w:p w:rsidR="0018130E" w:rsidRPr="00E73B20" w:rsidRDefault="00B86A24" w:rsidP="00796070">
      <w:pPr>
        <w:jc w:val="center"/>
        <w:rPr>
          <w:rFonts w:ascii="Times New Roman" w:hAnsi="Times New Roman"/>
          <w:b/>
          <w:i/>
          <w:color w:val="333399"/>
          <w:sz w:val="26"/>
          <w:szCs w:val="26"/>
        </w:rPr>
      </w:pPr>
      <w:r>
        <w:rPr>
          <w:rFonts w:ascii="Times New Roman" w:hAnsi="Times New Roman"/>
          <w:b/>
          <w:i/>
          <w:color w:val="333399"/>
          <w:sz w:val="26"/>
          <w:szCs w:val="26"/>
        </w:rPr>
        <w:t>Real Club de Golf de La Coruña</w:t>
      </w:r>
      <w:r w:rsidR="00F4190A">
        <w:rPr>
          <w:rFonts w:ascii="Times New Roman" w:hAnsi="Times New Roman"/>
          <w:b/>
          <w:i/>
          <w:color w:val="333399"/>
          <w:sz w:val="26"/>
          <w:szCs w:val="26"/>
        </w:rPr>
        <w:t xml:space="preserve">  </w:t>
      </w:r>
      <w:r w:rsidR="008A0AB0" w:rsidRPr="00E73B20">
        <w:rPr>
          <w:rFonts w:ascii="Times New Roman" w:hAnsi="Times New Roman"/>
          <w:b/>
          <w:i/>
          <w:color w:val="333399"/>
          <w:sz w:val="26"/>
          <w:szCs w:val="26"/>
        </w:rPr>
        <w:t xml:space="preserve"> </w:t>
      </w:r>
      <w:r w:rsidR="002528C5">
        <w:rPr>
          <w:rFonts w:ascii="Times New Roman" w:hAnsi="Times New Roman"/>
          <w:b/>
          <w:i/>
          <w:color w:val="333399"/>
          <w:sz w:val="26"/>
          <w:szCs w:val="26"/>
        </w:rPr>
        <w:t xml:space="preserve">     </w:t>
      </w:r>
      <w:r w:rsidR="008A0AB0" w:rsidRPr="00E73B20">
        <w:rPr>
          <w:rFonts w:ascii="Times New Roman" w:hAnsi="Times New Roman"/>
          <w:b/>
          <w:i/>
          <w:color w:val="333399"/>
          <w:sz w:val="26"/>
          <w:szCs w:val="26"/>
        </w:rPr>
        <w:t xml:space="preserve"> </w:t>
      </w: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    15 al 17</w:t>
      </w:r>
      <w:r w:rsidR="00F4190A">
        <w:rPr>
          <w:rFonts w:ascii="Times New Roman" w:hAnsi="Times New Roman"/>
          <w:b/>
          <w:i/>
          <w:color w:val="333399"/>
          <w:sz w:val="26"/>
          <w:szCs w:val="26"/>
        </w:rPr>
        <w:t xml:space="preserve"> de Mayo</w:t>
      </w: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de 2011</w:t>
      </w:r>
    </w:p>
    <w:p w:rsidR="0018130E" w:rsidRPr="0018130E" w:rsidRDefault="0018130E" w:rsidP="0018130E"/>
    <w:tbl>
      <w:tblPr>
        <w:tblW w:w="10770" w:type="dxa"/>
        <w:jc w:val="center"/>
        <w:tblLayout w:type="fixed"/>
        <w:tblCellMar>
          <w:left w:w="50" w:type="dxa"/>
          <w:right w:w="50" w:type="dxa"/>
        </w:tblCellMar>
        <w:tblLook w:val="0000"/>
      </w:tblPr>
      <w:tblGrid>
        <w:gridCol w:w="339"/>
        <w:gridCol w:w="1645"/>
        <w:gridCol w:w="92"/>
        <w:gridCol w:w="1751"/>
        <w:gridCol w:w="1723"/>
        <w:gridCol w:w="1737"/>
        <w:gridCol w:w="1737"/>
        <w:gridCol w:w="1746"/>
      </w:tblGrid>
      <w:tr w:rsidR="00614CF4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14CF4" w:rsidRPr="00B86A24" w:rsidRDefault="00614CF4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1</w:t>
            </w:r>
          </w:p>
        </w:tc>
        <w:tc>
          <w:tcPr>
            <w:tcW w:w="1737" w:type="dxa"/>
            <w:gridSpan w:val="2"/>
            <w:vAlign w:val="center"/>
          </w:tcPr>
          <w:p w:rsidR="00614CF4" w:rsidRPr="00FD7EED" w:rsidRDefault="00BF32B3" w:rsidP="00564BBE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j.juaned</w:t>
            </w:r>
            <w:r w:rsidR="000E6F98"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 xml:space="preserve"> /a.ferrer</w:t>
            </w:r>
          </w:p>
        </w:tc>
        <w:tc>
          <w:tcPr>
            <w:tcW w:w="1751" w:type="dxa"/>
            <w:vAlign w:val="bottom"/>
          </w:tcPr>
          <w:p w:rsidR="00614CF4" w:rsidRPr="00BB7F71" w:rsidRDefault="00BB7F71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23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614CF4" w:rsidRPr="00FD7EED" w:rsidRDefault="00614CF4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F40BE0" w:rsidRPr="009466F1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F40BE0" w:rsidRPr="00B86A24" w:rsidRDefault="00F40BE0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40BE0" w:rsidRPr="00BF32B3" w:rsidRDefault="00F40BE0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F40BE0" w:rsidRPr="00BB7F71" w:rsidRDefault="00BB7F71" w:rsidP="00716A4A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F40BE0" w:rsidRPr="00FD7EED" w:rsidRDefault="00F40BE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F40BE0" w:rsidRPr="00FD7EED" w:rsidRDefault="00F40BE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  <w:r>
              <w:rPr>
                <w:rFonts w:ascii="AvantGarde Bk BT" w:hAnsi="AvantGarde Bk BT"/>
                <w:caps/>
                <w:noProof/>
                <w:sz w:val="16"/>
                <w:szCs w:val="16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723265</wp:posOffset>
                  </wp:positionH>
                  <wp:positionV relativeFrom="paragraph">
                    <wp:posOffset>16510</wp:posOffset>
                  </wp:positionV>
                  <wp:extent cx="644525" cy="670560"/>
                  <wp:effectExtent l="19050" t="0" r="3175" b="0"/>
                  <wp:wrapNone/>
                  <wp:docPr id="11" name="Imagen 1" descr="M:\MARKETING RFEG\Manual de Marca RFEG\Logotipos\Logo RFEG en JPGs\PRINCIPAL_CMYK_BAJ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M:\MARKETING RFEG\Manual de Marca RFEG\Logotipos\Logo RFEG en JPGs\PRINCIPAL_CMYK_BAJ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525" cy="670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F40BE0" w:rsidRPr="00FD7EED" w:rsidRDefault="00F40BE0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1804A3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32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097777" w:rsidRPr="00BF32B3" w:rsidRDefault="00097777" w:rsidP="00BF32B3">
            <w:pPr>
              <w:jc w:val="center"/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97777" w:rsidRPr="00FD7EED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097777" w:rsidRPr="00BB7F71" w:rsidRDefault="00097777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37" w:type="dxa"/>
            <w:vAlign w:val="center"/>
          </w:tcPr>
          <w:p w:rsidR="00097777" w:rsidRPr="00FD7EED" w:rsidRDefault="00097777" w:rsidP="006B42D9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FD7EED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FD7EED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097777" w:rsidRPr="00BF32B3" w:rsidRDefault="00097777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097777" w:rsidRPr="000E6F98" w:rsidRDefault="00097777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</w:t>
            </w: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097777" w:rsidRPr="00BB7F71" w:rsidRDefault="00097777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16</w:t>
            </w:r>
          </w:p>
        </w:tc>
        <w:tc>
          <w:tcPr>
            <w:tcW w:w="1737" w:type="dxa"/>
            <w:gridSpan w:val="2"/>
            <w:vAlign w:val="center"/>
          </w:tcPr>
          <w:p w:rsidR="00097777" w:rsidRPr="00BF32B3" w:rsidRDefault="00097777" w:rsidP="00BF32B3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BF32B3">
              <w:rPr>
                <w:rFonts w:ascii="Arial Narrow" w:hAnsi="Arial Narrow"/>
                <w:b/>
                <w:sz w:val="16"/>
                <w:lang w:val="en-US"/>
              </w:rPr>
              <w:t>A.</w:t>
            </w:r>
            <w:r>
              <w:rPr>
                <w:rFonts w:ascii="Arial Narrow" w:hAnsi="Arial Narrow"/>
                <w:b/>
                <w:sz w:val="16"/>
                <w:lang w:val="en-US"/>
              </w:rPr>
              <w:t>MORET / B.</w:t>
            </w:r>
            <w:r w:rsidRPr="00BF32B3">
              <w:rPr>
                <w:rFonts w:ascii="Arial Narrow" w:hAnsi="Arial Narrow"/>
                <w:b/>
                <w:sz w:val="16"/>
                <w:lang w:val="en-US"/>
              </w:rPr>
              <w:t>OTERO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097777" w:rsidRPr="007D6734" w:rsidRDefault="00097777" w:rsidP="007D6734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 w:rsidRPr="007D6734"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ANDRES MORET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097777" w:rsidRDefault="00097777" w:rsidP="00206E1E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  <w:t>5/4</w:t>
            </w: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097777" w:rsidRPr="000E6F98" w:rsidRDefault="00097777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097777" w:rsidRPr="00D73742" w:rsidRDefault="00097777" w:rsidP="00564BBE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BRUNO OTERO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EF7D93" w:rsidRPr="001B044A" w:rsidTr="00C5587A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86A24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17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1B044A" w:rsidRDefault="00EF7D93" w:rsidP="00F40BE0">
            <w:pPr>
              <w:rPr>
                <w:rFonts w:ascii="Arial Narrow" w:hAnsi="Arial Narrow"/>
                <w:b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en-US"/>
              </w:rPr>
              <w:t>F.GRILLO/</w:t>
            </w:r>
            <w:r w:rsidRPr="001B044A">
              <w:rPr>
                <w:rFonts w:ascii="Arial Narrow" w:hAnsi="Arial Narrow"/>
                <w:b/>
                <w:sz w:val="16"/>
                <w:szCs w:val="16"/>
                <w:lang w:val="en-US"/>
              </w:rPr>
              <w:t>P. RODRIGUEZ</w:t>
            </w:r>
          </w:p>
        </w:tc>
        <w:tc>
          <w:tcPr>
            <w:tcW w:w="1751" w:type="dxa"/>
            <w:vAlign w:val="center"/>
          </w:tcPr>
          <w:p w:rsidR="00EF7D93" w:rsidRPr="007D6734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7D6734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4/2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bottom"/>
          </w:tcPr>
          <w:p w:rsidR="00EF7D93" w:rsidRPr="00BB7F71" w:rsidRDefault="00EF7D93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37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1B044A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1B044A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EF7D93" w:rsidRPr="000E6F98" w:rsidRDefault="00EF7D93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37" w:type="dxa"/>
            <w:vAlign w:val="center"/>
          </w:tcPr>
          <w:p w:rsidR="00EF7D93" w:rsidRPr="00BB7F71" w:rsidRDefault="00EF7D93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1B044A" w:rsidRDefault="00EF7D9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9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BF32B3" w:rsidRDefault="00EF7D93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BF32B3">
              <w:rPr>
                <w:rFonts w:ascii="Arial Narrow" w:hAnsi="Arial Narrow"/>
                <w:b/>
                <w:sz w:val="16"/>
                <w:lang w:val="en-US"/>
              </w:rPr>
              <w:t>L. FURNELLS / D. TOPS</w:t>
            </w:r>
          </w:p>
        </w:tc>
        <w:tc>
          <w:tcPr>
            <w:tcW w:w="1751" w:type="dxa"/>
            <w:vAlign w:val="bottom"/>
          </w:tcPr>
          <w:p w:rsidR="00EF7D93" w:rsidRPr="00BB7F71" w:rsidRDefault="00EF7D93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LLUIS FURNELLS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EF7D93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EF7D93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2/1</w:t>
            </w: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BF32B3" w:rsidRDefault="00EF7D93" w:rsidP="00092090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TOPS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24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BF32B3" w:rsidRDefault="00EF7D93" w:rsidP="00BF32B3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BB7F71" w:rsidRDefault="00EF7D93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JIMENEZ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EF7D93" w:rsidRPr="000E6F98" w:rsidRDefault="00EF7D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13:39 – Tee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JAVIER GALLEGOS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8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BF32B3" w:rsidRDefault="00EF7D93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D.JIMENEZ/J.</w:t>
            </w:r>
            <w:r w:rsidRPr="00BF32B3">
              <w:rPr>
                <w:rFonts w:ascii="Arial Narrow" w:hAnsi="Arial Narrow"/>
                <w:b/>
                <w:sz w:val="16"/>
                <w:lang w:val="en-US"/>
              </w:rPr>
              <w:t>GALLEGOS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EF7D93" w:rsidRPr="00BB7F71" w:rsidRDefault="00EF7D93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JIMENEZ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EF7D93" w:rsidRPr="00097777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5/4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BF32B3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JAVIER GALLEGOS</w:t>
            </w:r>
          </w:p>
        </w:tc>
        <w:tc>
          <w:tcPr>
            <w:tcW w:w="1723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25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BF32B3" w:rsidRDefault="00EF7D93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BF32B3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EF7D93" w:rsidRPr="000E6F98" w:rsidRDefault="00EF7D93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</w:t>
            </w: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37" w:type="dxa"/>
            <w:tcBorders>
              <w:bottom w:val="single" w:sz="6" w:space="0" w:color="auto"/>
            </w:tcBorders>
            <w:vAlign w:val="center"/>
          </w:tcPr>
          <w:p w:rsidR="00EF7D93" w:rsidRPr="00BF32B3" w:rsidRDefault="00EF7D93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5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0E6F98" w:rsidRDefault="00EF7D93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E6F98">
              <w:rPr>
                <w:rFonts w:ascii="Arial Narrow" w:hAnsi="Arial Narrow"/>
                <w:b/>
                <w:sz w:val="16"/>
                <w:lang w:val="en-US"/>
              </w:rPr>
              <w:t>M. GIL / J. SIMON</w:t>
            </w:r>
          </w:p>
        </w:tc>
        <w:tc>
          <w:tcPr>
            <w:tcW w:w="1751" w:type="dxa"/>
            <w:vAlign w:val="bottom"/>
          </w:tcPr>
          <w:p w:rsidR="00EF7D93" w:rsidRPr="00BB7F71" w:rsidRDefault="00EF7D93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MANUEL GIL</w:t>
            </w:r>
          </w:p>
        </w:tc>
        <w:tc>
          <w:tcPr>
            <w:tcW w:w="1723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EF7D93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EF7D93" w:rsidRPr="00D73742" w:rsidRDefault="00EF7D93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JORGE SIMON</w:t>
            </w:r>
          </w:p>
        </w:tc>
        <w:tc>
          <w:tcPr>
            <w:tcW w:w="1723" w:type="dxa"/>
            <w:vAlign w:val="center"/>
          </w:tcPr>
          <w:p w:rsidR="00EF7D93" w:rsidRPr="00D73742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D73742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D73742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EF7D93" w:rsidRPr="009466F1" w:rsidRDefault="00EF7D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EF7D93" w:rsidRPr="009466F1" w:rsidTr="00166E9D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86A24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28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BF32B3" w:rsidRDefault="00EF7D93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D73742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EF7D93" w:rsidRPr="00BB7F71" w:rsidRDefault="00EF7D93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MANUEL GIL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D73742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D73742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EF7D93" w:rsidRPr="009466F1" w:rsidRDefault="00EF7D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EF7D93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86A24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EF7D93" w:rsidRPr="000E6F98" w:rsidRDefault="00EF7D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13:48 – Tee 1</w:t>
            </w:r>
          </w:p>
        </w:tc>
        <w:tc>
          <w:tcPr>
            <w:tcW w:w="1723" w:type="dxa"/>
            <w:vAlign w:val="center"/>
          </w:tcPr>
          <w:p w:rsidR="00EF7D93" w:rsidRPr="00D73742" w:rsidRDefault="00EF7D93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JORGE SIMON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D73742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D73742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EF7D93" w:rsidRPr="00D73742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EF7D93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86A24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12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0E6F98" w:rsidRDefault="00EF7D93" w:rsidP="00F40BE0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J.Mª</w:t>
            </w:r>
            <w:r w:rsidRPr="000E6F98">
              <w:rPr>
                <w:rFonts w:ascii="Arial Narrow" w:hAnsi="Arial Narrow"/>
                <w:b/>
                <w:sz w:val="16"/>
              </w:rPr>
              <w:t>FDEZ./J.CASTROMIL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EF7D93" w:rsidRPr="007D6734" w:rsidRDefault="00EF7D93" w:rsidP="007D6734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jOSE Mª FERNÁNDEZ</w:t>
            </w:r>
          </w:p>
        </w:tc>
        <w:tc>
          <w:tcPr>
            <w:tcW w:w="172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097777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6/4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EF7D93" w:rsidRPr="000E6F98" w:rsidRDefault="00EF7D93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EF7D93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0E6F98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EF7D93" w:rsidRPr="000E6F98" w:rsidRDefault="00EF7D93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:39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EF7D93" w:rsidRPr="00D73742" w:rsidRDefault="00EF7D93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JAVIER CASTROMIL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D73742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D73742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D73742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EF7D93" w:rsidRPr="00D73742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EF7D93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86A24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21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1E3E98" w:rsidRDefault="00EF7D93" w:rsidP="00F46176">
            <w:pPr>
              <w:rPr>
                <w:rFonts w:ascii="Arial Narrow" w:hAnsi="Arial Narrow"/>
                <w:b/>
                <w:sz w:val="14"/>
                <w:szCs w:val="14"/>
              </w:rPr>
            </w:pPr>
            <w:r w:rsidRPr="001E3E98">
              <w:rPr>
                <w:rFonts w:ascii="Arial Narrow" w:hAnsi="Arial Narrow"/>
                <w:b/>
                <w:sz w:val="14"/>
                <w:szCs w:val="14"/>
              </w:rPr>
              <w:t>M.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BAS</w:t>
            </w:r>
            <w:r w:rsidRPr="001E3E98">
              <w:rPr>
                <w:rFonts w:ascii="Arial Narrow" w:hAnsi="Arial Narrow"/>
                <w:b/>
                <w:sz w:val="14"/>
                <w:szCs w:val="14"/>
              </w:rPr>
              <w:t>ANTA/J.C.VAZQUEZ</w:t>
            </w:r>
          </w:p>
        </w:tc>
        <w:tc>
          <w:tcPr>
            <w:tcW w:w="1751" w:type="dxa"/>
            <w:vAlign w:val="center"/>
          </w:tcPr>
          <w:p w:rsidR="00EF7D93" w:rsidRPr="007D6734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7D6734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3/1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B7F71" w:rsidRDefault="00EF7D93" w:rsidP="006E2E81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EF7D93" w:rsidRPr="000E6F98" w:rsidRDefault="00EF7D93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EF7D93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0E6F98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0E6F98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EF7D93" w:rsidRPr="000E6F98" w:rsidRDefault="00EF7D93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08:39 – Tee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0E6F98" w:rsidRDefault="00EF7D93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EF7D93" w:rsidRPr="000E6F98" w:rsidRDefault="00EF7D93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EF7D93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0E6F98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13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0E6F98" w:rsidRDefault="00EF7D93" w:rsidP="00F40BE0">
            <w:pPr>
              <w:rPr>
                <w:rFonts w:ascii="Arial Narrow" w:hAnsi="Arial Narrow" w:cs="Arial"/>
                <w:b/>
                <w:sz w:val="16"/>
                <w:lang w:val="en-US"/>
              </w:rPr>
            </w:pPr>
          </w:p>
        </w:tc>
        <w:tc>
          <w:tcPr>
            <w:tcW w:w="1751" w:type="dxa"/>
            <w:vAlign w:val="bottom"/>
          </w:tcPr>
          <w:p w:rsidR="00EF7D93" w:rsidRPr="00494135" w:rsidRDefault="00EF7D93" w:rsidP="00494135">
            <w:pPr>
              <w:rPr>
                <w:rFonts w:ascii="AvantGarde Bk BT" w:hAnsi="AvantGarde Bk BT"/>
                <w:b/>
                <w:sz w:val="16"/>
                <w:lang w:val="en-US"/>
              </w:rPr>
            </w:pPr>
            <w:r w:rsidRPr="00494135">
              <w:rPr>
                <w:rFonts w:ascii="AvantGarde Bk BT" w:hAnsi="AvantGarde Bk BT"/>
                <w:b/>
                <w:sz w:val="16"/>
                <w:lang w:val="en-US"/>
              </w:rPr>
              <w:t>JOAQUIN DE LA RICA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494135" w:rsidRDefault="00EF7D93">
            <w:pPr>
              <w:jc w:val="right"/>
              <w:rPr>
                <w:rFonts w:ascii="AvantGarde Bk BT" w:hAnsi="AvantGarde Bk BT"/>
                <w:b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EF7D93" w:rsidRPr="00EF7D93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EF7D93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1 UP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0E6F98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0E6F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0E6F98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0E6F98" w:rsidRDefault="00EF7D93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:48 – Tee 1</w:t>
            </w: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494135" w:rsidRDefault="00EF7D93" w:rsidP="00EF7027">
            <w:pPr>
              <w:rPr>
                <w:rFonts w:ascii="Arial Narrow" w:hAnsi="Arial Narrow"/>
                <w:b/>
                <w:sz w:val="16"/>
              </w:rPr>
            </w:pPr>
            <w:r w:rsidRPr="00494135">
              <w:rPr>
                <w:rFonts w:ascii="Arial Narrow" w:hAnsi="Arial Narrow"/>
                <w:b/>
                <w:sz w:val="16"/>
              </w:rPr>
              <w:t>JORGE COBIAN</w:t>
            </w:r>
          </w:p>
        </w:tc>
        <w:tc>
          <w:tcPr>
            <w:tcW w:w="1737" w:type="dxa"/>
            <w:vAlign w:val="center"/>
          </w:tcPr>
          <w:p w:rsidR="00EF7D93" w:rsidRPr="0064379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64379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EF7D93" w:rsidRPr="00643793" w:rsidRDefault="00EF7D93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EF7D93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0E6F98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0E6F98" w:rsidRDefault="00EF7D93" w:rsidP="00F46176">
            <w:pPr>
              <w:rPr>
                <w:rFonts w:ascii="Arial Narrow" w:hAnsi="Arial Narrow"/>
                <w:b/>
                <w:sz w:val="16"/>
              </w:rPr>
            </w:pPr>
            <w:r w:rsidRPr="000E6F98">
              <w:rPr>
                <w:rFonts w:ascii="Arial Narrow" w:hAnsi="Arial Narrow"/>
                <w:b/>
                <w:sz w:val="16"/>
              </w:rPr>
              <w:t>J.DE LA RICA/J.COBIAN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BB7F71" w:rsidRDefault="00EF7D93" w:rsidP="006B42D9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37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EF7D93" w:rsidRPr="001B044A" w:rsidRDefault="00EF7D93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EF7D93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1B044A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EF7D93" w:rsidRPr="000E6F98" w:rsidRDefault="00EF7D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13:57 – Tee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0E6F98" w:rsidRDefault="00EF7D93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37" w:type="dxa"/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0E6F98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0E6F98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4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0E6F98" w:rsidRDefault="00EF7D93" w:rsidP="00F40BE0">
            <w:pPr>
              <w:rPr>
                <w:rFonts w:ascii="Arial Narrow" w:hAnsi="Arial Narrow"/>
                <w:b/>
                <w:sz w:val="12"/>
                <w:szCs w:val="12"/>
                <w:lang w:val="en-US"/>
              </w:rPr>
            </w:pP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G.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HEREDIA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/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M.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DIAZ-NEGRETE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EF7D93" w:rsidRPr="00BB7F71" w:rsidRDefault="00EF7D93" w:rsidP="00BB7F71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EF7D93" w:rsidRPr="006842FA" w:rsidRDefault="00EF7D93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  <w:lang w:val="en-US"/>
              </w:rPr>
            </w:pPr>
            <w:r w:rsidRPr="006842FA">
              <w:rPr>
                <w:rFonts w:ascii="Arial Narrow" w:hAnsi="Arial Narrow"/>
                <w:b/>
                <w:color w:val="365F91" w:themeColor="accent1" w:themeShade="BF"/>
                <w:sz w:val="16"/>
                <w:lang w:val="en-US"/>
              </w:rPr>
              <w:t>6/5</w:t>
            </w:r>
          </w:p>
        </w:tc>
        <w:tc>
          <w:tcPr>
            <w:tcW w:w="1737" w:type="dxa"/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0E6F98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0E6F98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0E6F98" w:rsidRDefault="00EF7D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EF7D93" w:rsidRPr="000E6F98" w:rsidRDefault="00EF7D93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23" w:type="dxa"/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0E6F98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0E6F98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29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0E6F98" w:rsidRDefault="00EF7D93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</w:tcPr>
          <w:p w:rsidR="00EF7D93" w:rsidRPr="000E6F98" w:rsidRDefault="00EF7D93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0E6F98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0E6F98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0E6F98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EF7D93" w:rsidRPr="000E6F98" w:rsidRDefault="00EF7D93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/ 13:30 – Tee 1</w:t>
            </w:r>
          </w:p>
        </w:tc>
        <w:tc>
          <w:tcPr>
            <w:tcW w:w="1746" w:type="dxa"/>
            <w:vAlign w:val="center"/>
          </w:tcPr>
          <w:p w:rsidR="00EF7D93" w:rsidRPr="000E6F98" w:rsidRDefault="00EF7D93">
            <w:pPr>
              <w:rPr>
                <w:rFonts w:ascii="Arial Narrow" w:hAnsi="Arial Narrow"/>
                <w:b/>
                <w:caps/>
                <w:color w:val="FF0000"/>
                <w:sz w:val="20"/>
                <w:highlight w:val="yellow"/>
                <w:lang w:val="en-US"/>
              </w:rPr>
            </w:pPr>
          </w:p>
        </w:tc>
      </w:tr>
      <w:tr w:rsidR="00EF7D93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0E6F98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3</w:t>
            </w:r>
          </w:p>
        </w:tc>
        <w:tc>
          <w:tcPr>
            <w:tcW w:w="1645" w:type="dxa"/>
            <w:vAlign w:val="center"/>
          </w:tcPr>
          <w:p w:rsidR="00EF7D93" w:rsidRPr="000E6F98" w:rsidRDefault="00EF7D93" w:rsidP="000E6F98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E6F98">
              <w:rPr>
                <w:rFonts w:ascii="Arial Narrow" w:hAnsi="Arial Narrow"/>
                <w:b/>
                <w:sz w:val="16"/>
                <w:lang w:val="en-US"/>
              </w:rPr>
              <w:t>A.HORTAL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6"/>
                <w:lang w:val="en-US"/>
              </w:rPr>
              <w:t>/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6"/>
                <w:lang w:val="en-US"/>
              </w:rPr>
              <w:t>J.AGUIAR</w:t>
            </w:r>
          </w:p>
        </w:tc>
        <w:tc>
          <w:tcPr>
            <w:tcW w:w="1843" w:type="dxa"/>
            <w:gridSpan w:val="2"/>
            <w:vAlign w:val="bottom"/>
          </w:tcPr>
          <w:p w:rsidR="00EF7D93" w:rsidRPr="006C2E4B" w:rsidRDefault="00EF7D93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  <w:t xml:space="preserve">  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23" w:type="dxa"/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tcBorders>
              <w:top w:val="single" w:sz="6" w:space="0" w:color="auto"/>
            </w:tcBorders>
            <w:vAlign w:val="center"/>
          </w:tcPr>
          <w:p w:rsidR="00EF7D93" w:rsidRPr="000E6F98" w:rsidRDefault="00EF7D93" w:rsidP="00BB1004">
            <w:pPr>
              <w:jc w:val="center"/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EF7D93" w:rsidRPr="000E6F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0E6F98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0E6F98" w:rsidRDefault="00EF7D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EF7D93" w:rsidRPr="000E6F98" w:rsidRDefault="00EF7D93" w:rsidP="00A07B4E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JAIME AGUIAR</w:t>
            </w:r>
          </w:p>
        </w:tc>
        <w:tc>
          <w:tcPr>
            <w:tcW w:w="1737" w:type="dxa"/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0E6F98" w:rsidRDefault="00EF7D9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EF7D93" w:rsidRPr="009466F1" w:rsidTr="00A242F9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0E6F98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30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0E6F98" w:rsidRDefault="00EF7D93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9466F1" w:rsidRDefault="00EF7D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EF7D93" w:rsidRPr="006C2E4B" w:rsidRDefault="00EF7D93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37" w:type="dxa"/>
            <w:vAlign w:val="center"/>
          </w:tcPr>
          <w:p w:rsidR="00EF7D93" w:rsidRPr="00D73742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9466F1" w:rsidRDefault="00EF7D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EF7D93" w:rsidRPr="009466F1" w:rsidRDefault="00EF7D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EF7D93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86A24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0E6F98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EF7D93" w:rsidRPr="000E6F98" w:rsidRDefault="00EF7D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14:06 – Tee 1</w:t>
            </w: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EF7D93" w:rsidRPr="00097777" w:rsidRDefault="00EF7D93" w:rsidP="00097777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97777">
              <w:rPr>
                <w:rFonts w:ascii="Arial Narrow" w:hAnsi="Arial Narrow"/>
                <w:b/>
                <w:sz w:val="16"/>
                <w:lang w:val="en-US"/>
              </w:rPr>
              <w:t>JAIME AGUIAR</w:t>
            </w:r>
          </w:p>
        </w:tc>
        <w:tc>
          <w:tcPr>
            <w:tcW w:w="1737" w:type="dxa"/>
            <w:vAlign w:val="center"/>
          </w:tcPr>
          <w:p w:rsidR="00EF7D93" w:rsidRPr="000E6F98" w:rsidRDefault="00EF7D93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9466F1" w:rsidRDefault="00EF7D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EF7D93" w:rsidRPr="009466F1" w:rsidRDefault="00EF7D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EF7D93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86A24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14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0E6F98" w:rsidRDefault="00EF7D93" w:rsidP="000E6F98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A.CAST</w:t>
            </w:r>
            <w:r w:rsidRPr="000E6F98">
              <w:rPr>
                <w:rFonts w:ascii="Arial Narrow" w:hAnsi="Arial Narrow"/>
                <w:b/>
                <w:sz w:val="16"/>
              </w:rPr>
              <w:t>RO / J.R. CANDA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EF7D93" w:rsidRPr="008F386A" w:rsidRDefault="00EF7D93" w:rsidP="008F386A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ANGEL CASTRO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6842FA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6842FA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8/7</w:t>
            </w:r>
          </w:p>
        </w:tc>
        <w:tc>
          <w:tcPr>
            <w:tcW w:w="1737" w:type="dxa"/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0E6F98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EF7D93" w:rsidRPr="000E6F98" w:rsidRDefault="00EF7D93">
            <w:pPr>
              <w:rPr>
                <w:rFonts w:ascii="AvantGarde Bk BT" w:hAnsi="AvantGarde Bk BT"/>
                <w:sz w:val="16"/>
              </w:rPr>
            </w:pPr>
          </w:p>
        </w:tc>
      </w:tr>
      <w:tr w:rsidR="00EF7D93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0E6F98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0E6F98" w:rsidRDefault="00EF7D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:57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EF7D93" w:rsidRPr="008F386A" w:rsidRDefault="00EF7D93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8F386A">
              <w:rPr>
                <w:rFonts w:ascii="Arial Narrow" w:hAnsi="Arial Narrow"/>
                <w:b/>
                <w:caps/>
                <w:sz w:val="16"/>
                <w:szCs w:val="16"/>
              </w:rPr>
              <w:t xml:space="preserve">JOSE r. </w:t>
            </w: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CANDA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8F386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vAlign w:val="center"/>
          </w:tcPr>
          <w:p w:rsidR="00EF7D93" w:rsidRPr="008F386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8F386A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EF7D93" w:rsidRPr="008F386A" w:rsidRDefault="00EF7D93">
            <w:pPr>
              <w:rPr>
                <w:rFonts w:ascii="AvantGarde Bk BT" w:hAnsi="AvantGarde Bk BT"/>
                <w:sz w:val="16"/>
              </w:rPr>
            </w:pPr>
          </w:p>
        </w:tc>
      </w:tr>
      <w:tr w:rsidR="00EF7D93" w:rsidRPr="000E6F98" w:rsidTr="0008333D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8F386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8F386A">
              <w:rPr>
                <w:rFonts w:ascii="Arial" w:hAnsi="Arial" w:cs="Arial"/>
                <w:b/>
                <w:color w:val="333399"/>
                <w:sz w:val="16"/>
                <w:szCs w:val="16"/>
              </w:rPr>
              <w:t>19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1B044A" w:rsidRDefault="00EF7D93" w:rsidP="00F40BE0">
            <w:pPr>
              <w:rPr>
                <w:rFonts w:ascii="Arial Narrow" w:hAnsi="Arial Narrow"/>
                <w:b/>
                <w:sz w:val="14"/>
                <w:szCs w:val="14"/>
              </w:rPr>
            </w:pPr>
            <w:r w:rsidRPr="001B044A">
              <w:rPr>
                <w:rFonts w:ascii="Arial Narrow" w:hAnsi="Arial Narrow"/>
                <w:b/>
                <w:sz w:val="14"/>
                <w:szCs w:val="14"/>
              </w:rPr>
              <w:t>P.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HERRERO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/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A.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VENDRELL</w:t>
            </w:r>
          </w:p>
        </w:tc>
        <w:tc>
          <w:tcPr>
            <w:tcW w:w="1751" w:type="dxa"/>
            <w:vAlign w:val="center"/>
          </w:tcPr>
          <w:p w:rsidR="00EF7D93" w:rsidRPr="008F386A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8F386A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h.19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vAlign w:val="bottom"/>
          </w:tcPr>
          <w:p w:rsidR="00EF7D93" w:rsidRPr="006C2E4B" w:rsidRDefault="00EF7D93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EF7D93" w:rsidRPr="001B044A" w:rsidRDefault="00EF7D93">
            <w:pPr>
              <w:rPr>
                <w:rFonts w:ascii="AvantGarde Bk BT" w:hAnsi="AvantGarde Bk BT"/>
                <w:sz w:val="16"/>
              </w:rPr>
            </w:pPr>
          </w:p>
        </w:tc>
      </w:tr>
      <w:tr w:rsidR="00EF7D93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1B044A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EF7D93" w:rsidRPr="001B044A" w:rsidRDefault="00EF7D93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08:48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vAlign w:val="center"/>
          </w:tcPr>
          <w:p w:rsidR="00EF7D93" w:rsidRPr="00097777" w:rsidRDefault="00EF7D93" w:rsidP="006E2E81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97777">
              <w:rPr>
                <w:rFonts w:ascii="Arial Narrow" w:hAnsi="Arial Narrow"/>
                <w:b/>
                <w:sz w:val="16"/>
                <w:lang w:val="en-US"/>
              </w:rPr>
              <w:t>JAIME AGUIAR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EF7D93" w:rsidRPr="001B044A" w:rsidRDefault="00EF7D93">
            <w:pPr>
              <w:rPr>
                <w:rFonts w:ascii="AvantGarde Bk BT" w:hAnsi="AvantGarde Bk BT"/>
                <w:sz w:val="16"/>
              </w:rPr>
            </w:pPr>
          </w:p>
        </w:tc>
      </w:tr>
      <w:tr w:rsidR="00EF7D93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11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1E3E98" w:rsidRDefault="00EF7D93" w:rsidP="00F40BE0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I.ALVAREZ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/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A.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J.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LOPEZ</w:t>
            </w:r>
          </w:p>
        </w:tc>
        <w:tc>
          <w:tcPr>
            <w:tcW w:w="1751" w:type="dxa"/>
            <w:vAlign w:val="bottom"/>
          </w:tcPr>
          <w:p w:rsidR="00EF7D93" w:rsidRPr="001B044A" w:rsidRDefault="00EF7D93" w:rsidP="001B044A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IKER ÁLVAREZ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1E3E98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EF7D93" w:rsidRDefault="00EF7D93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EF7D93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2/1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1E3E98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EF7D93" w:rsidRPr="001E3E98" w:rsidRDefault="00EF7D93">
            <w:pPr>
              <w:rPr>
                <w:rFonts w:ascii="AvantGarde Bk BT" w:hAnsi="AvantGarde Bk BT"/>
                <w:sz w:val="16"/>
              </w:rPr>
            </w:pPr>
          </w:p>
        </w:tc>
      </w:tr>
      <w:tr w:rsidR="00EF7D93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1E3E98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1B044A" w:rsidRDefault="00EF7D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EF7D93" w:rsidRPr="001B044A" w:rsidRDefault="00EF7D93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ALEJANDRO J. LÓPEZ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EF7D93" w:rsidRPr="001B044A" w:rsidRDefault="00EF7D93">
            <w:pPr>
              <w:rPr>
                <w:rFonts w:ascii="AvantGarde Bk BT" w:hAnsi="AvantGarde Bk BT"/>
                <w:sz w:val="16"/>
              </w:rPr>
            </w:pPr>
          </w:p>
        </w:tc>
      </w:tr>
      <w:tr w:rsidR="00EF7D93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22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1B044A" w:rsidRDefault="00EF7D93" w:rsidP="00F46176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1E3E98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 w:rsidP="006B42D9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FEDERICO PAEZ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1E3E98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1E3E98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EF7D93" w:rsidRPr="001E3E98" w:rsidRDefault="00EF7D93">
            <w:pPr>
              <w:rPr>
                <w:rFonts w:ascii="AvantGarde Bk BT" w:hAnsi="AvantGarde Bk BT"/>
                <w:sz w:val="16"/>
              </w:rPr>
            </w:pPr>
          </w:p>
        </w:tc>
      </w:tr>
      <w:tr w:rsidR="00EF7D93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1E3E98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1E3E98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EF7D93" w:rsidRPr="001B044A" w:rsidRDefault="00EF7D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14:15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 w:rsidP="006B42D9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JOAN GONZALEZ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1E3E98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1E3E98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EF7D93" w:rsidRPr="001E3E98" w:rsidRDefault="00EF7D93">
            <w:pPr>
              <w:rPr>
                <w:rFonts w:ascii="AvantGarde Bk BT" w:hAnsi="AvantGarde Bk BT"/>
                <w:sz w:val="16"/>
              </w:rPr>
            </w:pPr>
          </w:p>
        </w:tc>
      </w:tr>
      <w:tr w:rsidR="00EF7D93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6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1B044A" w:rsidRDefault="00EF7D93" w:rsidP="00F40BE0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F. PAEZ / J. GONZALEZ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 w:rsidP="006C2E4B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FEDERICO PAEZ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EF7D93" w:rsidRPr="00746783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746783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4/3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EF7D93" w:rsidRPr="001B044A" w:rsidRDefault="00EF7D93">
            <w:pPr>
              <w:rPr>
                <w:rFonts w:ascii="AvantGarde Bk BT" w:hAnsi="AvantGarde Bk BT"/>
                <w:sz w:val="16"/>
              </w:rPr>
            </w:pPr>
          </w:p>
        </w:tc>
      </w:tr>
      <w:tr w:rsidR="00EF7D93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1B044A" w:rsidRDefault="00EF7D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 w:rsidP="00564BBE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JOAN GONZALEZ</w:t>
            </w:r>
          </w:p>
        </w:tc>
        <w:tc>
          <w:tcPr>
            <w:tcW w:w="1723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EF7D93" w:rsidRPr="001B044A" w:rsidRDefault="00EF7D93">
            <w:pPr>
              <w:rPr>
                <w:rFonts w:ascii="AvantGarde Bk BT" w:hAnsi="AvantGarde Bk BT"/>
                <w:sz w:val="16"/>
              </w:rPr>
            </w:pPr>
          </w:p>
        </w:tc>
      </w:tr>
      <w:tr w:rsidR="00EF7D93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27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1B044A" w:rsidRDefault="00EF7D93" w:rsidP="001E3E98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EF7D93" w:rsidRPr="001B044A" w:rsidRDefault="00EF7D93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EF7D93" w:rsidRPr="001B044A" w:rsidRDefault="00EF7D93">
            <w:pPr>
              <w:rPr>
                <w:rFonts w:ascii="AvantGarde Bk BT" w:hAnsi="AvantGarde Bk BT"/>
                <w:sz w:val="16"/>
              </w:rPr>
            </w:pPr>
          </w:p>
        </w:tc>
      </w:tr>
      <w:tr w:rsidR="00EF7D93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1B044A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EF7D93" w:rsidRPr="000E6F98" w:rsidRDefault="00EF7D93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13:45 – Tee 1</w:t>
            </w:r>
          </w:p>
        </w:tc>
        <w:tc>
          <w:tcPr>
            <w:tcW w:w="1737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EF7D93" w:rsidRPr="00ED6251" w:rsidRDefault="00EF7D93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EF7D93" w:rsidRPr="009466F1" w:rsidRDefault="00EF7D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EF7D93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86A24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7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1E3E98" w:rsidRDefault="00EF7D93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1E3E98">
              <w:rPr>
                <w:rFonts w:ascii="Arial Narrow" w:hAnsi="Arial Narrow"/>
                <w:b/>
                <w:sz w:val="16"/>
                <w:lang w:val="en-US"/>
              </w:rPr>
              <w:t>L.BOADO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  <w:lang w:val="en-US"/>
              </w:rPr>
              <w:t>/M.CARBALLAL</w:t>
            </w:r>
          </w:p>
        </w:tc>
        <w:tc>
          <w:tcPr>
            <w:tcW w:w="1751" w:type="dxa"/>
            <w:vAlign w:val="center"/>
          </w:tcPr>
          <w:p w:rsidR="00EF7D93" w:rsidRPr="006C2E4B" w:rsidRDefault="00EF7D93" w:rsidP="006C2E4B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23" w:type="dxa"/>
            <w:vAlign w:val="center"/>
          </w:tcPr>
          <w:p w:rsidR="00EF7D93" w:rsidRPr="00D73742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9466F1" w:rsidRDefault="00EF7D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EF7D93" w:rsidRPr="009466F1" w:rsidRDefault="00EF7D93" w:rsidP="00AA1315">
            <w:pPr>
              <w:jc w:val="center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EF7D93" w:rsidRPr="009466F1" w:rsidRDefault="00EF7D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EF7D93" w:rsidRPr="009466F1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86A24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1E3E98" w:rsidRDefault="00EF7D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EF7D93" w:rsidRPr="00D73742" w:rsidRDefault="00EF7D93" w:rsidP="005C33E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9466F1" w:rsidRDefault="00EF7D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EF7D93" w:rsidRPr="009466F1" w:rsidRDefault="00EF7D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EF7D93" w:rsidRPr="009466F1" w:rsidRDefault="00EF7D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EF7D93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86A24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26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1E3E98" w:rsidRDefault="00EF7D93" w:rsidP="001E3E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9466F1" w:rsidRDefault="00EF7D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23" w:type="dxa"/>
            <w:vAlign w:val="center"/>
          </w:tcPr>
          <w:p w:rsidR="00EF7D93" w:rsidRPr="006C2E4B" w:rsidRDefault="00EF7D93" w:rsidP="006B42D9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9466F1" w:rsidRDefault="00EF7D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EF7D93" w:rsidRPr="009466F1" w:rsidRDefault="00EF7D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EF7D93" w:rsidRPr="009466F1" w:rsidRDefault="00EF7D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EF7D93" w:rsidRPr="009466F1" w:rsidTr="007D6734">
        <w:trPr>
          <w:cantSplit/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86A24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1E3E98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EF7D93" w:rsidRPr="000E6F98" w:rsidRDefault="00EF7D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14:24 – Tee 1</w:t>
            </w:r>
          </w:p>
        </w:tc>
        <w:tc>
          <w:tcPr>
            <w:tcW w:w="3460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D73742" w:rsidRDefault="00EF7D93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vAlign w:val="center"/>
          </w:tcPr>
          <w:p w:rsidR="00EF7D93" w:rsidRPr="009466F1" w:rsidRDefault="00EF7D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EF7D93" w:rsidRPr="009466F1" w:rsidRDefault="00EF7D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EF7D93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86A24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10</w:t>
            </w:r>
          </w:p>
        </w:tc>
        <w:tc>
          <w:tcPr>
            <w:tcW w:w="1645" w:type="dxa"/>
            <w:vAlign w:val="center"/>
          </w:tcPr>
          <w:p w:rsidR="00EF7D93" w:rsidRPr="001E3E98" w:rsidRDefault="00EF7D93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1E3E98">
              <w:rPr>
                <w:rFonts w:ascii="Arial Narrow" w:hAnsi="Arial Narrow"/>
                <w:b/>
                <w:sz w:val="16"/>
                <w:lang w:val="en-US"/>
              </w:rPr>
              <w:t>J.L.SUEIRAS/J.I.SAENZ</w:t>
            </w:r>
          </w:p>
        </w:tc>
        <w:tc>
          <w:tcPr>
            <w:tcW w:w="1843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6C2E4B" w:rsidRDefault="00EF7D93" w:rsidP="006C2E4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 xml:space="preserve">  JOSE LUIS SUEIRAS</w:t>
            </w:r>
          </w:p>
        </w:tc>
        <w:tc>
          <w:tcPr>
            <w:tcW w:w="172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C32990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</w:pPr>
            <w:r w:rsidRPr="00C32990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  <w:t>5/4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D73742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EF7D93" w:rsidRPr="009466F1" w:rsidRDefault="00EF7D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EF7D93" w:rsidRPr="009466F1" w:rsidRDefault="00EF7D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EF7D93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86A24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1E3E98" w:rsidRDefault="00EF7D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EF7D93" w:rsidRPr="00D73742" w:rsidRDefault="00EF7D93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JUAN IGNACIO SAENZ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1E3E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1E3E98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1E3E98" w:rsidRDefault="00EF7D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1E3E98" w:rsidRDefault="00EF7D9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AB6AE5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AB6AE5" w:rsidRPr="001E3E98" w:rsidRDefault="00AB6AE5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E3E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23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AB6AE5" w:rsidRPr="001E3E98" w:rsidRDefault="00AB6AE5" w:rsidP="001E3E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AB6AE5" w:rsidRPr="001E3E98" w:rsidRDefault="00AB6AE5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AB6AE5" w:rsidRPr="001E3E98" w:rsidRDefault="00AB6AE5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AB6AE5" w:rsidRPr="006C2E4B" w:rsidRDefault="00AB6AE5" w:rsidP="006E2E81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37" w:type="dxa"/>
            <w:vAlign w:val="center"/>
          </w:tcPr>
          <w:p w:rsidR="00AB6AE5" w:rsidRPr="001E3E98" w:rsidRDefault="00AB6AE5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AB6AE5" w:rsidRPr="001E3E98" w:rsidRDefault="00AB6AE5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AB6AE5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AB6AE5" w:rsidRPr="001E3E98" w:rsidRDefault="00AB6AE5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AB6AE5" w:rsidRPr="001E3E98" w:rsidRDefault="00AB6AE5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AB6AE5" w:rsidRPr="007D6734" w:rsidRDefault="00AB6AE5" w:rsidP="007D6734">
            <w:pPr>
              <w:rPr>
                <w:rFonts w:ascii="Arial Narrow" w:hAnsi="Arial Narrow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AB6AE5" w:rsidRPr="000E6F98" w:rsidRDefault="00AB6AE5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08:57 – Tee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AB6AE5" w:rsidRPr="00D73742" w:rsidRDefault="00AB6AE5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vAlign w:val="center"/>
          </w:tcPr>
          <w:p w:rsidR="00AB6AE5" w:rsidRPr="001E3E98" w:rsidRDefault="00AB6AE5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AB6AE5" w:rsidRPr="001E3E98" w:rsidRDefault="00AB6AE5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AB6AE5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AB6AE5" w:rsidRPr="001E3E98" w:rsidRDefault="00AB6AE5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E3E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15</w:t>
            </w:r>
          </w:p>
        </w:tc>
        <w:tc>
          <w:tcPr>
            <w:tcW w:w="1737" w:type="dxa"/>
            <w:gridSpan w:val="2"/>
            <w:vAlign w:val="center"/>
          </w:tcPr>
          <w:p w:rsidR="00AB6AE5" w:rsidRPr="001E3E98" w:rsidRDefault="00AB6AE5" w:rsidP="00F40BE0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J. TOME / F.N. JEMEZ</w:t>
            </w:r>
          </w:p>
        </w:tc>
        <w:tc>
          <w:tcPr>
            <w:tcW w:w="1751" w:type="dxa"/>
            <w:vAlign w:val="center"/>
          </w:tcPr>
          <w:p w:rsidR="00AB6AE5" w:rsidRPr="007D6734" w:rsidRDefault="00AB6AE5" w:rsidP="007D6734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7D6734">
              <w:rPr>
                <w:rFonts w:ascii="Arial Narrow" w:hAnsi="Arial Narrow"/>
                <w:b/>
                <w:caps/>
                <w:sz w:val="16"/>
                <w:szCs w:val="16"/>
              </w:rPr>
              <w:t>JORGE TOMÉ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AB6AE5" w:rsidRPr="001E3E98" w:rsidRDefault="00AB6AE5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AB6AE5" w:rsidRPr="00AB6AE5" w:rsidRDefault="00AB6AE5" w:rsidP="004048D3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AB6AE5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1 UP</w:t>
            </w:r>
          </w:p>
        </w:tc>
        <w:tc>
          <w:tcPr>
            <w:tcW w:w="1737" w:type="dxa"/>
            <w:vAlign w:val="center"/>
          </w:tcPr>
          <w:p w:rsidR="00AB6AE5" w:rsidRPr="001E3E98" w:rsidRDefault="00AB6AE5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AB6AE5" w:rsidRPr="001E3E98" w:rsidRDefault="00AB6AE5">
            <w:pPr>
              <w:rPr>
                <w:rFonts w:ascii="AvantGarde Bk BT" w:hAnsi="AvantGarde Bk BT"/>
                <w:sz w:val="16"/>
              </w:rPr>
            </w:pPr>
          </w:p>
        </w:tc>
      </w:tr>
      <w:tr w:rsidR="00AB6AE5" w:rsidRPr="001E3E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AB6AE5" w:rsidRPr="001E3E98" w:rsidRDefault="00AB6AE5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AB6AE5" w:rsidRPr="000E6F98" w:rsidRDefault="00AB6AE5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09:06 – Tee 1</w:t>
            </w: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AB6AE5" w:rsidRPr="001E3E98" w:rsidRDefault="00AB6AE5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FRANCISCO JEMEZ</w:t>
            </w:r>
          </w:p>
        </w:tc>
        <w:tc>
          <w:tcPr>
            <w:tcW w:w="1737" w:type="dxa"/>
            <w:vAlign w:val="center"/>
          </w:tcPr>
          <w:p w:rsidR="00AB6AE5" w:rsidRPr="001E3E98" w:rsidRDefault="00AB6AE5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AB6AE5" w:rsidRPr="001E3E98" w:rsidRDefault="00AB6AE5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880745</wp:posOffset>
                  </wp:positionH>
                  <wp:positionV relativeFrom="paragraph">
                    <wp:posOffset>-6985</wp:posOffset>
                  </wp:positionV>
                  <wp:extent cx="334645" cy="603885"/>
                  <wp:effectExtent l="19050" t="0" r="8255" b="0"/>
                  <wp:wrapNone/>
                  <wp:docPr id="12" name="Imagen 2" descr="\\Serv-rfge-1\J.GRAÑEDA\Portada y Logotipo\Logo R.C.G. de La Coruñ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\\Serv-rfge-1\J.GRAÑEDA\Portada y Logotipo\Logo R.C.G. de La Coruñ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45" cy="603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AB6AE5" w:rsidRPr="001E3E98" w:rsidRDefault="00AB6AE5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AB6AE5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AB6AE5" w:rsidRPr="00B86A24" w:rsidRDefault="00AB6AE5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18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AB6AE5" w:rsidRPr="001E3E98" w:rsidRDefault="00AB6AE5" w:rsidP="00F40BE0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R. RUA / L. LOPEZ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AB6AE5" w:rsidRPr="000E126E" w:rsidRDefault="00AB6AE5" w:rsidP="007D6734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0E126E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7/6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AB6AE5" w:rsidRPr="006C2E4B" w:rsidRDefault="00AB6AE5" w:rsidP="006B42D9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ALBERTO FERNANDEZ</w:t>
            </w:r>
          </w:p>
        </w:tc>
        <w:tc>
          <w:tcPr>
            <w:tcW w:w="1737" w:type="dxa"/>
            <w:vAlign w:val="center"/>
          </w:tcPr>
          <w:p w:rsidR="00AB6AE5" w:rsidRDefault="00AB6AE5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AB6AE5" w:rsidRDefault="00AB6AE5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AB6AE5" w:rsidRDefault="00AB6AE5">
            <w:pPr>
              <w:rPr>
                <w:rFonts w:ascii="AvantGarde Bk BT" w:hAnsi="AvantGarde Bk BT"/>
                <w:sz w:val="16"/>
              </w:rPr>
            </w:pPr>
          </w:p>
        </w:tc>
      </w:tr>
      <w:tr w:rsidR="00AB6AE5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AB6AE5" w:rsidRPr="00B86A24" w:rsidRDefault="00AB6AE5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AB6AE5" w:rsidRPr="00F3506E" w:rsidRDefault="00AB6AE5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AB6AE5" w:rsidRPr="001B044A" w:rsidRDefault="00AB6AE5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14:33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AB6AE5" w:rsidRPr="00ED6251" w:rsidRDefault="00AB6AE5" w:rsidP="006B42D9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HUGO MENENDEZ</w:t>
            </w:r>
          </w:p>
        </w:tc>
        <w:tc>
          <w:tcPr>
            <w:tcW w:w="1737" w:type="dxa"/>
            <w:vAlign w:val="center"/>
          </w:tcPr>
          <w:p w:rsidR="00AB6AE5" w:rsidRDefault="00AB6AE5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AB6AE5" w:rsidRDefault="00AB6AE5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AB6AE5" w:rsidRDefault="00AB6AE5">
            <w:pPr>
              <w:rPr>
                <w:rFonts w:ascii="AvantGarde Bk BT" w:hAnsi="AvantGarde Bk BT"/>
                <w:sz w:val="16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54496" behindDoc="0" locked="0" layoutInCell="1" allowOverlap="1">
                  <wp:simplePos x="0" y="0"/>
                  <wp:positionH relativeFrom="column">
                    <wp:posOffset>1437005</wp:posOffset>
                  </wp:positionH>
                  <wp:positionV relativeFrom="paragraph">
                    <wp:posOffset>36830</wp:posOffset>
                  </wp:positionV>
                  <wp:extent cx="387350" cy="699770"/>
                  <wp:effectExtent l="19050" t="0" r="0" b="0"/>
                  <wp:wrapNone/>
                  <wp:docPr id="13" name="Imagen 2" descr="\\Serv-rfge-1\J.GRAÑEDA\Portada y Logotipo\Logo R.C.G. de La Coruñ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\\Serv-rfge-1\J.GRAÑEDA\Portada y Logotipo\Logo R.C.G. de La Coruñ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699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B6AE5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AB6AE5" w:rsidRPr="00B86A24" w:rsidRDefault="00AB6AE5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2</w:t>
            </w:r>
          </w:p>
        </w:tc>
        <w:tc>
          <w:tcPr>
            <w:tcW w:w="1737" w:type="dxa"/>
            <w:gridSpan w:val="2"/>
            <w:vAlign w:val="center"/>
          </w:tcPr>
          <w:p w:rsidR="00AB6AE5" w:rsidRPr="001E3E98" w:rsidRDefault="00AB6AE5" w:rsidP="001E3E98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A.FDEZ./H.MENENDEZ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AB6AE5" w:rsidRPr="006C2E4B" w:rsidRDefault="00AB6AE5" w:rsidP="006C2E4B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ALBERTO FERNANDEZ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AB6AE5" w:rsidRPr="009A5649" w:rsidRDefault="00AB6AE5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9A5649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2 UP</w:t>
            </w:r>
          </w:p>
        </w:tc>
        <w:tc>
          <w:tcPr>
            <w:tcW w:w="1737" w:type="dxa"/>
            <w:vAlign w:val="center"/>
          </w:tcPr>
          <w:p w:rsidR="00AB6AE5" w:rsidRDefault="00AB6AE5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AB6AE5" w:rsidRDefault="00AB6AE5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AB6AE5" w:rsidRDefault="00AB6AE5">
            <w:pPr>
              <w:rPr>
                <w:rFonts w:ascii="AvantGarde Bk BT" w:hAnsi="AvantGarde Bk BT"/>
                <w:sz w:val="16"/>
              </w:rPr>
            </w:pPr>
          </w:p>
        </w:tc>
      </w:tr>
      <w:tr w:rsidR="00AB6AE5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AB6AE5" w:rsidRPr="00B86A24" w:rsidRDefault="00AB6AE5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AB6AE5" w:rsidRPr="00364C74" w:rsidRDefault="00AB6AE5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AB6AE5" w:rsidRPr="00ED6251" w:rsidRDefault="00AB6AE5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HUGO MENENDEZ</w:t>
            </w:r>
          </w:p>
        </w:tc>
        <w:tc>
          <w:tcPr>
            <w:tcW w:w="1723" w:type="dxa"/>
            <w:vAlign w:val="center"/>
          </w:tcPr>
          <w:p w:rsidR="00AB6AE5" w:rsidRDefault="00AB6AE5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AB6AE5" w:rsidRDefault="00AB6AE5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AB6AE5" w:rsidRDefault="00AB6AE5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AB6AE5" w:rsidRDefault="00AB6AE5">
            <w:pPr>
              <w:rPr>
                <w:rFonts w:ascii="AvantGarde Bk BT" w:hAnsi="AvantGarde Bk BT"/>
                <w:sz w:val="16"/>
              </w:rPr>
            </w:pPr>
          </w:p>
        </w:tc>
      </w:tr>
      <w:tr w:rsidR="00AB6AE5" w:rsidTr="007D6734">
        <w:trPr>
          <w:trHeight w:val="198"/>
          <w:jc w:val="center"/>
        </w:trPr>
        <w:tc>
          <w:tcPr>
            <w:tcW w:w="339" w:type="dxa"/>
            <w:tcBorders>
              <w:bottom w:val="single" w:sz="6" w:space="0" w:color="auto"/>
            </w:tcBorders>
            <w:vAlign w:val="center"/>
          </w:tcPr>
          <w:p w:rsidR="00AB6AE5" w:rsidRPr="00B86A24" w:rsidRDefault="00AB6AE5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31</w:t>
            </w:r>
          </w:p>
        </w:tc>
        <w:tc>
          <w:tcPr>
            <w:tcW w:w="1737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AB6AE5" w:rsidRPr="00ED6251" w:rsidRDefault="00AB6AE5" w:rsidP="001E3E98">
            <w:pPr>
              <w:jc w:val="center"/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AB6AE5" w:rsidRDefault="00AB6AE5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AB6AE5" w:rsidRDefault="00AB6AE5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AB6AE5" w:rsidRDefault="00AB6AE5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AB6AE5" w:rsidRDefault="00AB6AE5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AB6AE5" w:rsidRDefault="00AB6AE5">
            <w:pPr>
              <w:rPr>
                <w:rFonts w:ascii="AvantGarde Bk BT" w:hAnsi="AvantGarde Bk BT"/>
                <w:sz w:val="16"/>
              </w:rPr>
            </w:pPr>
          </w:p>
        </w:tc>
      </w:tr>
      <w:tr w:rsidR="00AB6AE5" w:rsidTr="007D6734">
        <w:trPr>
          <w:trHeight w:val="226"/>
          <w:jc w:val="center"/>
        </w:trPr>
        <w:tc>
          <w:tcPr>
            <w:tcW w:w="339" w:type="dxa"/>
            <w:vAlign w:val="center"/>
          </w:tcPr>
          <w:p w:rsidR="00AB6AE5" w:rsidRPr="00B86A24" w:rsidRDefault="00AB6AE5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AB6AE5" w:rsidRDefault="00AB6AE5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AB6AE5" w:rsidRDefault="00AB6AE5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AB6AE5" w:rsidRDefault="00AB6AE5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AB6AE5" w:rsidRDefault="00AB6AE5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AB6AE5" w:rsidRDefault="00AB6AE5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AB6AE5" w:rsidRDefault="00AB6AE5">
            <w:pPr>
              <w:rPr>
                <w:rFonts w:ascii="AvantGarde Bk BT" w:hAnsi="AvantGarde Bk BT"/>
                <w:sz w:val="16"/>
              </w:rPr>
            </w:pPr>
          </w:p>
        </w:tc>
      </w:tr>
      <w:tr w:rsidR="00AB6AE5" w:rsidRPr="008A0AB0" w:rsidTr="007D6734">
        <w:trPr>
          <w:trHeight w:val="226"/>
          <w:jc w:val="center"/>
        </w:trPr>
        <w:tc>
          <w:tcPr>
            <w:tcW w:w="339" w:type="dxa"/>
            <w:vAlign w:val="center"/>
          </w:tcPr>
          <w:p w:rsidR="00AB6AE5" w:rsidRPr="00B86A24" w:rsidRDefault="00AB6AE5" w:rsidP="008A0AB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AB6AE5" w:rsidRPr="008A0AB0" w:rsidRDefault="00AB6AE5" w:rsidP="00A07B4E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1/16 Final</w:t>
            </w:r>
          </w:p>
        </w:tc>
        <w:tc>
          <w:tcPr>
            <w:tcW w:w="1751" w:type="dxa"/>
            <w:vAlign w:val="center"/>
          </w:tcPr>
          <w:p w:rsidR="00AB6AE5" w:rsidRPr="008A0AB0" w:rsidRDefault="00AB6AE5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1/8 Final</w:t>
            </w:r>
          </w:p>
        </w:tc>
        <w:tc>
          <w:tcPr>
            <w:tcW w:w="1723" w:type="dxa"/>
            <w:vAlign w:val="center"/>
          </w:tcPr>
          <w:p w:rsidR="00AB6AE5" w:rsidRPr="008A0AB0" w:rsidRDefault="00AB6AE5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1/4 Final</w:t>
            </w:r>
          </w:p>
        </w:tc>
        <w:tc>
          <w:tcPr>
            <w:tcW w:w="1737" w:type="dxa"/>
            <w:vAlign w:val="center"/>
          </w:tcPr>
          <w:p w:rsidR="00AB6AE5" w:rsidRPr="008A0AB0" w:rsidRDefault="00AB6AE5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1/2 Final</w:t>
            </w:r>
          </w:p>
        </w:tc>
        <w:tc>
          <w:tcPr>
            <w:tcW w:w="1737" w:type="dxa"/>
            <w:vAlign w:val="center"/>
          </w:tcPr>
          <w:p w:rsidR="00AB6AE5" w:rsidRPr="008A0AB0" w:rsidRDefault="00AB6AE5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Final</w:t>
            </w:r>
          </w:p>
        </w:tc>
        <w:tc>
          <w:tcPr>
            <w:tcW w:w="1746" w:type="dxa"/>
            <w:vAlign w:val="center"/>
          </w:tcPr>
          <w:p w:rsidR="00AB6AE5" w:rsidRPr="008A0AB0" w:rsidRDefault="00AB6AE5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>
              <w:rPr>
                <w:rFonts w:ascii="AvantGarde Bk BT" w:hAnsi="AvantGarde Bk BT"/>
                <w:b/>
                <w:color w:val="333399"/>
                <w:sz w:val="16"/>
              </w:rPr>
              <w:t xml:space="preserve">   CAMPEONES</w:t>
            </w:r>
          </w:p>
        </w:tc>
      </w:tr>
    </w:tbl>
    <w:p w:rsidR="00614CF4" w:rsidRPr="008A0AB0" w:rsidRDefault="00B86A24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                15</w:t>
      </w:r>
      <w:r w:rsidR="00F4190A">
        <w:rPr>
          <w:b/>
          <w:i/>
          <w:sz w:val="16"/>
          <w:szCs w:val="16"/>
        </w:rPr>
        <w:t xml:space="preserve"> de mayo</w:t>
      </w:r>
      <w:r w:rsidR="008A0AB0" w:rsidRPr="008A0AB0">
        <w:rPr>
          <w:b/>
          <w:i/>
          <w:sz w:val="16"/>
          <w:szCs w:val="16"/>
        </w:rPr>
        <w:t xml:space="preserve">                                 </w:t>
      </w:r>
      <w:r w:rsidR="002528C5">
        <w:rPr>
          <w:b/>
          <w:i/>
          <w:sz w:val="16"/>
          <w:szCs w:val="16"/>
        </w:rPr>
        <w:t xml:space="preserve">         </w:t>
      </w:r>
      <w:r w:rsidR="008A0AB0" w:rsidRPr="008A0AB0">
        <w:rPr>
          <w:b/>
          <w:i/>
          <w:sz w:val="16"/>
          <w:szCs w:val="16"/>
        </w:rPr>
        <w:t xml:space="preserve">             </w:t>
      </w:r>
      <w:r>
        <w:rPr>
          <w:b/>
          <w:i/>
          <w:sz w:val="16"/>
          <w:szCs w:val="16"/>
        </w:rPr>
        <w:t xml:space="preserve"> 16</w:t>
      </w:r>
      <w:r w:rsidR="00F4190A">
        <w:rPr>
          <w:b/>
          <w:i/>
          <w:sz w:val="16"/>
          <w:szCs w:val="16"/>
        </w:rPr>
        <w:t xml:space="preserve"> de mayo</w:t>
      </w:r>
      <w:r w:rsidR="008A0AB0" w:rsidRPr="008A0AB0">
        <w:rPr>
          <w:b/>
          <w:i/>
          <w:sz w:val="16"/>
          <w:szCs w:val="16"/>
        </w:rPr>
        <w:t xml:space="preserve"> </w:t>
      </w:r>
      <w:r w:rsidR="008A0AB0">
        <w:rPr>
          <w:b/>
          <w:i/>
          <w:sz w:val="16"/>
          <w:szCs w:val="16"/>
        </w:rPr>
        <w:t xml:space="preserve">     </w:t>
      </w:r>
      <w:r w:rsidR="002528C5">
        <w:rPr>
          <w:b/>
          <w:i/>
          <w:sz w:val="16"/>
          <w:szCs w:val="16"/>
        </w:rPr>
        <w:t xml:space="preserve">           </w:t>
      </w:r>
      <w:r>
        <w:rPr>
          <w:b/>
          <w:i/>
          <w:sz w:val="16"/>
          <w:szCs w:val="16"/>
        </w:rPr>
        <w:t xml:space="preserve">                    17</w:t>
      </w:r>
      <w:r w:rsidR="00F4190A">
        <w:rPr>
          <w:b/>
          <w:i/>
          <w:sz w:val="16"/>
          <w:szCs w:val="16"/>
        </w:rPr>
        <w:t xml:space="preserve"> de mayo</w:t>
      </w:r>
    </w:p>
    <w:sectPr w:rsidR="00614CF4" w:rsidRPr="008A0AB0" w:rsidSect="006015FB">
      <w:pgSz w:w="11906" w:h="16838"/>
      <w:pgMar w:top="0" w:right="1418" w:bottom="0" w:left="1418" w:header="851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Bk BT">
    <w:altName w:val="Trebuchet MS"/>
    <w:charset w:val="00"/>
    <w:family w:val="swiss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2197E"/>
    <w:multiLevelType w:val="hybridMultilevel"/>
    <w:tmpl w:val="7CCE587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F0706"/>
    <w:multiLevelType w:val="hybridMultilevel"/>
    <w:tmpl w:val="A512538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D5507"/>
    <w:multiLevelType w:val="hybridMultilevel"/>
    <w:tmpl w:val="8138A39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1E1500"/>
    <w:multiLevelType w:val="hybridMultilevel"/>
    <w:tmpl w:val="C21A13C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FB112C"/>
    <w:multiLevelType w:val="hybridMultilevel"/>
    <w:tmpl w:val="D65C112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615496"/>
    <w:multiLevelType w:val="hybridMultilevel"/>
    <w:tmpl w:val="A2040B9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554FC"/>
    <w:rsid w:val="00092090"/>
    <w:rsid w:val="00097777"/>
    <w:rsid w:val="000E126E"/>
    <w:rsid w:val="000E6F98"/>
    <w:rsid w:val="000F01AF"/>
    <w:rsid w:val="001364B3"/>
    <w:rsid w:val="00154A49"/>
    <w:rsid w:val="0018130E"/>
    <w:rsid w:val="001B044A"/>
    <w:rsid w:val="001B2E05"/>
    <w:rsid w:val="001E3E98"/>
    <w:rsid w:val="001F2B15"/>
    <w:rsid w:val="00206E1E"/>
    <w:rsid w:val="002528C5"/>
    <w:rsid w:val="0026135E"/>
    <w:rsid w:val="00293DAA"/>
    <w:rsid w:val="002B4EA0"/>
    <w:rsid w:val="002E3D3D"/>
    <w:rsid w:val="002F07C0"/>
    <w:rsid w:val="00302A0E"/>
    <w:rsid w:val="0031237F"/>
    <w:rsid w:val="00374A82"/>
    <w:rsid w:val="003C751D"/>
    <w:rsid w:val="003F0A4B"/>
    <w:rsid w:val="004048B7"/>
    <w:rsid w:val="004048D3"/>
    <w:rsid w:val="004407CC"/>
    <w:rsid w:val="00494135"/>
    <w:rsid w:val="004D546A"/>
    <w:rsid w:val="0051410F"/>
    <w:rsid w:val="00564BBE"/>
    <w:rsid w:val="005A73F8"/>
    <w:rsid w:val="005C33EB"/>
    <w:rsid w:val="006015FB"/>
    <w:rsid w:val="00614CF4"/>
    <w:rsid w:val="00635FEA"/>
    <w:rsid w:val="006364CE"/>
    <w:rsid w:val="00643793"/>
    <w:rsid w:val="006842FA"/>
    <w:rsid w:val="006C2E4B"/>
    <w:rsid w:val="00716A4A"/>
    <w:rsid w:val="00746783"/>
    <w:rsid w:val="00770AE3"/>
    <w:rsid w:val="00796070"/>
    <w:rsid w:val="00796499"/>
    <w:rsid w:val="007B3B31"/>
    <w:rsid w:val="007C18A1"/>
    <w:rsid w:val="007D6734"/>
    <w:rsid w:val="007E25B9"/>
    <w:rsid w:val="00816173"/>
    <w:rsid w:val="008A0AB0"/>
    <w:rsid w:val="008F386A"/>
    <w:rsid w:val="0090394F"/>
    <w:rsid w:val="00924FE8"/>
    <w:rsid w:val="009466F1"/>
    <w:rsid w:val="009A5649"/>
    <w:rsid w:val="009B38F7"/>
    <w:rsid w:val="00A07B4E"/>
    <w:rsid w:val="00A31D80"/>
    <w:rsid w:val="00A44428"/>
    <w:rsid w:val="00AA1315"/>
    <w:rsid w:val="00AA610F"/>
    <w:rsid w:val="00AB6AE5"/>
    <w:rsid w:val="00B86A24"/>
    <w:rsid w:val="00BB1004"/>
    <w:rsid w:val="00BB7F71"/>
    <w:rsid w:val="00BF32B3"/>
    <w:rsid w:val="00C2399D"/>
    <w:rsid w:val="00C32990"/>
    <w:rsid w:val="00C574B8"/>
    <w:rsid w:val="00D60695"/>
    <w:rsid w:val="00D73742"/>
    <w:rsid w:val="00DA1463"/>
    <w:rsid w:val="00DB4DE0"/>
    <w:rsid w:val="00E73B20"/>
    <w:rsid w:val="00E90058"/>
    <w:rsid w:val="00EC1A06"/>
    <w:rsid w:val="00ED6251"/>
    <w:rsid w:val="00EF7D93"/>
    <w:rsid w:val="00F306EE"/>
    <w:rsid w:val="00F40BE0"/>
    <w:rsid w:val="00F4190A"/>
    <w:rsid w:val="00F4573A"/>
    <w:rsid w:val="00F554FC"/>
    <w:rsid w:val="00F83163"/>
    <w:rsid w:val="00F84BC0"/>
    <w:rsid w:val="00F9133A"/>
    <w:rsid w:val="00FB4EAF"/>
    <w:rsid w:val="00FC222A"/>
    <w:rsid w:val="00FD25D0"/>
    <w:rsid w:val="00FD7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5FB"/>
    <w:rPr>
      <w:rFonts w:ascii="Century Schoolbook" w:hAnsi="Century Schoolbook"/>
      <w:sz w:val="22"/>
    </w:rPr>
  </w:style>
  <w:style w:type="paragraph" w:styleId="Ttulo1">
    <w:name w:val="heading 1"/>
    <w:basedOn w:val="Normal"/>
    <w:next w:val="Normal"/>
    <w:qFormat/>
    <w:rsid w:val="006015FB"/>
    <w:pPr>
      <w:keepNext/>
      <w:ind w:left="-851" w:right="-853"/>
      <w:outlineLvl w:val="0"/>
    </w:pPr>
    <w:rPr>
      <w:rFonts w:ascii="Copperplate Gothic Bold" w:hAnsi="Copperplate Gothic Bold"/>
      <w:sz w:val="4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9466F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F32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7C6EE53-466A-46C7-84F4-02F7A8AB373C}"/>
</file>

<file path=customXml/itemProps2.xml><?xml version="1.0" encoding="utf-8"?>
<ds:datastoreItem xmlns:ds="http://schemas.openxmlformats.org/officeDocument/2006/customXml" ds:itemID="{536AEB6E-D0DF-46E4-878D-11D75870F5E0}"/>
</file>

<file path=customXml/itemProps3.xml><?xml version="1.0" encoding="utf-8"?>
<ds:datastoreItem xmlns:ds="http://schemas.openxmlformats.org/officeDocument/2006/customXml" ds:itemID="{902DBFF0-E616-45EC-877F-A20C06230871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0</TotalTime>
  <Pages>1</Pages>
  <Words>374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</vt:lpstr>
    </vt:vector>
  </TitlesOfParts>
  <Company>RFEG</Company>
  <LinksUpToDate>false</LinksUpToDate>
  <CharactersWithSpaces>2429</CharactersWithSpaces>
  <SharedDoc>false</SharedDoc>
  <HLinks>
    <vt:vector size="6" baseType="variant">
      <vt:variant>
        <vt:i4>8060955</vt:i4>
      </vt:variant>
      <vt:variant>
        <vt:i4>-1</vt:i4>
      </vt:variant>
      <vt:variant>
        <vt:i4>1030</vt:i4>
      </vt:variant>
      <vt:variant>
        <vt:i4>1</vt:i4>
      </vt:variant>
      <vt:variant>
        <vt:lpwstr>http://www.golfspainfederacion.com/imag/logos/logo_0109.gif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</dc:title>
  <dc:creator>Monica</dc:creator>
  <cp:lastModifiedBy>Ernesto F. Gamboa</cp:lastModifiedBy>
  <cp:revision>2</cp:revision>
  <cp:lastPrinted>2011-05-16T11:02:00Z</cp:lastPrinted>
  <dcterms:created xsi:type="dcterms:W3CDTF">2011-05-16T11:03:00Z</dcterms:created>
  <dcterms:modified xsi:type="dcterms:W3CDTF">2011-05-16T11:03:00Z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