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CF4" w:rsidRDefault="00614CF4">
      <w:pPr>
        <w:pStyle w:val="Ttulo1"/>
        <w:rPr>
          <w:b/>
          <w:sz w:val="18"/>
        </w:rPr>
      </w:pPr>
    </w:p>
    <w:p w:rsidR="00614CF4" w:rsidRDefault="00614CF4" w:rsidP="00374A82">
      <w:pPr>
        <w:pStyle w:val="Ttulo1"/>
        <w:jc w:val="center"/>
        <w:rPr>
          <w:b/>
          <w:sz w:val="20"/>
        </w:rPr>
      </w:pPr>
    </w:p>
    <w:p w:rsidR="00614CF4" w:rsidRDefault="00614CF4">
      <w:pPr>
        <w:pStyle w:val="Ttulo1"/>
        <w:rPr>
          <w:b/>
          <w:sz w:val="20"/>
        </w:rPr>
      </w:pPr>
    </w:p>
    <w:p w:rsidR="00614CF4" w:rsidRPr="00FC222A" w:rsidRDefault="00614CF4">
      <w:pPr>
        <w:pStyle w:val="Ttulo1"/>
        <w:rPr>
          <w:b/>
          <w:sz w:val="20"/>
        </w:rPr>
      </w:pPr>
    </w:p>
    <w:p w:rsidR="00614CF4" w:rsidRPr="00B86A24" w:rsidRDefault="00E73B20" w:rsidP="00796070">
      <w:pPr>
        <w:pStyle w:val="Ttulo1"/>
        <w:jc w:val="center"/>
        <w:rPr>
          <w:sz w:val="26"/>
          <w:szCs w:val="26"/>
        </w:rPr>
      </w:pPr>
      <w:r w:rsidRPr="00B86A24">
        <w:rPr>
          <w:sz w:val="26"/>
          <w:szCs w:val="26"/>
        </w:rPr>
        <w:t xml:space="preserve">CAMPEONATO NACIONAL DOBLES DE ESPAÑA </w:t>
      </w:r>
      <w:r w:rsidR="00B86A24" w:rsidRPr="00B86A24">
        <w:rPr>
          <w:sz w:val="26"/>
          <w:szCs w:val="26"/>
        </w:rPr>
        <w:t xml:space="preserve">AMATEUR </w:t>
      </w:r>
      <w:r w:rsidRPr="00B86A24">
        <w:rPr>
          <w:sz w:val="26"/>
          <w:szCs w:val="26"/>
        </w:rPr>
        <w:t>MASCULINO</w:t>
      </w:r>
    </w:p>
    <w:p w:rsidR="0018130E" w:rsidRPr="00E73B20" w:rsidRDefault="00B86A24" w:rsidP="00796070">
      <w:pPr>
        <w:jc w:val="center"/>
        <w:rPr>
          <w:rFonts w:ascii="Times New Roman" w:hAnsi="Times New Roman"/>
          <w:b/>
          <w:i/>
          <w:color w:val="333399"/>
          <w:sz w:val="26"/>
          <w:szCs w:val="26"/>
        </w:rPr>
      </w:pPr>
      <w:r>
        <w:rPr>
          <w:rFonts w:ascii="Times New Roman" w:hAnsi="Times New Roman"/>
          <w:b/>
          <w:i/>
          <w:color w:val="333399"/>
          <w:sz w:val="26"/>
          <w:szCs w:val="26"/>
        </w:rPr>
        <w:t>Real Club de Golf de La Coruña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 w:rsidR="002528C5">
        <w:rPr>
          <w:rFonts w:ascii="Times New Roman" w:hAnsi="Times New Roman"/>
          <w:b/>
          <w:i/>
          <w:color w:val="333399"/>
          <w:sz w:val="26"/>
          <w:szCs w:val="26"/>
        </w:rPr>
        <w:t xml:space="preserve">   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    15 al 17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de Mayo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de 2011</w:t>
      </w:r>
    </w:p>
    <w:p w:rsidR="0018130E" w:rsidRPr="0018130E" w:rsidRDefault="0018130E" w:rsidP="0018130E"/>
    <w:tbl>
      <w:tblPr>
        <w:tblW w:w="10770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339"/>
        <w:gridCol w:w="1645"/>
        <w:gridCol w:w="92"/>
        <w:gridCol w:w="1751"/>
        <w:gridCol w:w="1723"/>
        <w:gridCol w:w="1737"/>
        <w:gridCol w:w="1737"/>
        <w:gridCol w:w="1746"/>
      </w:tblGrid>
      <w:tr w:rsidR="00614CF4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14CF4" w:rsidRPr="00B86A24" w:rsidRDefault="00614CF4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</w:t>
            </w:r>
          </w:p>
        </w:tc>
        <w:tc>
          <w:tcPr>
            <w:tcW w:w="1737" w:type="dxa"/>
            <w:gridSpan w:val="2"/>
            <w:vAlign w:val="center"/>
          </w:tcPr>
          <w:p w:rsidR="00614CF4" w:rsidRPr="00FD7EED" w:rsidRDefault="00BF32B3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j.juaned</w:t>
            </w:r>
            <w:r w:rsidR="000E6F98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/a.ferrer</w:t>
            </w:r>
          </w:p>
        </w:tc>
        <w:tc>
          <w:tcPr>
            <w:tcW w:w="1751" w:type="dxa"/>
            <w:vAlign w:val="bottom"/>
          </w:tcPr>
          <w:p w:rsidR="00614CF4" w:rsidRPr="00BB7F71" w:rsidRDefault="00BB7F71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23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14CF4" w:rsidRPr="00FD7EED" w:rsidRDefault="00614CF4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F40BE0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F40BE0" w:rsidRPr="00B86A24" w:rsidRDefault="00F40BE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40BE0" w:rsidRPr="00BF32B3" w:rsidRDefault="00F40BE0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F40BE0" w:rsidRPr="00BB7F71" w:rsidRDefault="00BB7F71" w:rsidP="00716A4A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  <w:r>
              <w:rPr>
                <w:rFonts w:ascii="AvantGarde Bk BT" w:hAnsi="AvantGarde Bk BT"/>
                <w:caps/>
                <w:noProof/>
                <w:sz w:val="16"/>
                <w:szCs w:val="16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16510</wp:posOffset>
                  </wp:positionV>
                  <wp:extent cx="644525" cy="670560"/>
                  <wp:effectExtent l="19050" t="0" r="3175" b="0"/>
                  <wp:wrapNone/>
                  <wp:docPr id="11" name="Imagen 1" descr="M:\MARKETING RFEG\Manual de Marca RFEG\Logotipos\Logo RFEG en JPGs\PRINCIPAL_CMYK_BAJ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M:\MARKETING RFEG\Manual de Marca RFEG\Logotipos\Logo RFEG en JPGs\PRINCIPAL_CMYK_BAJ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F40BE0" w:rsidRPr="00FD7EED" w:rsidRDefault="00F40BE0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1804A3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32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BF32B3" w:rsidRDefault="00097777" w:rsidP="00BF32B3">
            <w:pPr>
              <w:jc w:val="center"/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37" w:type="dxa"/>
            <w:vAlign w:val="center"/>
          </w:tcPr>
          <w:p w:rsidR="00097777" w:rsidRPr="00FD7EED" w:rsidRDefault="00097777" w:rsidP="006B42D9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FD7EED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097777" w:rsidRPr="000E6F98" w:rsidRDefault="00097777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16</w:t>
            </w:r>
          </w:p>
        </w:tc>
        <w:tc>
          <w:tcPr>
            <w:tcW w:w="1737" w:type="dxa"/>
            <w:gridSpan w:val="2"/>
            <w:vAlign w:val="center"/>
          </w:tcPr>
          <w:p w:rsidR="00097777" w:rsidRPr="00BF32B3" w:rsidRDefault="00097777" w:rsidP="00BF32B3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A.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MORET / B.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OTERO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097777" w:rsidRPr="007D6734" w:rsidRDefault="00097777" w:rsidP="007D6734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ANDRES MORET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097777" w:rsidRDefault="00097777" w:rsidP="00206E1E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097777" w:rsidRPr="000E6F98" w:rsidRDefault="00097777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97777" w:rsidRPr="00D73742" w:rsidRDefault="00097777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BRUNO OTERO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EF7D93" w:rsidRPr="001B044A" w:rsidTr="00C5587A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F40BE0">
            <w:pPr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>F.GRILLO/</w:t>
            </w:r>
            <w:r w:rsidRPr="001B044A">
              <w:rPr>
                <w:rFonts w:ascii="Arial Narrow" w:hAnsi="Arial Narrow"/>
                <w:b/>
                <w:sz w:val="16"/>
                <w:szCs w:val="16"/>
                <w:lang w:val="en-US"/>
              </w:rPr>
              <w:t>P. RODRIGUEZ</w:t>
            </w:r>
          </w:p>
        </w:tc>
        <w:tc>
          <w:tcPr>
            <w:tcW w:w="1751" w:type="dxa"/>
            <w:vAlign w:val="center"/>
          </w:tcPr>
          <w:p w:rsidR="00EF7D93" w:rsidRPr="007D6734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4/2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bottom"/>
          </w:tcPr>
          <w:p w:rsidR="00EF7D93" w:rsidRPr="00BB7F71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37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EF7D93" w:rsidRPr="000E6F98" w:rsidRDefault="00EF7D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vAlign w:val="center"/>
          </w:tcPr>
          <w:p w:rsidR="00EF7D93" w:rsidRPr="00BB7F71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9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BF32B3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L. FURNELLS / D. TOPS</w:t>
            </w:r>
          </w:p>
        </w:tc>
        <w:tc>
          <w:tcPr>
            <w:tcW w:w="1751" w:type="dxa"/>
            <w:vAlign w:val="bottom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LLUIS FURNELLS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EF7D93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EF7D9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2/1</w:t>
            </w: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092090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TOPS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24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BF32B3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EF7D93" w:rsidRPr="000E6F98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13:39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8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BF32B3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D.JIMENEZ/J.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GALLEGOS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EF7D93" w:rsidRPr="00097777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23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25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BF32B3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BB7F71" w:rsidRDefault="005C467B" w:rsidP="009E5FDF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tcBorders>
              <w:bottom w:val="single" w:sz="6" w:space="0" w:color="auto"/>
            </w:tcBorders>
            <w:vAlign w:val="center"/>
          </w:tcPr>
          <w:p w:rsidR="005C467B" w:rsidRPr="000E6F98" w:rsidRDefault="005C467B" w:rsidP="009E5FDF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5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M. GIL / J. SIMON</w:t>
            </w:r>
          </w:p>
        </w:tc>
        <w:tc>
          <w:tcPr>
            <w:tcW w:w="1751" w:type="dxa"/>
            <w:vAlign w:val="bottom"/>
          </w:tcPr>
          <w:p w:rsidR="005C467B" w:rsidRPr="00BB7F71" w:rsidRDefault="005C467B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5C467B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5C467B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3/1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D73742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23" w:type="dxa"/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166E9D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BF32B3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5C467B" w:rsidRPr="00BB7F71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13:48 – Tee 1</w:t>
            </w:r>
          </w:p>
        </w:tc>
        <w:tc>
          <w:tcPr>
            <w:tcW w:w="1723" w:type="dxa"/>
            <w:vAlign w:val="center"/>
          </w:tcPr>
          <w:p w:rsidR="005C467B" w:rsidRPr="00D73742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D73742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12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J.Mª</w:t>
            </w:r>
            <w:r w:rsidRPr="000E6F98">
              <w:rPr>
                <w:rFonts w:ascii="Arial Narrow" w:hAnsi="Arial Narrow"/>
                <w:b/>
                <w:sz w:val="16"/>
              </w:rPr>
              <w:t>FDEZ./J.CASTROMIL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7D6734" w:rsidRDefault="005C467B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jOSE Mª FERNÁNDEZ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97777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6/4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5C467B" w:rsidRPr="000E6F98" w:rsidRDefault="005C467B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:39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JAVIER CASTROMIL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D73742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21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F46176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E3E98">
              <w:rPr>
                <w:rFonts w:ascii="Arial Narrow" w:hAnsi="Arial Narrow"/>
                <w:b/>
                <w:sz w:val="14"/>
                <w:szCs w:val="14"/>
              </w:rPr>
              <w:t>M.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BAS</w:t>
            </w:r>
            <w:r w:rsidRPr="001E3E98">
              <w:rPr>
                <w:rFonts w:ascii="Arial Narrow" w:hAnsi="Arial Narrow"/>
                <w:b/>
                <w:sz w:val="14"/>
                <w:szCs w:val="14"/>
              </w:rPr>
              <w:t>ANTA/J.C.VAZQUEZ</w:t>
            </w:r>
          </w:p>
        </w:tc>
        <w:tc>
          <w:tcPr>
            <w:tcW w:w="1751" w:type="dxa"/>
            <w:vAlign w:val="center"/>
          </w:tcPr>
          <w:p w:rsidR="005C467B" w:rsidRPr="007D6734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3/1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6E2E8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08:39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13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 w:cs="Arial"/>
                <w:b/>
                <w:sz w:val="16"/>
                <w:lang w:val="en-US"/>
              </w:rPr>
            </w:pPr>
          </w:p>
        </w:tc>
        <w:tc>
          <w:tcPr>
            <w:tcW w:w="1751" w:type="dxa"/>
            <w:vAlign w:val="bottom"/>
          </w:tcPr>
          <w:p w:rsidR="005C467B" w:rsidRPr="00494135" w:rsidRDefault="005C467B" w:rsidP="00494135">
            <w:pPr>
              <w:rPr>
                <w:rFonts w:ascii="AvantGarde Bk BT" w:hAnsi="AvantGarde Bk BT"/>
                <w:b/>
                <w:sz w:val="16"/>
                <w:lang w:val="en-US"/>
              </w:rPr>
            </w:pPr>
            <w:r w:rsidRPr="00494135">
              <w:rPr>
                <w:rFonts w:ascii="AvantGarde Bk BT" w:hAnsi="AvantGarde Bk BT"/>
                <w:b/>
                <w:sz w:val="16"/>
                <w:lang w:val="en-US"/>
              </w:rPr>
              <w:t>JOAQUIN DE LA RICA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494135" w:rsidRDefault="005C467B">
            <w:pPr>
              <w:jc w:val="right"/>
              <w:rPr>
                <w:rFonts w:ascii="AvantGarde Bk BT" w:hAnsi="AvantGarde Bk BT"/>
                <w:b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5C467B" w:rsidRPr="00EF7D93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EF7D9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:48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494135" w:rsidRDefault="005C467B" w:rsidP="00EF7027">
            <w:pPr>
              <w:rPr>
                <w:rFonts w:ascii="Arial Narrow" w:hAnsi="Arial Narrow"/>
                <w:b/>
                <w:sz w:val="16"/>
              </w:rPr>
            </w:pPr>
            <w:r w:rsidRPr="00494135">
              <w:rPr>
                <w:rFonts w:ascii="Arial Narrow" w:hAnsi="Arial Narrow"/>
                <w:b/>
                <w:sz w:val="16"/>
              </w:rPr>
              <w:t>JORGE COBIAN</w:t>
            </w:r>
          </w:p>
        </w:tc>
        <w:tc>
          <w:tcPr>
            <w:tcW w:w="1737" w:type="dxa"/>
            <w:vAlign w:val="center"/>
          </w:tcPr>
          <w:p w:rsidR="005C467B" w:rsidRPr="0064379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64379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643793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F46176">
            <w:pPr>
              <w:rPr>
                <w:rFonts w:ascii="Arial Narrow" w:hAnsi="Arial Narrow"/>
                <w:b/>
                <w:sz w:val="16"/>
              </w:rPr>
            </w:pPr>
            <w:r w:rsidRPr="000E6F98">
              <w:rPr>
                <w:rFonts w:ascii="Arial Narrow" w:hAnsi="Arial Narrow"/>
                <w:b/>
                <w:sz w:val="16"/>
              </w:rPr>
              <w:t>J.DE LA RICA/J.COBIAN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6B42D9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37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13:57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4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2"/>
                <w:szCs w:val="12"/>
                <w:lang w:val="en-US"/>
              </w:rPr>
            </w:pP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G.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HEREDIA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M.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DIAZ-NEGRETE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BB7F7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5C467B" w:rsidRPr="006842FA" w:rsidRDefault="005C467B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</w:pPr>
            <w:r w:rsidRPr="006842FA"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  <w:t>6/5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</w:tcPr>
          <w:p w:rsidR="005C467B" w:rsidRPr="000E6F98" w:rsidRDefault="005C467B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/ 13:30 – Tee 1</w:t>
            </w: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rial Narrow" w:hAnsi="Arial Narrow"/>
                <w:b/>
                <w:caps/>
                <w:color w:val="FF0000"/>
                <w:sz w:val="20"/>
                <w:highlight w:val="yellow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</w:t>
            </w:r>
          </w:p>
        </w:tc>
        <w:tc>
          <w:tcPr>
            <w:tcW w:w="1645" w:type="dxa"/>
            <w:vAlign w:val="center"/>
          </w:tcPr>
          <w:p w:rsidR="005C467B" w:rsidRPr="000E6F98" w:rsidRDefault="005C467B" w:rsidP="000E6F98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A.HORTAL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J.AGUIAR</w:t>
            </w:r>
          </w:p>
        </w:tc>
        <w:tc>
          <w:tcPr>
            <w:tcW w:w="1843" w:type="dxa"/>
            <w:gridSpan w:val="2"/>
            <w:vAlign w:val="bottom"/>
          </w:tcPr>
          <w:p w:rsidR="005C467B" w:rsidRPr="006C2E4B" w:rsidRDefault="005C467B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BB1004">
            <w:pPr>
              <w:jc w:val="center"/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5C467B" w:rsidRPr="000E6F98" w:rsidRDefault="005C467B" w:rsidP="00A07B4E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9466F1" w:rsidTr="00A242F9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5C467B" w:rsidRPr="006C2E4B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37" w:type="dxa"/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14:06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5C467B" w:rsidRPr="00097777" w:rsidRDefault="005C467B" w:rsidP="00097777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5C467B" w:rsidRPr="000E6F98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14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0E6F98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A.CAST</w:t>
            </w:r>
            <w:r w:rsidRPr="000E6F98">
              <w:rPr>
                <w:rFonts w:ascii="Arial Narrow" w:hAnsi="Arial Narrow"/>
                <w:b/>
                <w:sz w:val="16"/>
              </w:rPr>
              <w:t>RO / J.R. CANDA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8F386A" w:rsidRDefault="005C467B" w:rsidP="008F386A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ANGEL CASTRO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6842FA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6842F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8/7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:57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8F386A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sz w:val="16"/>
                <w:szCs w:val="16"/>
              </w:rPr>
              <w:t xml:space="preserve">JOSE r. </w:t>
            </w: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CANDA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8F386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:rsidR="005C467B" w:rsidRPr="008F386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8F386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8F386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08333D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8F386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8F386A">
              <w:rPr>
                <w:rFonts w:ascii="Arial" w:hAnsi="Arial" w:cs="Arial"/>
                <w:b/>
                <w:color w:val="333399"/>
                <w:sz w:val="16"/>
                <w:szCs w:val="16"/>
              </w:rPr>
              <w:t>19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F40BE0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B044A">
              <w:rPr>
                <w:rFonts w:ascii="Arial Narrow" w:hAnsi="Arial Narrow"/>
                <w:b/>
                <w:sz w:val="14"/>
                <w:szCs w:val="14"/>
              </w:rPr>
              <w:t>P.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HERRERO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/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A.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VENDRELL</w:t>
            </w:r>
          </w:p>
        </w:tc>
        <w:tc>
          <w:tcPr>
            <w:tcW w:w="1751" w:type="dxa"/>
            <w:vAlign w:val="center"/>
          </w:tcPr>
          <w:p w:rsidR="005C467B" w:rsidRPr="008F386A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h.19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bottom"/>
          </w:tcPr>
          <w:p w:rsidR="005C467B" w:rsidRPr="006C2E4B" w:rsidRDefault="005C467B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5C467B" w:rsidRPr="001B044A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08:48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5C467B" w:rsidRPr="00097777" w:rsidRDefault="005C467B" w:rsidP="006E2E81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11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I.ALVAREZ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/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A.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J.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LOPEZ</w:t>
            </w:r>
          </w:p>
        </w:tc>
        <w:tc>
          <w:tcPr>
            <w:tcW w:w="1751" w:type="dxa"/>
            <w:vAlign w:val="bottom"/>
          </w:tcPr>
          <w:p w:rsidR="005C467B" w:rsidRPr="001B044A" w:rsidRDefault="005C467B" w:rsidP="001B044A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IKER ÁLVAREZ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EF7D93" w:rsidRDefault="005C467B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EF7D93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2/1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B044A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1B044A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ALEJANDRO J. LÓPEZ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F46176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1B044A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14:15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6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B044A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F. PAEZ / J. GONZALEZ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6C2E4B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5C467B" w:rsidRPr="00746783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4678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4/3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564BBE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23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D11D9C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1E3E98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bottom"/>
          </w:tcPr>
          <w:p w:rsidR="005C467B" w:rsidRPr="006C2E4B" w:rsidRDefault="005C467B" w:rsidP="009E5FDF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13:45 – Tee 1</w:t>
            </w:r>
          </w:p>
        </w:tc>
        <w:tc>
          <w:tcPr>
            <w:tcW w:w="173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097777" w:rsidRDefault="005C467B" w:rsidP="009E5FDF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7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L.BOADO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  <w:lang w:val="en-US"/>
              </w:rPr>
              <w:t>/M.CARBALLAL</w:t>
            </w:r>
          </w:p>
        </w:tc>
        <w:tc>
          <w:tcPr>
            <w:tcW w:w="1751" w:type="dxa"/>
            <w:vAlign w:val="center"/>
          </w:tcPr>
          <w:p w:rsidR="005C467B" w:rsidRPr="006C2E4B" w:rsidRDefault="005C467B" w:rsidP="006C2E4B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23" w:type="dxa"/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5C467B" w:rsidRDefault="005C467B" w:rsidP="00AA1315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  <w:lang w:val="en-GB"/>
              </w:rPr>
            </w:pPr>
            <w:r w:rsidRPr="005C467B">
              <w:rPr>
                <w:rFonts w:ascii="Arial Narrow" w:hAnsi="Arial Narrow"/>
                <w:b/>
                <w:color w:val="365F91" w:themeColor="accent1" w:themeShade="BF"/>
                <w:sz w:val="16"/>
                <w:lang w:val="en-GB"/>
              </w:rPr>
              <w:t>1 UP</w:t>
            </w: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5C467B" w:rsidRPr="00D73742" w:rsidRDefault="005C467B" w:rsidP="005C33E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26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center"/>
          </w:tcPr>
          <w:p w:rsidR="005C467B" w:rsidRPr="006C2E4B" w:rsidRDefault="005C467B" w:rsidP="006B42D9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cantSplit/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14:24 – Tee 1</w:t>
            </w:r>
          </w:p>
        </w:tc>
        <w:tc>
          <w:tcPr>
            <w:tcW w:w="3460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D73742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10</w:t>
            </w:r>
          </w:p>
        </w:tc>
        <w:tc>
          <w:tcPr>
            <w:tcW w:w="1645" w:type="dxa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J.L.SUEIRAS/J.I.SAENZ</w:t>
            </w:r>
          </w:p>
        </w:tc>
        <w:tc>
          <w:tcPr>
            <w:tcW w:w="1843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C2E4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 JOSE LUIS SUEIRAS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C32990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C32990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JUAN IGNACIO SAENZ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23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E2E81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7D6734" w:rsidRDefault="005C467B" w:rsidP="007D6734">
            <w:pPr>
              <w:rPr>
                <w:rFonts w:ascii="Arial Narrow" w:hAnsi="Arial Narrow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08:57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15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J. TOME / F.N. JEMEZ</w:t>
            </w:r>
          </w:p>
        </w:tc>
        <w:tc>
          <w:tcPr>
            <w:tcW w:w="1751" w:type="dxa"/>
            <w:vAlign w:val="center"/>
          </w:tcPr>
          <w:p w:rsidR="005C467B" w:rsidRPr="007D6734" w:rsidRDefault="005C467B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</w:rPr>
              <w:t>JORGE TOMÉ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5C467B" w:rsidRPr="00AB6AE5" w:rsidRDefault="005C467B" w:rsidP="004048D3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AB6AE5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1 UP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09:06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FRANCISCO JEMEZ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-6985</wp:posOffset>
                  </wp:positionV>
                  <wp:extent cx="334645" cy="603885"/>
                  <wp:effectExtent l="19050" t="0" r="8255" b="0"/>
                  <wp:wrapNone/>
                  <wp:docPr id="3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60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R. RUA / L. LOPEZ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126E" w:rsidRDefault="005C467B" w:rsidP="007D6734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0E126E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7/6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B42D9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F3506E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1B044A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14:33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ED6251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1437005</wp:posOffset>
                  </wp:positionH>
                  <wp:positionV relativeFrom="paragraph">
                    <wp:posOffset>36830</wp:posOffset>
                  </wp:positionV>
                  <wp:extent cx="387350" cy="699770"/>
                  <wp:effectExtent l="19050" t="0" r="0" b="0"/>
                  <wp:wrapNone/>
                  <wp:docPr id="4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69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2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1E3E98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A.FDEZ./H.MENENDEZ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C2E4B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5C467B" w:rsidRPr="009A5649" w:rsidRDefault="005C467B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9A5649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2 UP</w:t>
            </w: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364C74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ED6251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23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tcBorders>
              <w:bottom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31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ED6251" w:rsidRDefault="005C467B" w:rsidP="001E3E98">
            <w:pPr>
              <w:jc w:val="center"/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Default="005C467B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8A0AB0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5C467B" w:rsidRPr="008A0AB0" w:rsidRDefault="005C467B" w:rsidP="00A07B4E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1/16 Final</w:t>
            </w:r>
          </w:p>
        </w:tc>
        <w:tc>
          <w:tcPr>
            <w:tcW w:w="1751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1/8 Final</w:t>
            </w:r>
          </w:p>
        </w:tc>
        <w:tc>
          <w:tcPr>
            <w:tcW w:w="1723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1/4 Final</w:t>
            </w:r>
          </w:p>
        </w:tc>
        <w:tc>
          <w:tcPr>
            <w:tcW w:w="1737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1/2 Final</w:t>
            </w:r>
          </w:p>
        </w:tc>
        <w:tc>
          <w:tcPr>
            <w:tcW w:w="1737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Final</w:t>
            </w:r>
          </w:p>
        </w:tc>
        <w:tc>
          <w:tcPr>
            <w:tcW w:w="1746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>
              <w:rPr>
                <w:rFonts w:ascii="AvantGarde Bk BT" w:hAnsi="AvantGarde Bk BT"/>
                <w:b/>
                <w:color w:val="333399"/>
                <w:sz w:val="16"/>
              </w:rPr>
              <w:t xml:space="preserve">   CAMPEONES</w:t>
            </w:r>
          </w:p>
        </w:tc>
      </w:tr>
    </w:tbl>
    <w:p w:rsidR="00614CF4" w:rsidRDefault="00B86A24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  15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                                </w:t>
      </w:r>
      <w:r w:rsidR="002528C5">
        <w:rPr>
          <w:b/>
          <w:i/>
          <w:sz w:val="16"/>
          <w:szCs w:val="16"/>
        </w:rPr>
        <w:t xml:space="preserve">         </w:t>
      </w:r>
      <w:r w:rsidR="008A0AB0" w:rsidRPr="008A0AB0">
        <w:rPr>
          <w:b/>
          <w:i/>
          <w:sz w:val="16"/>
          <w:szCs w:val="16"/>
        </w:rPr>
        <w:t xml:space="preserve">             </w:t>
      </w:r>
      <w:r>
        <w:rPr>
          <w:b/>
          <w:i/>
          <w:sz w:val="16"/>
          <w:szCs w:val="16"/>
        </w:rPr>
        <w:t xml:space="preserve"> 16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</w:t>
      </w:r>
      <w:r w:rsidR="008A0AB0">
        <w:rPr>
          <w:b/>
          <w:i/>
          <w:sz w:val="16"/>
          <w:szCs w:val="16"/>
        </w:rPr>
        <w:t xml:space="preserve">     </w:t>
      </w:r>
      <w:r w:rsidR="002528C5">
        <w:rPr>
          <w:b/>
          <w:i/>
          <w:sz w:val="16"/>
          <w:szCs w:val="16"/>
        </w:rPr>
        <w:t xml:space="preserve">           </w:t>
      </w:r>
      <w:r>
        <w:rPr>
          <w:b/>
          <w:i/>
          <w:sz w:val="16"/>
          <w:szCs w:val="16"/>
        </w:rPr>
        <w:t xml:space="preserve">                    17</w:t>
      </w:r>
      <w:r w:rsidR="00F4190A">
        <w:rPr>
          <w:b/>
          <w:i/>
          <w:sz w:val="16"/>
          <w:szCs w:val="16"/>
        </w:rPr>
        <w:t xml:space="preserve"> de mayo</w:t>
      </w: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Pr="00FC222A" w:rsidRDefault="00DE6A63" w:rsidP="00DE6A63">
      <w:pPr>
        <w:pStyle w:val="Ttulo1"/>
        <w:rPr>
          <w:b/>
          <w:sz w:val="20"/>
        </w:rPr>
      </w:pPr>
    </w:p>
    <w:p w:rsidR="00DE6A63" w:rsidRPr="00E73B20" w:rsidRDefault="00DE6A63" w:rsidP="00DE6A63">
      <w:pPr>
        <w:pStyle w:val="Ttulo1"/>
        <w:jc w:val="center"/>
        <w:rPr>
          <w:sz w:val="30"/>
          <w:szCs w:val="30"/>
        </w:rPr>
      </w:pPr>
      <w:r w:rsidRPr="00E73B20">
        <w:rPr>
          <w:sz w:val="30"/>
          <w:szCs w:val="30"/>
        </w:rPr>
        <w:t>CAMPEONATO NACIONAL DOBLES DE ESPAÑA MASCULINO</w:t>
      </w:r>
    </w:p>
    <w:p w:rsidR="00DE6A63" w:rsidRPr="00E73B20" w:rsidRDefault="00DE6A63" w:rsidP="00DE6A63">
      <w:pPr>
        <w:jc w:val="center"/>
        <w:rPr>
          <w:rFonts w:ascii="Times New Roman" w:hAnsi="Times New Roman"/>
          <w:b/>
          <w:i/>
          <w:color w:val="333399"/>
          <w:sz w:val="26"/>
          <w:szCs w:val="26"/>
        </w:rPr>
      </w:pP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Real Club de Gol </w:t>
      </w:r>
      <w:proofErr w:type="spellStart"/>
      <w:r>
        <w:rPr>
          <w:rFonts w:ascii="Times New Roman" w:hAnsi="Times New Roman"/>
          <w:b/>
          <w:i/>
          <w:color w:val="333399"/>
          <w:sz w:val="26"/>
          <w:szCs w:val="26"/>
        </w:rPr>
        <w:t>fLa</w:t>
      </w:r>
      <w:proofErr w:type="spellEnd"/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Coruña   15 al 17 de Mayo de 2011</w:t>
      </w: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  <w:r w:rsidRPr="001D1F02">
        <w:rPr>
          <w:rFonts w:ascii="Castellar" w:hAnsi="Castellar" w:cs="Arial"/>
          <w:color w:val="FF0000"/>
          <w:sz w:val="32"/>
          <w:szCs w:val="32"/>
          <w:u w:val="single"/>
        </w:rPr>
        <w:t xml:space="preserve">DESARROLLO  </w:t>
      </w:r>
      <w:r>
        <w:rPr>
          <w:rFonts w:ascii="Castellar" w:hAnsi="Castellar" w:cs="Arial"/>
          <w:color w:val="FF0000"/>
          <w:sz w:val="32"/>
          <w:szCs w:val="32"/>
          <w:u w:val="single"/>
        </w:rPr>
        <w:t>de la FINAL</w:t>
      </w:r>
    </w:p>
    <w:p w:rsidR="00DE6A63" w:rsidRPr="001D1F02" w:rsidRDefault="00DE6A63" w:rsidP="00DE6A63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</w:p>
    <w:p w:rsidR="00DE6A63" w:rsidRDefault="00DE6A63" w:rsidP="00DE6A63">
      <w:pPr>
        <w:jc w:val="center"/>
        <w:rPr>
          <w:b/>
          <w:sz w:val="24"/>
          <w:szCs w:val="24"/>
        </w:rPr>
      </w:pPr>
    </w:p>
    <w:p w:rsidR="00DE6A63" w:rsidRDefault="00E657D4" w:rsidP="00DE6A63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4909820</wp:posOffset>
            </wp:positionH>
            <wp:positionV relativeFrom="paragraph">
              <wp:posOffset>206375</wp:posOffset>
            </wp:positionV>
            <wp:extent cx="1001395" cy="1259840"/>
            <wp:effectExtent l="57150" t="38100" r="46355" b="16510"/>
            <wp:wrapSquare wrapText="bothSides"/>
            <wp:docPr id="6" name="Imagen 3" descr="DSCF5225 R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F5225 R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25984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1343025</wp:posOffset>
            </wp:positionH>
            <wp:positionV relativeFrom="paragraph">
              <wp:posOffset>206375</wp:posOffset>
            </wp:positionV>
            <wp:extent cx="1080135" cy="1259840"/>
            <wp:effectExtent l="57150" t="38100" r="43815" b="16510"/>
            <wp:wrapNone/>
            <wp:docPr id="2" name="Imagen 2" descr="DSCF5224 - R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F5224 - Re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25984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1023620</wp:posOffset>
            </wp:positionH>
            <wp:positionV relativeFrom="paragraph">
              <wp:posOffset>206375</wp:posOffset>
            </wp:positionV>
            <wp:extent cx="955040" cy="1259840"/>
            <wp:effectExtent l="57150" t="38100" r="35560" b="16510"/>
            <wp:wrapSquare wrapText="bothSides"/>
            <wp:docPr id="1" name="Imagen 4" descr="DSCF5227 R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F5227 Re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25984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-186055</wp:posOffset>
            </wp:positionH>
            <wp:positionV relativeFrom="paragraph">
              <wp:posOffset>206375</wp:posOffset>
            </wp:positionV>
            <wp:extent cx="892810" cy="1259840"/>
            <wp:effectExtent l="57150" t="57150" r="59690" b="54610"/>
            <wp:wrapSquare wrapText="bothSides"/>
            <wp:docPr id="5" name="Imagen 5" descr="DSCF5228 R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F5228 Ret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125984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6A63" w:rsidRPr="00FF1996" w:rsidRDefault="00E657D4" w:rsidP="00DE6A63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175895</wp:posOffset>
            </wp:positionV>
            <wp:extent cx="628650" cy="1047750"/>
            <wp:effectExtent l="19050" t="0" r="0" b="0"/>
            <wp:wrapNone/>
            <wp:docPr id="7" name="Imagen 11" descr="C:\Users\Ernesto F. Gamboa\Pictures\FOTOS DE TROFEOS\Copa campeonato de Españ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rnesto F. Gamboa\Pictures\FOTOS DE TROFEOS\Copa campeonato de Españ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6A63" w:rsidRPr="00FF1996" w:rsidRDefault="00DE6A63" w:rsidP="00DE6A63">
      <w:pPr>
        <w:jc w:val="center"/>
        <w:rPr>
          <w:b/>
          <w:sz w:val="24"/>
          <w:szCs w:val="24"/>
        </w:rPr>
      </w:pPr>
    </w:p>
    <w:p w:rsidR="00DE6A63" w:rsidRDefault="00DE6A63" w:rsidP="00DE6A63"/>
    <w:p w:rsidR="00DE6A63" w:rsidRDefault="00DE6A63" w:rsidP="00DE6A63"/>
    <w:p w:rsidR="00DE6A63" w:rsidRPr="00590576" w:rsidRDefault="00DE6A63" w:rsidP="00DE6A63"/>
    <w:p w:rsidR="00DE6A63" w:rsidRPr="00EB76B6" w:rsidRDefault="00DE6A63" w:rsidP="00DE6A63">
      <w:pPr>
        <w:tabs>
          <w:tab w:val="left" w:pos="7695"/>
        </w:tabs>
      </w:pPr>
      <w:r w:rsidRPr="00EB76B6">
        <w:tab/>
      </w:r>
    </w:p>
    <w:p w:rsidR="00DE6A63" w:rsidRDefault="00DE6A63" w:rsidP="00DE6A63">
      <w:pPr>
        <w:rPr>
          <w:sz w:val="10"/>
          <w:szCs w:val="10"/>
        </w:rPr>
      </w:pPr>
    </w:p>
    <w:p w:rsidR="00DE6A63" w:rsidRDefault="00DE6A63" w:rsidP="00DE6A63">
      <w:pPr>
        <w:rPr>
          <w:sz w:val="10"/>
          <w:szCs w:val="10"/>
        </w:rPr>
      </w:pPr>
    </w:p>
    <w:p w:rsidR="00DE6A63" w:rsidRDefault="00DE6A63" w:rsidP="00DE6A63">
      <w:pPr>
        <w:rPr>
          <w:sz w:val="10"/>
          <w:szCs w:val="10"/>
        </w:rPr>
      </w:pPr>
    </w:p>
    <w:p w:rsidR="00DE6A63" w:rsidRDefault="00DE6A63" w:rsidP="00DE6A63">
      <w:pPr>
        <w:rPr>
          <w:sz w:val="10"/>
          <w:szCs w:val="10"/>
        </w:rPr>
      </w:pPr>
    </w:p>
    <w:p w:rsidR="00DE6A63" w:rsidRDefault="00E657D4" w:rsidP="00E657D4">
      <w:pPr>
        <w:jc w:val="center"/>
        <w:rPr>
          <w:sz w:val="10"/>
          <w:szCs w:val="10"/>
        </w:rPr>
      </w:pPr>
      <w:r>
        <w:rPr>
          <w:noProof/>
          <w:sz w:val="10"/>
          <w:szCs w:val="1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379.85pt;margin-top:2.7pt;width:95.15pt;height:18pt;z-index:251769856" strokecolor="blue">
            <v:textbox>
              <w:txbxContent>
                <w:p w:rsidR="00DE6A63" w:rsidRPr="00C120E1" w:rsidRDefault="00DE6A63" w:rsidP="00DE6A63">
                  <w:pPr>
                    <w:jc w:val="center"/>
                    <w:rPr>
                      <w:rFonts w:ascii="Arial" w:hAnsi="Arial" w:cs="Arial"/>
                      <w:b/>
                      <w:color w:val="0000FF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color w:val="0000FF"/>
                      <w:sz w:val="16"/>
                      <w:szCs w:val="16"/>
                      <w:lang w:val="es-ES_tradnl"/>
                    </w:rPr>
                    <w:t>JAIME AGUIAR</w:t>
                  </w:r>
                </w:p>
              </w:txbxContent>
            </v:textbox>
          </v:shape>
        </w:pict>
      </w:r>
      <w:r>
        <w:rPr>
          <w:noProof/>
          <w:sz w:val="10"/>
          <w:szCs w:val="10"/>
        </w:rPr>
        <w:pict>
          <v:shape id="_x0000_s1031" type="#_x0000_t202" style="position:absolute;left:0;text-align:left;margin-left:265.2pt;margin-top:2.7pt;width:108pt;height:18pt;z-index:251767808" strokecolor="blue">
            <v:textbox style="mso-next-textbox:#_x0000_s1031">
              <w:txbxContent>
                <w:p w:rsidR="00DE6A63" w:rsidRPr="00C120E1" w:rsidRDefault="00E657D4" w:rsidP="00DE6A63">
                  <w:pPr>
                    <w:jc w:val="center"/>
                    <w:rPr>
                      <w:rFonts w:ascii="Arial" w:hAnsi="Arial" w:cs="Arial"/>
                      <w:b/>
                      <w:color w:val="0000FF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0000FF"/>
                      <w:sz w:val="16"/>
                      <w:szCs w:val="16"/>
                    </w:rPr>
                    <w:t>ANTONIO HORTAL</w:t>
                  </w:r>
                </w:p>
              </w:txbxContent>
            </v:textbox>
          </v:shape>
        </w:pict>
      </w:r>
      <w:r>
        <w:rPr>
          <w:noProof/>
          <w:sz w:val="10"/>
          <w:szCs w:val="10"/>
        </w:rPr>
        <w:pict>
          <v:shape id="_x0000_s1030" type="#_x0000_t202" style="position:absolute;left:0;text-align:left;margin-left:73.35pt;margin-top:2.7pt;width:104.1pt;height:18pt;z-index:251766784" strokecolor="red">
            <v:textbox style="mso-next-textbox:#_x0000_s1030">
              <w:txbxContent>
                <w:p w:rsidR="00DE6A63" w:rsidRPr="00C120E1" w:rsidRDefault="00DE6A63" w:rsidP="00DE6A63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  <w:lang w:val="es-ES_tradnl"/>
                    </w:rPr>
                    <w:t>GERMAN HEREDIA</w:t>
                  </w:r>
                </w:p>
              </w:txbxContent>
            </v:textbox>
          </v:shape>
        </w:pict>
      </w:r>
      <w:r>
        <w:rPr>
          <w:noProof/>
          <w:sz w:val="10"/>
          <w:szCs w:val="10"/>
        </w:rPr>
        <w:pict>
          <v:shape id="_x0000_s1032" type="#_x0000_t202" style="position:absolute;left:0;text-align:left;margin-left:-32.4pt;margin-top:2.7pt;width:90pt;height:18pt;z-index:251768832" strokecolor="red">
            <v:textbox style="mso-next-textbox:#_x0000_s1032">
              <w:txbxContent>
                <w:p w:rsidR="00DE6A63" w:rsidRPr="00C120E1" w:rsidRDefault="00DE6A63" w:rsidP="00DE6A63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  <w:lang w:val="es-ES_tradnl"/>
                    </w:rPr>
                  </w:pPr>
                  <w:r w:rsidRPr="00C120E1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  <w:lang w:val="es-ES_tradnl"/>
                    </w:rPr>
                    <w:t>M. DIAZ NEGRETE</w:t>
                  </w:r>
                </w:p>
              </w:txbxContent>
            </v:textbox>
          </v:shape>
        </w:pict>
      </w:r>
    </w:p>
    <w:p w:rsidR="00E657D4" w:rsidRDefault="00E657D4" w:rsidP="00E657D4">
      <w:pPr>
        <w:jc w:val="center"/>
        <w:rPr>
          <w:sz w:val="10"/>
          <w:szCs w:val="10"/>
        </w:rPr>
      </w:pPr>
    </w:p>
    <w:p w:rsidR="00E657D4" w:rsidRDefault="00E657D4" w:rsidP="00E657D4">
      <w:pPr>
        <w:jc w:val="center"/>
        <w:rPr>
          <w:sz w:val="10"/>
          <w:szCs w:val="10"/>
        </w:rPr>
      </w:pPr>
    </w:p>
    <w:p w:rsidR="00DE6A63" w:rsidRDefault="00DE6A63" w:rsidP="00DE6A63">
      <w:pPr>
        <w:rPr>
          <w:sz w:val="10"/>
          <w:szCs w:val="10"/>
        </w:rPr>
      </w:pPr>
    </w:p>
    <w:p w:rsidR="00DE6A63" w:rsidRPr="00EB76B6" w:rsidRDefault="00DE6A63" w:rsidP="00DE6A63">
      <w:pPr>
        <w:rPr>
          <w:sz w:val="10"/>
          <w:szCs w:val="10"/>
        </w:rPr>
      </w:pPr>
    </w:p>
    <w:tbl>
      <w:tblPr>
        <w:tblStyle w:val="Tablaconcuadrcula"/>
        <w:tblW w:w="9979" w:type="dxa"/>
        <w:jc w:val="center"/>
        <w:tblInd w:w="-10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DE6A63" w:rsidTr="00785373">
        <w:trPr>
          <w:jc w:val="center"/>
        </w:trPr>
        <w:tc>
          <w:tcPr>
            <w:tcW w:w="2743" w:type="dxa"/>
            <w:shd w:val="clear" w:color="auto" w:fill="auto"/>
          </w:tcPr>
          <w:p w:rsidR="00DE6A63" w:rsidRDefault="00DE6A63" w:rsidP="00785373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DE6A63" w:rsidTr="00785373">
        <w:trPr>
          <w:jc w:val="center"/>
        </w:trPr>
        <w:tc>
          <w:tcPr>
            <w:tcW w:w="2743" w:type="dxa"/>
            <w:shd w:val="clear" w:color="auto" w:fill="FFFF00"/>
          </w:tcPr>
          <w:p w:rsidR="00DE6A63" w:rsidRDefault="00DE6A63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</w:tr>
      <w:tr w:rsidR="00DE6A63" w:rsidRPr="00CA1673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Default="00DE6A63" w:rsidP="00785373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  <w:r>
              <w:rPr>
                <w:rFonts w:ascii="Georgia" w:hAnsi="Georgia"/>
                <w:b/>
                <w:color w:val="FF0000"/>
                <w:sz w:val="20"/>
              </w:rPr>
              <w:t>M. DIAZ NEGRETE</w:t>
            </w:r>
          </w:p>
          <w:p w:rsidR="00E657D4" w:rsidRPr="00704878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  <w:r>
              <w:rPr>
                <w:rFonts w:ascii="Georgia" w:hAnsi="Georgia"/>
                <w:b/>
                <w:color w:val="FF0000"/>
                <w:sz w:val="20"/>
              </w:rPr>
              <w:t>GERMAN HEREDIA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</w:tr>
      <w:tr w:rsidR="00DE6A63" w:rsidRPr="00CA1673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ANTONIO HORTAL</w:t>
            </w:r>
          </w:p>
          <w:p w:rsidR="00E657D4" w:rsidRPr="00264DBD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18"/>
                <w:szCs w:val="18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JAIME AGUIAR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</w:tr>
      <w:tr w:rsidR="00DE6A63" w:rsidRPr="00CA1673" w:rsidTr="00785373">
        <w:trPr>
          <w:jc w:val="center"/>
        </w:trPr>
        <w:tc>
          <w:tcPr>
            <w:tcW w:w="2743" w:type="dxa"/>
            <w:shd w:val="clear" w:color="auto" w:fill="E6E6E6"/>
            <w:vAlign w:val="center"/>
          </w:tcPr>
          <w:p w:rsidR="00DE6A63" w:rsidRPr="00562A19" w:rsidRDefault="00DE6A63" w:rsidP="00785373">
            <w:pPr>
              <w:jc w:val="center"/>
              <w:rPr>
                <w:rFonts w:ascii="Georgia" w:hAnsi="Georgia"/>
                <w:b/>
                <w:sz w:val="8"/>
                <w:szCs w:val="8"/>
              </w:rPr>
            </w:pPr>
          </w:p>
          <w:p w:rsidR="00DE6A63" w:rsidRDefault="00DE6A63" w:rsidP="00785373">
            <w:pPr>
              <w:jc w:val="center"/>
              <w:rPr>
                <w:rFonts w:ascii="Georgia" w:hAnsi="Georgia"/>
                <w:b/>
                <w:sz w:val="20"/>
              </w:rPr>
            </w:pPr>
            <w:r w:rsidRPr="0033553E">
              <w:rPr>
                <w:rFonts w:ascii="Georgia" w:hAnsi="Georgia"/>
                <w:b/>
                <w:sz w:val="20"/>
              </w:rPr>
              <w:t>RESULTADO</w:t>
            </w:r>
          </w:p>
          <w:p w:rsidR="00DE6A63" w:rsidRPr="00562A19" w:rsidRDefault="00DE6A63" w:rsidP="00785373">
            <w:pPr>
              <w:jc w:val="center"/>
              <w:rPr>
                <w:rFonts w:ascii="Georgia" w:hAnsi="Georgia"/>
                <w:b/>
                <w:sz w:val="8"/>
                <w:szCs w:val="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</w:tr>
    </w:tbl>
    <w:p w:rsidR="00DE6A63" w:rsidRDefault="00DE6A63" w:rsidP="00DE6A63"/>
    <w:p w:rsidR="00DE6A63" w:rsidRDefault="00DE6A63" w:rsidP="00DE6A63"/>
    <w:p w:rsidR="00DE6A63" w:rsidRDefault="00DE6A63" w:rsidP="00DE6A63">
      <w:pPr>
        <w:tabs>
          <w:tab w:val="left" w:pos="3240"/>
        </w:tabs>
        <w:ind w:right="459"/>
        <w:rPr>
          <w:b/>
          <w:sz w:val="32"/>
          <w:szCs w:val="32"/>
          <w:u w:val="single"/>
        </w:rPr>
      </w:pPr>
    </w:p>
    <w:tbl>
      <w:tblPr>
        <w:tblStyle w:val="Tablaconcuadrcula"/>
        <w:tblW w:w="9979" w:type="dxa"/>
        <w:jc w:val="center"/>
        <w:tblInd w:w="-10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DE6A63" w:rsidRPr="00264DBD" w:rsidTr="00785373">
        <w:trPr>
          <w:jc w:val="center"/>
        </w:trPr>
        <w:tc>
          <w:tcPr>
            <w:tcW w:w="2743" w:type="dxa"/>
            <w:shd w:val="clear" w:color="auto" w:fill="auto"/>
          </w:tcPr>
          <w:p w:rsidR="00DE6A63" w:rsidRDefault="00DE6A63" w:rsidP="00785373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FB7CF1" w:rsidTr="00785373">
        <w:trPr>
          <w:jc w:val="center"/>
        </w:trPr>
        <w:tc>
          <w:tcPr>
            <w:tcW w:w="2743" w:type="dxa"/>
            <w:shd w:val="clear" w:color="auto" w:fill="FFFF00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</w:tr>
      <w:tr w:rsidR="00E657D4" w:rsidRPr="00CA1673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E657D4" w:rsidRPr="00E657D4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E657D4">
              <w:rPr>
                <w:rFonts w:ascii="Georgia" w:hAnsi="Georgia"/>
                <w:b/>
                <w:color w:val="FF0000"/>
                <w:sz w:val="20"/>
                <w:lang w:val="en-US"/>
              </w:rPr>
              <w:t>M. DIAZ NEGRETE</w:t>
            </w:r>
          </w:p>
          <w:p w:rsidR="00E657D4" w:rsidRPr="00E657D4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E657D4">
              <w:rPr>
                <w:rFonts w:ascii="Georgia" w:hAnsi="Georgia"/>
                <w:b/>
                <w:color w:val="FF0000"/>
                <w:sz w:val="20"/>
                <w:lang w:val="en-US"/>
              </w:rPr>
              <w:t>GERMAN HEREDIA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CA1673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</w:rPr>
            </w:pPr>
          </w:p>
          <w:p w:rsidR="00E657D4" w:rsidRPr="00CA1673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</w:rPr>
            </w:pPr>
          </w:p>
        </w:tc>
      </w:tr>
      <w:tr w:rsidR="00E657D4" w:rsidRPr="00CA1673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E657D4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ANTONIO HORTAL</w:t>
            </w:r>
          </w:p>
          <w:p w:rsidR="00E657D4" w:rsidRPr="00264DBD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18"/>
                <w:szCs w:val="18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JAIME AGUIAR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CA1673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</w:p>
          <w:p w:rsidR="00E657D4" w:rsidRPr="00CA1673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</w:p>
        </w:tc>
      </w:tr>
      <w:tr w:rsidR="00DE6A63" w:rsidRPr="00264DBD" w:rsidTr="00785373">
        <w:trPr>
          <w:jc w:val="center"/>
        </w:trPr>
        <w:tc>
          <w:tcPr>
            <w:tcW w:w="2743" w:type="dxa"/>
            <w:shd w:val="clear" w:color="auto" w:fill="E6E6E6"/>
            <w:vAlign w:val="center"/>
          </w:tcPr>
          <w:p w:rsidR="00DE6A63" w:rsidRPr="0033553E" w:rsidRDefault="00DE6A63" w:rsidP="00785373">
            <w:pPr>
              <w:jc w:val="center"/>
              <w:rPr>
                <w:rFonts w:ascii="Georgia" w:hAnsi="Georgia"/>
                <w:b/>
                <w:sz w:val="20"/>
              </w:rPr>
            </w:pPr>
            <w:r w:rsidRPr="0033553E">
              <w:rPr>
                <w:rFonts w:ascii="Georgia" w:hAnsi="Georgia"/>
                <w:b/>
                <w:sz w:val="20"/>
              </w:rPr>
              <w:t>RESULTADO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E6E6E6"/>
            <w:vAlign w:val="center"/>
          </w:tcPr>
          <w:p w:rsidR="00DE6A63" w:rsidRPr="00264DBD" w:rsidRDefault="00DE6A63" w:rsidP="00785373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</w:p>
          <w:p w:rsidR="00DE6A63" w:rsidRPr="00264DBD" w:rsidRDefault="00DE6A63" w:rsidP="00785373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</w:p>
        </w:tc>
      </w:tr>
    </w:tbl>
    <w:p w:rsidR="00DE6A63" w:rsidRDefault="00DE6A63" w:rsidP="00DE6A63">
      <w:pPr>
        <w:tabs>
          <w:tab w:val="left" w:pos="975"/>
        </w:tabs>
        <w:rPr>
          <w:b/>
          <w:sz w:val="32"/>
          <w:szCs w:val="32"/>
          <w:u w:val="single"/>
        </w:rPr>
      </w:pPr>
    </w:p>
    <w:p w:rsidR="00DE6A63" w:rsidRDefault="00DE6A63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left:0;text-align:left;margin-left:53.75pt;margin-top:19.65pt;width:340.5pt;height:27pt;z-index:251770880" fillcolor="yellow" strokecolor="red" strokeweight="2pt">
            <v:shadow color="#868686"/>
            <v:textpath style="font-family:&quot;Arial Black&quot;;v-text-kern:t" trim="t" fitpath="t" string="¡¡¡ CAMPEONES  !!!"/>
          </v:shape>
        </w:pict>
      </w:r>
    </w:p>
    <w:p w:rsidR="00DE6A63" w:rsidRDefault="00DE6A63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</w:p>
    <w:p w:rsidR="00DE6A63" w:rsidRDefault="00DE6A63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-360" w:type="dxa"/>
        <w:tblLook w:val="01E0"/>
      </w:tblPr>
      <w:tblGrid>
        <w:gridCol w:w="9210"/>
      </w:tblGrid>
      <w:tr w:rsidR="00DE6A63" w:rsidRPr="00C120E1" w:rsidTr="00785373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</w:tcPr>
          <w:p w:rsidR="00DE6A63" w:rsidRPr="00C120E1" w:rsidRDefault="00DE6A63" w:rsidP="00785373">
            <w:pPr>
              <w:tabs>
                <w:tab w:val="left" w:pos="975"/>
              </w:tabs>
              <w:jc w:val="center"/>
              <w:rPr>
                <w:rFonts w:ascii="Castellar" w:hAnsi="Castellar" w:cs="Arial"/>
                <w:b/>
                <w:color w:val="FF0000"/>
                <w:sz w:val="36"/>
                <w:szCs w:val="36"/>
              </w:rPr>
            </w:pPr>
          </w:p>
        </w:tc>
      </w:tr>
      <w:tr w:rsidR="00DE6A63" w:rsidRPr="00C120E1" w:rsidTr="00785373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6A63" w:rsidRPr="00C120E1" w:rsidRDefault="00DE6A63" w:rsidP="00785373">
            <w:pPr>
              <w:tabs>
                <w:tab w:val="left" w:pos="975"/>
              </w:tabs>
              <w:jc w:val="center"/>
              <w:rPr>
                <w:rFonts w:ascii="Castellar" w:hAnsi="Castellar" w:cs="Arial"/>
                <w:color w:val="FF0000"/>
                <w:sz w:val="36"/>
                <w:szCs w:val="36"/>
              </w:rPr>
            </w:pPr>
          </w:p>
        </w:tc>
      </w:tr>
    </w:tbl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Pr="008A0AB0" w:rsidRDefault="00DE6A63">
      <w:pPr>
        <w:rPr>
          <w:b/>
          <w:i/>
          <w:sz w:val="16"/>
          <w:szCs w:val="16"/>
        </w:rPr>
      </w:pPr>
    </w:p>
    <w:sectPr w:rsidR="00DE6A63" w:rsidRPr="008A0AB0" w:rsidSect="006015FB">
      <w:pgSz w:w="11906" w:h="16838"/>
      <w:pgMar w:top="0" w:right="1418" w:bottom="0" w:left="1418" w:header="851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2197E"/>
    <w:multiLevelType w:val="hybridMultilevel"/>
    <w:tmpl w:val="7CCE587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F0706"/>
    <w:multiLevelType w:val="hybridMultilevel"/>
    <w:tmpl w:val="A512538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D5507"/>
    <w:multiLevelType w:val="hybridMultilevel"/>
    <w:tmpl w:val="8138A39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E1500"/>
    <w:multiLevelType w:val="hybridMultilevel"/>
    <w:tmpl w:val="C21A13C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B112C"/>
    <w:multiLevelType w:val="hybridMultilevel"/>
    <w:tmpl w:val="D65C112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615496"/>
    <w:multiLevelType w:val="hybridMultilevel"/>
    <w:tmpl w:val="A2040B9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554FC"/>
    <w:rsid w:val="00092090"/>
    <w:rsid w:val="00097777"/>
    <w:rsid w:val="000E126E"/>
    <w:rsid w:val="000E6F98"/>
    <w:rsid w:val="000F01AF"/>
    <w:rsid w:val="001364B3"/>
    <w:rsid w:val="00154A49"/>
    <w:rsid w:val="0018130E"/>
    <w:rsid w:val="001B044A"/>
    <w:rsid w:val="001B2E05"/>
    <w:rsid w:val="001E3E98"/>
    <w:rsid w:val="001F2B15"/>
    <w:rsid w:val="00206E1E"/>
    <w:rsid w:val="002528C5"/>
    <w:rsid w:val="0026135E"/>
    <w:rsid w:val="00293DAA"/>
    <w:rsid w:val="002B4EA0"/>
    <w:rsid w:val="002E3D3D"/>
    <w:rsid w:val="002F07C0"/>
    <w:rsid w:val="00302A0E"/>
    <w:rsid w:val="0031237F"/>
    <w:rsid w:val="00374A82"/>
    <w:rsid w:val="003C751D"/>
    <w:rsid w:val="003F0A4B"/>
    <w:rsid w:val="004048B7"/>
    <w:rsid w:val="004048D3"/>
    <w:rsid w:val="004407CC"/>
    <w:rsid w:val="00494135"/>
    <w:rsid w:val="004D546A"/>
    <w:rsid w:val="0051410F"/>
    <w:rsid w:val="00564BBE"/>
    <w:rsid w:val="005713C9"/>
    <w:rsid w:val="005A73F8"/>
    <w:rsid w:val="005C33EB"/>
    <w:rsid w:val="005C467B"/>
    <w:rsid w:val="006015FB"/>
    <w:rsid w:val="00614CF4"/>
    <w:rsid w:val="0062629B"/>
    <w:rsid w:val="00635FEA"/>
    <w:rsid w:val="006364CE"/>
    <w:rsid w:val="00643793"/>
    <w:rsid w:val="006842FA"/>
    <w:rsid w:val="006C2E4B"/>
    <w:rsid w:val="00716A4A"/>
    <w:rsid w:val="00746783"/>
    <w:rsid w:val="00770AE3"/>
    <w:rsid w:val="0078531F"/>
    <w:rsid w:val="00796070"/>
    <w:rsid w:val="00796499"/>
    <w:rsid w:val="007B3B31"/>
    <w:rsid w:val="007C18A1"/>
    <w:rsid w:val="007D6734"/>
    <w:rsid w:val="007E25B9"/>
    <w:rsid w:val="00816173"/>
    <w:rsid w:val="008A0AB0"/>
    <w:rsid w:val="008F386A"/>
    <w:rsid w:val="0090394F"/>
    <w:rsid w:val="00924FE8"/>
    <w:rsid w:val="009466F1"/>
    <w:rsid w:val="009A5649"/>
    <w:rsid w:val="009B38F7"/>
    <w:rsid w:val="00A07B4E"/>
    <w:rsid w:val="00A31D80"/>
    <w:rsid w:val="00A44428"/>
    <w:rsid w:val="00AA1315"/>
    <w:rsid w:val="00AA610F"/>
    <w:rsid w:val="00AB6AE5"/>
    <w:rsid w:val="00B86A24"/>
    <w:rsid w:val="00BB1004"/>
    <w:rsid w:val="00BB7F71"/>
    <w:rsid w:val="00BF32B3"/>
    <w:rsid w:val="00C2399D"/>
    <w:rsid w:val="00C32990"/>
    <w:rsid w:val="00C574B8"/>
    <w:rsid w:val="00D60695"/>
    <w:rsid w:val="00D73742"/>
    <w:rsid w:val="00DA1463"/>
    <w:rsid w:val="00DB4DE0"/>
    <w:rsid w:val="00DE6A63"/>
    <w:rsid w:val="00E657D4"/>
    <w:rsid w:val="00E73B20"/>
    <w:rsid w:val="00E90058"/>
    <w:rsid w:val="00EC1A06"/>
    <w:rsid w:val="00ED6251"/>
    <w:rsid w:val="00EF7D93"/>
    <w:rsid w:val="00F306EE"/>
    <w:rsid w:val="00F40BE0"/>
    <w:rsid w:val="00F4190A"/>
    <w:rsid w:val="00F4573A"/>
    <w:rsid w:val="00F554FC"/>
    <w:rsid w:val="00F83163"/>
    <w:rsid w:val="00F84BC0"/>
    <w:rsid w:val="00F9133A"/>
    <w:rsid w:val="00FB4EAF"/>
    <w:rsid w:val="00FB7CF1"/>
    <w:rsid w:val="00FC222A"/>
    <w:rsid w:val="00FD25D0"/>
    <w:rsid w:val="00FD7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FB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6015FB"/>
    <w:pPr>
      <w:keepNext/>
      <w:ind w:left="-851" w:right="-853"/>
      <w:outlineLvl w:val="0"/>
    </w:pPr>
    <w:rPr>
      <w:rFonts w:ascii="Copperplate Gothic Bold" w:hAnsi="Copperplate Gothic Bold"/>
      <w:sz w:val="4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9466F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32B3"/>
    <w:pPr>
      <w:ind w:left="720"/>
      <w:contextualSpacing/>
    </w:pPr>
  </w:style>
  <w:style w:type="table" w:styleId="Tablaconcuadrcula">
    <w:name w:val="Table Grid"/>
    <w:basedOn w:val="Tablanormal"/>
    <w:rsid w:val="00DE6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customXml" Target="../customXml/item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A2F0EA1-98AA-4B0D-87E7-A351A29053E4}"/>
</file>

<file path=customXml/itemProps2.xml><?xml version="1.0" encoding="utf-8"?>
<ds:datastoreItem xmlns:ds="http://schemas.openxmlformats.org/officeDocument/2006/customXml" ds:itemID="{F5568CAE-B7B7-4842-A02B-0ABF7334C9CE}"/>
</file>

<file path=customXml/itemProps3.xml><?xml version="1.0" encoding="utf-8"?>
<ds:datastoreItem xmlns:ds="http://schemas.openxmlformats.org/officeDocument/2006/customXml" ds:itemID="{47A0645A-BC17-4F22-B15E-AF176DABA3D9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13</TotalTime>
  <Pages>2</Pages>
  <Words>480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</vt:lpstr>
    </vt:vector>
  </TitlesOfParts>
  <Company>RFEG</Company>
  <LinksUpToDate>false</LinksUpToDate>
  <CharactersWithSpaces>3120</CharactersWithSpaces>
  <SharedDoc>false</SharedDoc>
  <HLinks>
    <vt:vector size="6" baseType="variant">
      <vt:variant>
        <vt:i4>8060955</vt:i4>
      </vt:variant>
      <vt:variant>
        <vt:i4>-1</vt:i4>
      </vt:variant>
      <vt:variant>
        <vt:i4>1030</vt:i4>
      </vt:variant>
      <vt:variant>
        <vt:i4>1</vt:i4>
      </vt:variant>
      <vt:variant>
        <vt:lpwstr>http://www.golfspainfederacion.com/imag/logos/logo_0109.gif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</dc:title>
  <dc:creator>Monica</dc:creator>
  <cp:lastModifiedBy>Ernesto F. Gamboa</cp:lastModifiedBy>
  <cp:revision>5</cp:revision>
  <cp:lastPrinted>2011-05-16T11:02:00Z</cp:lastPrinted>
  <dcterms:created xsi:type="dcterms:W3CDTF">2011-05-16T16:04:00Z</dcterms:created>
  <dcterms:modified xsi:type="dcterms:W3CDTF">2011-05-17T08:06:00Z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