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CF4" w:rsidRDefault="00614CF4">
      <w:pPr>
        <w:pStyle w:val="Ttulo1"/>
        <w:rPr>
          <w:b/>
          <w:sz w:val="18"/>
        </w:rPr>
      </w:pPr>
    </w:p>
    <w:p w:rsidR="00614CF4" w:rsidRDefault="00614CF4" w:rsidP="00374A82">
      <w:pPr>
        <w:pStyle w:val="Ttulo1"/>
        <w:jc w:val="center"/>
        <w:rPr>
          <w:b/>
          <w:sz w:val="20"/>
        </w:rPr>
      </w:pPr>
    </w:p>
    <w:p w:rsidR="00614CF4" w:rsidRDefault="00614CF4">
      <w:pPr>
        <w:pStyle w:val="Ttulo1"/>
        <w:rPr>
          <w:b/>
          <w:sz w:val="20"/>
        </w:rPr>
      </w:pPr>
    </w:p>
    <w:p w:rsidR="00614CF4" w:rsidRPr="00FC222A" w:rsidRDefault="00614CF4">
      <w:pPr>
        <w:pStyle w:val="Ttulo1"/>
        <w:rPr>
          <w:b/>
          <w:sz w:val="20"/>
        </w:rPr>
      </w:pPr>
    </w:p>
    <w:p w:rsidR="00614CF4" w:rsidRPr="00B86A24" w:rsidRDefault="00E73B20" w:rsidP="00796070">
      <w:pPr>
        <w:pStyle w:val="Ttulo1"/>
        <w:jc w:val="center"/>
        <w:rPr>
          <w:sz w:val="26"/>
          <w:szCs w:val="26"/>
        </w:rPr>
      </w:pPr>
      <w:r w:rsidRPr="00B86A24">
        <w:rPr>
          <w:sz w:val="26"/>
          <w:szCs w:val="26"/>
        </w:rPr>
        <w:t xml:space="preserve">CAMPEONATO NACIONAL DOBLES DE ESPAÑA </w:t>
      </w:r>
      <w:r w:rsidR="00B86A24" w:rsidRPr="00B86A24">
        <w:rPr>
          <w:sz w:val="26"/>
          <w:szCs w:val="26"/>
        </w:rPr>
        <w:t xml:space="preserve">AMATEUR </w:t>
      </w:r>
      <w:r w:rsidRPr="00B86A24">
        <w:rPr>
          <w:sz w:val="26"/>
          <w:szCs w:val="26"/>
        </w:rPr>
        <w:t>MASCULINO</w:t>
      </w:r>
    </w:p>
    <w:p w:rsidR="0018130E" w:rsidRPr="00E73B20" w:rsidRDefault="00B86A24" w:rsidP="00796070">
      <w:pPr>
        <w:jc w:val="center"/>
        <w:rPr>
          <w:rFonts w:ascii="Times New Roman" w:hAnsi="Times New Roman"/>
          <w:b/>
          <w:i/>
          <w:color w:val="333399"/>
          <w:sz w:val="26"/>
          <w:szCs w:val="26"/>
        </w:rPr>
      </w:pPr>
      <w:r>
        <w:rPr>
          <w:rFonts w:ascii="Times New Roman" w:hAnsi="Times New Roman"/>
          <w:b/>
          <w:i/>
          <w:color w:val="333399"/>
          <w:sz w:val="26"/>
          <w:szCs w:val="26"/>
        </w:rPr>
        <w:t>Real Club de Golf de La Coruña</w:t>
      </w:r>
      <w:r w:rsidR="00F4190A">
        <w:rPr>
          <w:rFonts w:ascii="Times New Roman" w:hAnsi="Times New Roman"/>
          <w:b/>
          <w:i/>
          <w:color w:val="333399"/>
          <w:sz w:val="26"/>
          <w:szCs w:val="26"/>
        </w:rPr>
        <w:t xml:space="preserve">  </w:t>
      </w:r>
      <w:r w:rsidR="008A0AB0" w:rsidRPr="00E73B20">
        <w:rPr>
          <w:rFonts w:ascii="Times New Roman" w:hAnsi="Times New Roman"/>
          <w:b/>
          <w:i/>
          <w:color w:val="333399"/>
          <w:sz w:val="26"/>
          <w:szCs w:val="26"/>
        </w:rPr>
        <w:t xml:space="preserve"> </w:t>
      </w:r>
      <w:r w:rsidR="002528C5">
        <w:rPr>
          <w:rFonts w:ascii="Times New Roman" w:hAnsi="Times New Roman"/>
          <w:b/>
          <w:i/>
          <w:color w:val="333399"/>
          <w:sz w:val="26"/>
          <w:szCs w:val="26"/>
        </w:rPr>
        <w:t xml:space="preserve">     </w:t>
      </w:r>
      <w:r w:rsidR="008A0AB0" w:rsidRPr="00E73B20">
        <w:rPr>
          <w:rFonts w:ascii="Times New Roman" w:hAnsi="Times New Roman"/>
          <w:b/>
          <w:i/>
          <w:color w:val="333399"/>
          <w:sz w:val="26"/>
          <w:szCs w:val="26"/>
        </w:rPr>
        <w:t xml:space="preserve"> </w:t>
      </w:r>
      <w:r>
        <w:rPr>
          <w:rFonts w:ascii="Times New Roman" w:hAnsi="Times New Roman"/>
          <w:b/>
          <w:i/>
          <w:color w:val="333399"/>
          <w:sz w:val="26"/>
          <w:szCs w:val="26"/>
        </w:rPr>
        <w:t xml:space="preserve">     15 al 17</w:t>
      </w:r>
      <w:r w:rsidR="00F4190A">
        <w:rPr>
          <w:rFonts w:ascii="Times New Roman" w:hAnsi="Times New Roman"/>
          <w:b/>
          <w:i/>
          <w:color w:val="333399"/>
          <w:sz w:val="26"/>
          <w:szCs w:val="26"/>
        </w:rPr>
        <w:t xml:space="preserve"> de Mayo</w:t>
      </w:r>
      <w:r>
        <w:rPr>
          <w:rFonts w:ascii="Times New Roman" w:hAnsi="Times New Roman"/>
          <w:b/>
          <w:i/>
          <w:color w:val="333399"/>
          <w:sz w:val="26"/>
          <w:szCs w:val="26"/>
        </w:rPr>
        <w:t xml:space="preserve"> de 2011</w:t>
      </w:r>
    </w:p>
    <w:p w:rsidR="0018130E" w:rsidRPr="0018130E" w:rsidRDefault="0018130E" w:rsidP="0018130E"/>
    <w:tbl>
      <w:tblPr>
        <w:tblW w:w="10770" w:type="dxa"/>
        <w:jc w:val="center"/>
        <w:tblLayout w:type="fixed"/>
        <w:tblCellMar>
          <w:left w:w="50" w:type="dxa"/>
          <w:right w:w="50" w:type="dxa"/>
        </w:tblCellMar>
        <w:tblLook w:val="0000"/>
      </w:tblPr>
      <w:tblGrid>
        <w:gridCol w:w="339"/>
        <w:gridCol w:w="1645"/>
        <w:gridCol w:w="92"/>
        <w:gridCol w:w="1751"/>
        <w:gridCol w:w="1723"/>
        <w:gridCol w:w="1737"/>
        <w:gridCol w:w="1737"/>
        <w:gridCol w:w="1746"/>
      </w:tblGrid>
      <w:tr w:rsidR="00614CF4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614CF4" w:rsidRPr="00B86A24" w:rsidRDefault="00614CF4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</w:rPr>
              <w:t>1</w:t>
            </w:r>
          </w:p>
        </w:tc>
        <w:tc>
          <w:tcPr>
            <w:tcW w:w="1737" w:type="dxa"/>
            <w:gridSpan w:val="2"/>
            <w:vAlign w:val="center"/>
          </w:tcPr>
          <w:p w:rsidR="00614CF4" w:rsidRPr="00FD7EED" w:rsidRDefault="00BF32B3" w:rsidP="00564BBE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j.juaned</w:t>
            </w:r>
            <w:r w:rsidR="000E6F98"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A</w:t>
            </w: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 xml:space="preserve"> /a.ferrer</w:t>
            </w:r>
          </w:p>
        </w:tc>
        <w:tc>
          <w:tcPr>
            <w:tcW w:w="1751" w:type="dxa"/>
            <w:vAlign w:val="bottom"/>
          </w:tcPr>
          <w:p w:rsidR="00614CF4" w:rsidRPr="00BB7F71" w:rsidRDefault="00BB7F71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JOSEP JUANEDA</w:t>
            </w:r>
          </w:p>
        </w:tc>
        <w:tc>
          <w:tcPr>
            <w:tcW w:w="1723" w:type="dxa"/>
            <w:vAlign w:val="center"/>
          </w:tcPr>
          <w:p w:rsidR="00614CF4" w:rsidRPr="00FD7EED" w:rsidRDefault="00614CF4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614CF4" w:rsidRPr="00FD7EED" w:rsidRDefault="00614CF4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614CF4" w:rsidRPr="00FD7EED" w:rsidRDefault="00614CF4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614CF4" w:rsidRPr="00FD7EED" w:rsidRDefault="00614CF4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F40BE0" w:rsidRPr="009466F1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F40BE0" w:rsidRPr="00B86A24" w:rsidRDefault="00F40BE0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F40BE0" w:rsidRPr="00BF32B3" w:rsidRDefault="00F40BE0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F40BE0" w:rsidRPr="00BB7F71" w:rsidRDefault="00BB7F71" w:rsidP="00716A4A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ANTONI FERRER</w:t>
            </w:r>
          </w:p>
        </w:tc>
        <w:tc>
          <w:tcPr>
            <w:tcW w:w="1737" w:type="dxa"/>
            <w:vAlign w:val="center"/>
          </w:tcPr>
          <w:p w:rsidR="00F40BE0" w:rsidRPr="00FD7EED" w:rsidRDefault="00F40BE0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F40BE0" w:rsidRPr="00FD7EED" w:rsidRDefault="00F40BE0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  <w:r>
              <w:rPr>
                <w:rFonts w:ascii="AvantGarde Bk BT" w:hAnsi="AvantGarde Bk BT"/>
                <w:caps/>
                <w:noProof/>
                <w:sz w:val="16"/>
                <w:szCs w:val="16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723265</wp:posOffset>
                  </wp:positionH>
                  <wp:positionV relativeFrom="paragraph">
                    <wp:posOffset>16510</wp:posOffset>
                  </wp:positionV>
                  <wp:extent cx="644525" cy="670560"/>
                  <wp:effectExtent l="19050" t="0" r="3175" b="0"/>
                  <wp:wrapNone/>
                  <wp:docPr id="11" name="Imagen 1" descr="M:\MARKETING RFEG\Manual de Marca RFEG\Logotipos\Logo RFEG en JPGs\PRINCIPAL_CMYK_BAJ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M:\MARKETING RFEG\Manual de Marca RFEG\Logotipos\Logo RFEG en JPGs\PRINCIPAL_CMYK_BAJ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525" cy="670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46" w:type="dxa"/>
            <w:vAlign w:val="center"/>
          </w:tcPr>
          <w:p w:rsidR="00F40BE0" w:rsidRPr="00FD7EED" w:rsidRDefault="00F40BE0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097777" w:rsidRPr="009466F1" w:rsidTr="001804A3">
        <w:trPr>
          <w:trHeight w:val="198"/>
          <w:jc w:val="center"/>
        </w:trPr>
        <w:tc>
          <w:tcPr>
            <w:tcW w:w="339" w:type="dxa"/>
            <w:vAlign w:val="center"/>
          </w:tcPr>
          <w:p w:rsidR="00097777" w:rsidRPr="00B86A24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32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097777" w:rsidRPr="00BF32B3" w:rsidRDefault="00097777" w:rsidP="00BF32B3">
            <w:pPr>
              <w:jc w:val="center"/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097777" w:rsidRPr="00FD7EED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23" w:type="dxa"/>
            <w:vAlign w:val="bottom"/>
          </w:tcPr>
          <w:p w:rsidR="00097777" w:rsidRPr="00BB7F71" w:rsidRDefault="00097777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JOSEP JUANEDA</w:t>
            </w:r>
          </w:p>
        </w:tc>
        <w:tc>
          <w:tcPr>
            <w:tcW w:w="1737" w:type="dxa"/>
            <w:vAlign w:val="center"/>
          </w:tcPr>
          <w:p w:rsidR="00097777" w:rsidRPr="00FD7EED" w:rsidRDefault="00097777" w:rsidP="006B42D9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097777" w:rsidRPr="00FD7EED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097777" w:rsidRPr="00FD7EED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097777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097777" w:rsidRPr="00B86A24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097777" w:rsidRPr="00BF32B3" w:rsidRDefault="00097777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097777" w:rsidRPr="000E6F98" w:rsidRDefault="00097777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</w:t>
            </w: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– Tee 1</w:t>
            </w:r>
          </w:p>
        </w:tc>
        <w:tc>
          <w:tcPr>
            <w:tcW w:w="1723" w:type="dxa"/>
            <w:tcBorders>
              <w:bottom w:val="single" w:sz="6" w:space="0" w:color="auto"/>
            </w:tcBorders>
            <w:vAlign w:val="center"/>
          </w:tcPr>
          <w:p w:rsidR="00097777" w:rsidRPr="00BB7F71" w:rsidRDefault="00097777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ANTONI FERRER</w:t>
            </w: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097777" w:rsidRPr="00D73742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097777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097777" w:rsidRPr="00B86A24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16</w:t>
            </w:r>
          </w:p>
        </w:tc>
        <w:tc>
          <w:tcPr>
            <w:tcW w:w="1737" w:type="dxa"/>
            <w:gridSpan w:val="2"/>
            <w:vAlign w:val="center"/>
          </w:tcPr>
          <w:p w:rsidR="00097777" w:rsidRPr="00BF32B3" w:rsidRDefault="00097777" w:rsidP="00BF32B3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BF32B3">
              <w:rPr>
                <w:rFonts w:ascii="Arial Narrow" w:hAnsi="Arial Narrow"/>
                <w:b/>
                <w:sz w:val="16"/>
                <w:lang w:val="en-US"/>
              </w:rPr>
              <w:t>A.</w:t>
            </w:r>
            <w:r>
              <w:rPr>
                <w:rFonts w:ascii="Arial Narrow" w:hAnsi="Arial Narrow"/>
                <w:b/>
                <w:sz w:val="16"/>
                <w:lang w:val="en-US"/>
              </w:rPr>
              <w:t>MORET / B.</w:t>
            </w:r>
            <w:r w:rsidRPr="00BF32B3">
              <w:rPr>
                <w:rFonts w:ascii="Arial Narrow" w:hAnsi="Arial Narrow"/>
                <w:b/>
                <w:sz w:val="16"/>
                <w:lang w:val="en-US"/>
              </w:rPr>
              <w:t>OTERO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097777" w:rsidRPr="007D6734" w:rsidRDefault="00097777" w:rsidP="007D6734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 w:rsidRPr="007D6734"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ANDRES MORET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097777" w:rsidRPr="00097777" w:rsidRDefault="00097777" w:rsidP="00206E1E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GB"/>
              </w:rPr>
            </w:pPr>
            <w:r w:rsidRPr="00097777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GB"/>
              </w:rPr>
              <w:t>5/4</w:t>
            </w: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097777" w:rsidRPr="00D73742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097777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097777" w:rsidRPr="00B86A24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:rsidR="00097777" w:rsidRPr="000E6F98" w:rsidRDefault="00097777" w:rsidP="000E6F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– Tee 1</w:t>
            </w:r>
          </w:p>
        </w:tc>
        <w:tc>
          <w:tcPr>
            <w:tcW w:w="1751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097777" w:rsidRPr="00D73742" w:rsidRDefault="00097777" w:rsidP="00564BBE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BRUNO OTERO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097777" w:rsidRPr="00D73742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EF7D93" w:rsidRPr="001B044A" w:rsidTr="00C5587A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B86A24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17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EF7D93" w:rsidRPr="001B044A" w:rsidRDefault="00EF7D93" w:rsidP="00F40BE0">
            <w:pPr>
              <w:rPr>
                <w:rFonts w:ascii="Arial Narrow" w:hAnsi="Arial Narrow"/>
                <w:b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val="en-US"/>
              </w:rPr>
              <w:t>F.GRILLO/</w:t>
            </w:r>
            <w:r w:rsidRPr="001B044A">
              <w:rPr>
                <w:rFonts w:ascii="Arial Narrow" w:hAnsi="Arial Narrow"/>
                <w:b/>
                <w:sz w:val="16"/>
                <w:szCs w:val="16"/>
                <w:lang w:val="en-US"/>
              </w:rPr>
              <w:t>P. RODRIGUEZ</w:t>
            </w:r>
          </w:p>
        </w:tc>
        <w:tc>
          <w:tcPr>
            <w:tcW w:w="1751" w:type="dxa"/>
            <w:vAlign w:val="center"/>
          </w:tcPr>
          <w:p w:rsidR="00EF7D93" w:rsidRPr="007D6734" w:rsidRDefault="00EF7D93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</w:pPr>
            <w:r w:rsidRPr="007D6734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  <w:t>4/2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bottom"/>
          </w:tcPr>
          <w:p w:rsidR="00EF7D93" w:rsidRPr="00BB7F71" w:rsidRDefault="00EF7D93" w:rsidP="006E2E81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JOSEP JUANEDA</w:t>
            </w:r>
          </w:p>
        </w:tc>
        <w:tc>
          <w:tcPr>
            <w:tcW w:w="1737" w:type="dxa"/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1B044A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1B044A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1B044A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EF7D93" w:rsidRPr="001B044A" w:rsidRDefault="00EF7D93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</w:tcPr>
          <w:p w:rsidR="00EF7D93" w:rsidRPr="000E6F98" w:rsidRDefault="00EF7D93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– Tee 1</w:t>
            </w:r>
          </w:p>
        </w:tc>
        <w:tc>
          <w:tcPr>
            <w:tcW w:w="1737" w:type="dxa"/>
            <w:vAlign w:val="center"/>
          </w:tcPr>
          <w:p w:rsidR="00EF7D93" w:rsidRPr="00BB7F71" w:rsidRDefault="00EF7D93" w:rsidP="006E2E81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ANTONI FERRER</w:t>
            </w:r>
          </w:p>
        </w:tc>
        <w:tc>
          <w:tcPr>
            <w:tcW w:w="1737" w:type="dxa"/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1B044A" w:rsidRDefault="00EF7D93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EF7D93" w:rsidRPr="001B044A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1B044A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9</w:t>
            </w:r>
          </w:p>
        </w:tc>
        <w:tc>
          <w:tcPr>
            <w:tcW w:w="1737" w:type="dxa"/>
            <w:gridSpan w:val="2"/>
            <w:vAlign w:val="center"/>
          </w:tcPr>
          <w:p w:rsidR="00EF7D93" w:rsidRPr="00BF32B3" w:rsidRDefault="00EF7D93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BF32B3">
              <w:rPr>
                <w:rFonts w:ascii="Arial Narrow" w:hAnsi="Arial Narrow"/>
                <w:b/>
                <w:sz w:val="16"/>
                <w:lang w:val="en-US"/>
              </w:rPr>
              <w:t>L. FURNELLS / D. TOPS</w:t>
            </w:r>
          </w:p>
        </w:tc>
        <w:tc>
          <w:tcPr>
            <w:tcW w:w="1751" w:type="dxa"/>
            <w:vAlign w:val="bottom"/>
          </w:tcPr>
          <w:p w:rsidR="00EF7D93" w:rsidRPr="00BB7F71" w:rsidRDefault="00EF7D93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LLUIS FURNELLS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EF7D93" w:rsidRDefault="00EF7D93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</w:pPr>
            <w:r w:rsidRPr="00EF7D93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  <w:t>2/1</w:t>
            </w:r>
          </w:p>
        </w:tc>
        <w:tc>
          <w:tcPr>
            <w:tcW w:w="1737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BF32B3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1B044A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BF32B3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BF32B3" w:rsidRDefault="00EF7D93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3474" w:type="dxa"/>
            <w:gridSpan w:val="2"/>
            <w:tcBorders>
              <w:right w:val="single" w:sz="6" w:space="0" w:color="auto"/>
            </w:tcBorders>
            <w:vAlign w:val="center"/>
          </w:tcPr>
          <w:p w:rsidR="00EF7D93" w:rsidRPr="00BF32B3" w:rsidRDefault="00EF7D93" w:rsidP="00092090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DAVID TOPS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BF32B3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1B044A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BF32B3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BF32B3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24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EF7D93" w:rsidRPr="00BF32B3" w:rsidRDefault="00EF7D93" w:rsidP="00BF32B3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EF7D93" w:rsidRPr="00BB7F71" w:rsidRDefault="00EF7D93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DAVID JIMENEZ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BF32B3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1B044A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BF32B3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EF7D93" w:rsidRPr="00BF32B3" w:rsidRDefault="00EF7D93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EF7D93" w:rsidRPr="000E6F98" w:rsidRDefault="00EF7D93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13:39 – Tee 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JAVIER GALLEGOS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BF32B3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BF32B3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BF32B3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BF32B3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8</w:t>
            </w:r>
          </w:p>
        </w:tc>
        <w:tc>
          <w:tcPr>
            <w:tcW w:w="1737" w:type="dxa"/>
            <w:gridSpan w:val="2"/>
            <w:vAlign w:val="center"/>
          </w:tcPr>
          <w:p w:rsidR="00EF7D93" w:rsidRPr="00BF32B3" w:rsidRDefault="00EF7D93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lang w:val="en-US"/>
              </w:rPr>
              <w:t>D.JIMENEZ/J.</w:t>
            </w:r>
            <w:r w:rsidRPr="00BF32B3">
              <w:rPr>
                <w:rFonts w:ascii="Arial Narrow" w:hAnsi="Arial Narrow"/>
                <w:b/>
                <w:sz w:val="16"/>
                <w:lang w:val="en-US"/>
              </w:rPr>
              <w:t>GALLEGOS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EF7D93" w:rsidRPr="00BB7F71" w:rsidRDefault="00EF7D93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DAVID JIMENEZ</w:t>
            </w: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:rsidR="00EF7D93" w:rsidRPr="00097777" w:rsidRDefault="00EF7D93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</w:pPr>
            <w:r w:rsidRPr="00097777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  <w:t>5/4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BF32B3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BF32B3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BF32B3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BF32B3" w:rsidRDefault="00EF7D93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JAVIER GALLEGOS</w:t>
            </w:r>
          </w:p>
        </w:tc>
        <w:tc>
          <w:tcPr>
            <w:tcW w:w="1723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BF32B3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5C467B" w:rsidRPr="00BF32B3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F32B3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BF32B3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25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BF32B3" w:rsidRDefault="005C467B" w:rsidP="000E6F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  <w:vAlign w:val="center"/>
          </w:tcPr>
          <w:p w:rsidR="005C467B" w:rsidRPr="00BF32B3" w:rsidRDefault="005C467B">
            <w:pPr>
              <w:jc w:val="center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vAlign w:val="center"/>
          </w:tcPr>
          <w:p w:rsidR="005C467B" w:rsidRPr="00BF32B3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BF32B3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5C467B" w:rsidRPr="00BB7F71" w:rsidRDefault="005C467B" w:rsidP="009E5FDF">
            <w:pPr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lang w:val="en-US"/>
              </w:rPr>
              <w:t>GERMAN HEREDIA</w:t>
            </w:r>
          </w:p>
        </w:tc>
        <w:tc>
          <w:tcPr>
            <w:tcW w:w="1746" w:type="dxa"/>
            <w:vAlign w:val="center"/>
          </w:tcPr>
          <w:p w:rsidR="005C467B" w:rsidRPr="00BF32B3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5C467B" w:rsidRPr="00BF32B3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BF32B3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BF32B3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5C467B" w:rsidRPr="00BF32B3" w:rsidRDefault="005C467B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23" w:type="dxa"/>
            <w:vAlign w:val="center"/>
          </w:tcPr>
          <w:p w:rsidR="005C467B" w:rsidRPr="00BF32B3" w:rsidRDefault="005C467B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</w:tcPr>
          <w:p w:rsidR="005C467B" w:rsidRPr="000E6F98" w:rsidRDefault="005C467B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</w:t>
            </w: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– Tee 1</w:t>
            </w:r>
          </w:p>
        </w:tc>
        <w:tc>
          <w:tcPr>
            <w:tcW w:w="1737" w:type="dxa"/>
            <w:tcBorders>
              <w:bottom w:val="single" w:sz="6" w:space="0" w:color="auto"/>
            </w:tcBorders>
            <w:vAlign w:val="center"/>
          </w:tcPr>
          <w:p w:rsidR="005C467B" w:rsidRPr="000E6F98" w:rsidRDefault="005C467B" w:rsidP="009E5FDF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MIGUEL DIAZ-NEGRETE</w:t>
            </w:r>
          </w:p>
        </w:tc>
        <w:tc>
          <w:tcPr>
            <w:tcW w:w="1746" w:type="dxa"/>
            <w:vAlign w:val="center"/>
          </w:tcPr>
          <w:p w:rsidR="005C467B" w:rsidRPr="00BF32B3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5C467B" w:rsidRPr="00BF32B3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F32B3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BF32B3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5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0E6F98" w:rsidRDefault="005C467B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0E6F98">
              <w:rPr>
                <w:rFonts w:ascii="Arial Narrow" w:hAnsi="Arial Narrow"/>
                <w:b/>
                <w:sz w:val="16"/>
                <w:lang w:val="en-US"/>
              </w:rPr>
              <w:t>M. GIL / J. SIMON</w:t>
            </w:r>
          </w:p>
        </w:tc>
        <w:tc>
          <w:tcPr>
            <w:tcW w:w="1751" w:type="dxa"/>
            <w:vAlign w:val="bottom"/>
          </w:tcPr>
          <w:p w:rsidR="005C467B" w:rsidRPr="00BB7F71" w:rsidRDefault="005C467B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MANUEL GIL</w:t>
            </w:r>
          </w:p>
        </w:tc>
        <w:tc>
          <w:tcPr>
            <w:tcW w:w="1723" w:type="dxa"/>
            <w:vAlign w:val="center"/>
          </w:tcPr>
          <w:p w:rsidR="005C467B" w:rsidRPr="00BF32B3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BF32B3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5C467B" w:rsidRDefault="005C467B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</w:pPr>
            <w:r w:rsidRPr="005C467B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  <w:t>3/1</w:t>
            </w:r>
          </w:p>
        </w:tc>
        <w:tc>
          <w:tcPr>
            <w:tcW w:w="1746" w:type="dxa"/>
            <w:vAlign w:val="center"/>
          </w:tcPr>
          <w:p w:rsidR="005C467B" w:rsidRPr="00BF32B3" w:rsidRDefault="005C467B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5C467B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BF32B3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BF32B3" w:rsidRDefault="005C467B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5C467B" w:rsidRPr="00D73742" w:rsidRDefault="005C467B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JORGE SIMON</w:t>
            </w:r>
          </w:p>
        </w:tc>
        <w:tc>
          <w:tcPr>
            <w:tcW w:w="1723" w:type="dxa"/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9466F1" w:rsidRDefault="005C467B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5C467B" w:rsidRPr="009466F1" w:rsidTr="00166E9D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28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BF32B3" w:rsidRDefault="005C467B" w:rsidP="000E6F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23" w:type="dxa"/>
            <w:vAlign w:val="bottom"/>
          </w:tcPr>
          <w:p w:rsidR="005C467B" w:rsidRPr="00BB7F71" w:rsidRDefault="005C467B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MANUEL GIL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9466F1" w:rsidRDefault="005C467B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5C467B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BF32B3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5C467B" w:rsidRPr="000E6F98" w:rsidRDefault="005C467B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13:48 – Tee 1</w:t>
            </w:r>
          </w:p>
        </w:tc>
        <w:tc>
          <w:tcPr>
            <w:tcW w:w="1723" w:type="dxa"/>
            <w:vAlign w:val="center"/>
          </w:tcPr>
          <w:p w:rsidR="005C467B" w:rsidRPr="00D73742" w:rsidRDefault="005C467B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JORGE SIMON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D73742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12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0E6F98" w:rsidRDefault="005C467B" w:rsidP="00F40BE0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J.Mª</w:t>
            </w:r>
            <w:r w:rsidRPr="000E6F98">
              <w:rPr>
                <w:rFonts w:ascii="Arial Narrow" w:hAnsi="Arial Narrow"/>
                <w:b/>
                <w:sz w:val="16"/>
              </w:rPr>
              <w:t>FDEZ./J.CASTROMIL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5C467B" w:rsidRPr="007D6734" w:rsidRDefault="005C467B" w:rsidP="007D6734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jOSE Mª FERNÁNDEZ</w:t>
            </w:r>
          </w:p>
        </w:tc>
        <w:tc>
          <w:tcPr>
            <w:tcW w:w="172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097777" w:rsidRDefault="005C467B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</w:pPr>
            <w:r w:rsidRPr="00097777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  <w:t>6/4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5C467B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:rsidR="005C467B" w:rsidRPr="000E6F98" w:rsidRDefault="005C467B" w:rsidP="000E6F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:39 – Tee 1</w:t>
            </w:r>
          </w:p>
        </w:tc>
        <w:tc>
          <w:tcPr>
            <w:tcW w:w="1751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JAVIER CASTROMIL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D73742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21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1E3E98" w:rsidRDefault="005C467B" w:rsidP="00F46176">
            <w:pPr>
              <w:rPr>
                <w:rFonts w:ascii="Arial Narrow" w:hAnsi="Arial Narrow"/>
                <w:b/>
                <w:sz w:val="14"/>
                <w:szCs w:val="14"/>
              </w:rPr>
            </w:pPr>
            <w:r w:rsidRPr="001E3E98">
              <w:rPr>
                <w:rFonts w:ascii="Arial Narrow" w:hAnsi="Arial Narrow"/>
                <w:b/>
                <w:sz w:val="14"/>
                <w:szCs w:val="14"/>
              </w:rPr>
              <w:t>M.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BAS</w:t>
            </w:r>
            <w:r w:rsidRPr="001E3E98">
              <w:rPr>
                <w:rFonts w:ascii="Arial Narrow" w:hAnsi="Arial Narrow"/>
                <w:b/>
                <w:sz w:val="14"/>
                <w:szCs w:val="14"/>
              </w:rPr>
              <w:t>ANTA/J.C.VAZQUEZ</w:t>
            </w:r>
          </w:p>
        </w:tc>
        <w:tc>
          <w:tcPr>
            <w:tcW w:w="1751" w:type="dxa"/>
            <w:vAlign w:val="center"/>
          </w:tcPr>
          <w:p w:rsidR="005C467B" w:rsidRPr="007D6734" w:rsidRDefault="005C467B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</w:pPr>
            <w:r w:rsidRPr="007D6734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  <w:t>3/1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BB7F71" w:rsidRDefault="005C467B" w:rsidP="006E2E81">
            <w:pPr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lang w:val="en-US"/>
              </w:rPr>
              <w:t>GERMAN HEREDIA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</w:tcPr>
          <w:p w:rsidR="005C467B" w:rsidRPr="000E6F98" w:rsidRDefault="005C467B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08:39 – Tee 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 w:rsidP="006E2E8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MIGUEL DIAZ-NEGRETE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13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0E6F98" w:rsidRDefault="005C467B" w:rsidP="00F40BE0">
            <w:pPr>
              <w:rPr>
                <w:rFonts w:ascii="Arial Narrow" w:hAnsi="Arial Narrow" w:cs="Arial"/>
                <w:b/>
                <w:sz w:val="16"/>
                <w:lang w:val="en-US"/>
              </w:rPr>
            </w:pPr>
          </w:p>
        </w:tc>
        <w:tc>
          <w:tcPr>
            <w:tcW w:w="1751" w:type="dxa"/>
            <w:vAlign w:val="bottom"/>
          </w:tcPr>
          <w:p w:rsidR="005C467B" w:rsidRPr="00494135" w:rsidRDefault="005C467B" w:rsidP="00494135">
            <w:pPr>
              <w:rPr>
                <w:rFonts w:ascii="AvantGarde Bk BT" w:hAnsi="AvantGarde Bk BT"/>
                <w:b/>
                <w:sz w:val="16"/>
                <w:lang w:val="en-US"/>
              </w:rPr>
            </w:pPr>
            <w:r w:rsidRPr="00494135">
              <w:rPr>
                <w:rFonts w:ascii="AvantGarde Bk BT" w:hAnsi="AvantGarde Bk BT"/>
                <w:b/>
                <w:sz w:val="16"/>
                <w:lang w:val="en-US"/>
              </w:rPr>
              <w:t>JOAQUIN DE LA RICA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494135" w:rsidRDefault="005C467B">
            <w:pPr>
              <w:jc w:val="right"/>
              <w:rPr>
                <w:rFonts w:ascii="AvantGarde Bk BT" w:hAnsi="AvantGarde Bk BT"/>
                <w:b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5C467B" w:rsidRPr="00EF7D93" w:rsidRDefault="005C467B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</w:pPr>
            <w:r w:rsidRPr="00EF7D93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  <w:t>1 UP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5C467B" w:rsidRPr="000E6F9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0E6F98" w:rsidRDefault="005C467B" w:rsidP="000E6F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:48 – Tee 1</w:t>
            </w:r>
          </w:p>
        </w:tc>
        <w:tc>
          <w:tcPr>
            <w:tcW w:w="3474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494135" w:rsidRDefault="005C467B" w:rsidP="00EF7027">
            <w:pPr>
              <w:rPr>
                <w:rFonts w:ascii="Arial Narrow" w:hAnsi="Arial Narrow"/>
                <w:b/>
                <w:sz w:val="16"/>
              </w:rPr>
            </w:pPr>
            <w:r w:rsidRPr="00494135">
              <w:rPr>
                <w:rFonts w:ascii="Arial Narrow" w:hAnsi="Arial Narrow"/>
                <w:b/>
                <w:sz w:val="16"/>
              </w:rPr>
              <w:t>JORGE COBIAN</w:t>
            </w:r>
          </w:p>
        </w:tc>
        <w:tc>
          <w:tcPr>
            <w:tcW w:w="1737" w:type="dxa"/>
            <w:vAlign w:val="center"/>
          </w:tcPr>
          <w:p w:rsidR="005C467B" w:rsidRPr="00643793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643793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5C467B" w:rsidRPr="00643793" w:rsidRDefault="005C467B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20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0E6F98" w:rsidRDefault="005C467B" w:rsidP="00F46176">
            <w:pPr>
              <w:rPr>
                <w:rFonts w:ascii="Arial Narrow" w:hAnsi="Arial Narrow"/>
                <w:b/>
                <w:sz w:val="16"/>
              </w:rPr>
            </w:pPr>
            <w:r w:rsidRPr="000E6F98">
              <w:rPr>
                <w:rFonts w:ascii="Arial Narrow" w:hAnsi="Arial Narrow"/>
                <w:b/>
                <w:sz w:val="16"/>
              </w:rPr>
              <w:t>J.DE LA RICA/J.COBIAN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BB7F71" w:rsidRDefault="005C467B" w:rsidP="006B42D9">
            <w:pPr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lang w:val="en-US"/>
              </w:rPr>
              <w:t>GERMAN HEREDIA</w:t>
            </w:r>
          </w:p>
        </w:tc>
        <w:tc>
          <w:tcPr>
            <w:tcW w:w="1737" w:type="dxa"/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5C467B" w:rsidRPr="001B044A" w:rsidRDefault="005C467B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1B044A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1B044A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5C467B" w:rsidRPr="000E6F98" w:rsidRDefault="005C467B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13:57 – Tee 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MIGUEL DIAZ-NEGRETE</w:t>
            </w:r>
          </w:p>
        </w:tc>
        <w:tc>
          <w:tcPr>
            <w:tcW w:w="1737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4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0E6F98" w:rsidRDefault="005C467B" w:rsidP="00F40BE0">
            <w:pPr>
              <w:rPr>
                <w:rFonts w:ascii="Arial Narrow" w:hAnsi="Arial Narrow"/>
                <w:b/>
                <w:sz w:val="12"/>
                <w:szCs w:val="12"/>
                <w:lang w:val="en-US"/>
              </w:rPr>
            </w:pP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G.</w:t>
            </w:r>
            <w:r>
              <w:rPr>
                <w:rFonts w:ascii="Arial Narrow" w:hAnsi="Arial Narrow"/>
                <w:b/>
                <w:sz w:val="12"/>
                <w:szCs w:val="12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HEREDIA</w:t>
            </w:r>
            <w:r>
              <w:rPr>
                <w:rFonts w:ascii="Arial Narrow" w:hAnsi="Arial Narrow"/>
                <w:b/>
                <w:sz w:val="12"/>
                <w:szCs w:val="12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/</w:t>
            </w:r>
            <w:r>
              <w:rPr>
                <w:rFonts w:ascii="Arial Narrow" w:hAnsi="Arial Narrow"/>
                <w:b/>
                <w:sz w:val="12"/>
                <w:szCs w:val="12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M.</w:t>
            </w:r>
            <w:r>
              <w:rPr>
                <w:rFonts w:ascii="Arial Narrow" w:hAnsi="Arial Narrow"/>
                <w:b/>
                <w:sz w:val="12"/>
                <w:szCs w:val="12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DIAZ-NEGRETE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5C467B" w:rsidRPr="00BB7F71" w:rsidRDefault="005C467B" w:rsidP="00BB7F71">
            <w:pPr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lang w:val="en-US"/>
              </w:rPr>
              <w:t>GERMAN HEREDIA</w:t>
            </w: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:rsidR="005C467B" w:rsidRPr="006842FA" w:rsidRDefault="005C467B">
            <w:pPr>
              <w:jc w:val="center"/>
              <w:rPr>
                <w:rFonts w:ascii="Arial Narrow" w:hAnsi="Arial Narrow"/>
                <w:b/>
                <w:color w:val="365F91" w:themeColor="accent1" w:themeShade="BF"/>
                <w:sz w:val="16"/>
                <w:lang w:val="en-US"/>
              </w:rPr>
            </w:pPr>
            <w:r w:rsidRPr="006842FA">
              <w:rPr>
                <w:rFonts w:ascii="Arial Narrow" w:hAnsi="Arial Narrow"/>
                <w:b/>
                <w:color w:val="365F91" w:themeColor="accent1" w:themeShade="BF"/>
                <w:sz w:val="16"/>
                <w:lang w:val="en-US"/>
              </w:rPr>
              <w:t>6/5</w:t>
            </w:r>
          </w:p>
        </w:tc>
        <w:tc>
          <w:tcPr>
            <w:tcW w:w="1737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0E6F98" w:rsidRDefault="005C467B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MIGUEL DIAZ-NEGRETE</w:t>
            </w:r>
          </w:p>
        </w:tc>
        <w:tc>
          <w:tcPr>
            <w:tcW w:w="1723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29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0E6F98" w:rsidRDefault="005C467B" w:rsidP="000E6F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</w:tcPr>
          <w:p w:rsidR="005C467B" w:rsidRPr="000E6F98" w:rsidRDefault="005C467B">
            <w:pPr>
              <w:jc w:val="center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</w:tcPr>
          <w:p w:rsidR="005C467B" w:rsidRPr="000E6F98" w:rsidRDefault="005C467B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/ 13:30 – Tee 1</w:t>
            </w: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rial Narrow" w:hAnsi="Arial Narrow"/>
                <w:b/>
                <w:caps/>
                <w:color w:val="FF0000"/>
                <w:sz w:val="20"/>
                <w:highlight w:val="yellow"/>
                <w:lang w:val="en-US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3</w:t>
            </w:r>
          </w:p>
        </w:tc>
        <w:tc>
          <w:tcPr>
            <w:tcW w:w="1645" w:type="dxa"/>
            <w:vAlign w:val="center"/>
          </w:tcPr>
          <w:p w:rsidR="005C467B" w:rsidRPr="000E6F98" w:rsidRDefault="005C467B" w:rsidP="000E6F98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0E6F98">
              <w:rPr>
                <w:rFonts w:ascii="Arial Narrow" w:hAnsi="Arial Narrow"/>
                <w:b/>
                <w:sz w:val="16"/>
                <w:lang w:val="en-US"/>
              </w:rPr>
              <w:t>A.HORTAL</w:t>
            </w:r>
            <w:r>
              <w:rPr>
                <w:rFonts w:ascii="Arial Narrow" w:hAnsi="Arial Narrow"/>
                <w:b/>
                <w:sz w:val="16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6"/>
                <w:lang w:val="en-US"/>
              </w:rPr>
              <w:t>/</w:t>
            </w:r>
            <w:r>
              <w:rPr>
                <w:rFonts w:ascii="Arial Narrow" w:hAnsi="Arial Narrow"/>
                <w:b/>
                <w:sz w:val="16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6"/>
                <w:lang w:val="en-US"/>
              </w:rPr>
              <w:t>J.AGUIAR</w:t>
            </w:r>
          </w:p>
        </w:tc>
        <w:tc>
          <w:tcPr>
            <w:tcW w:w="1843" w:type="dxa"/>
            <w:gridSpan w:val="2"/>
            <w:vAlign w:val="bottom"/>
          </w:tcPr>
          <w:p w:rsidR="005C467B" w:rsidRPr="006C2E4B" w:rsidRDefault="005C467B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  <w:t xml:space="preserve">  </w:t>
            </w: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ANTONIO HORTAL</w:t>
            </w:r>
          </w:p>
        </w:tc>
        <w:tc>
          <w:tcPr>
            <w:tcW w:w="1723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BB1004">
            <w:pPr>
              <w:jc w:val="center"/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5C467B" w:rsidRPr="000E6F9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0E6F98" w:rsidRDefault="005C467B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5C467B" w:rsidRPr="000E6F98" w:rsidRDefault="005C467B" w:rsidP="00A07B4E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JAIME AGUIAR</w:t>
            </w:r>
          </w:p>
        </w:tc>
        <w:tc>
          <w:tcPr>
            <w:tcW w:w="1737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5C467B" w:rsidRPr="009466F1" w:rsidTr="00A242F9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30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0E6F98" w:rsidRDefault="005C467B" w:rsidP="000E6F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9466F1" w:rsidRDefault="005C467B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23" w:type="dxa"/>
            <w:vAlign w:val="bottom"/>
          </w:tcPr>
          <w:p w:rsidR="005C467B" w:rsidRPr="006C2E4B" w:rsidRDefault="005C467B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ANTONIO HORTAL</w:t>
            </w:r>
          </w:p>
        </w:tc>
        <w:tc>
          <w:tcPr>
            <w:tcW w:w="1737" w:type="dxa"/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9466F1" w:rsidRDefault="005C467B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9466F1" w:rsidRDefault="005C467B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5C467B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5C467B" w:rsidRPr="000E6F98" w:rsidRDefault="005C467B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14:06 – Tee 1</w:t>
            </w:r>
          </w:p>
        </w:tc>
        <w:tc>
          <w:tcPr>
            <w:tcW w:w="1723" w:type="dxa"/>
            <w:tcBorders>
              <w:bottom w:val="single" w:sz="6" w:space="0" w:color="auto"/>
            </w:tcBorders>
            <w:vAlign w:val="center"/>
          </w:tcPr>
          <w:p w:rsidR="005C467B" w:rsidRPr="00097777" w:rsidRDefault="005C467B" w:rsidP="00097777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097777">
              <w:rPr>
                <w:rFonts w:ascii="Arial Narrow" w:hAnsi="Arial Narrow"/>
                <w:b/>
                <w:sz w:val="16"/>
                <w:lang w:val="en-US"/>
              </w:rPr>
              <w:t>JAIME AGUIAR</w:t>
            </w:r>
          </w:p>
        </w:tc>
        <w:tc>
          <w:tcPr>
            <w:tcW w:w="1737" w:type="dxa"/>
            <w:vAlign w:val="center"/>
          </w:tcPr>
          <w:p w:rsidR="005C467B" w:rsidRPr="000E6F98" w:rsidRDefault="005C467B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9466F1" w:rsidRDefault="005C467B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9466F1" w:rsidRDefault="005C467B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14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0E6F98" w:rsidRDefault="005C467B" w:rsidP="000E6F98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A.CAST</w:t>
            </w:r>
            <w:r w:rsidRPr="000E6F98">
              <w:rPr>
                <w:rFonts w:ascii="Arial Narrow" w:hAnsi="Arial Narrow"/>
                <w:b/>
                <w:sz w:val="16"/>
              </w:rPr>
              <w:t>RO / J.R. CANDA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5C467B" w:rsidRPr="008F386A" w:rsidRDefault="005C467B" w:rsidP="008F386A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ANGEL CASTRO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6842FA" w:rsidRDefault="005C467B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</w:pPr>
            <w:r w:rsidRPr="006842FA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  <w:t>8/7</w:t>
            </w:r>
          </w:p>
        </w:tc>
        <w:tc>
          <w:tcPr>
            <w:tcW w:w="1737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0E6F98" w:rsidRDefault="005C467B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:57 – Tee 1</w:t>
            </w:r>
          </w:p>
        </w:tc>
        <w:tc>
          <w:tcPr>
            <w:tcW w:w="1751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5C467B" w:rsidRPr="008F386A" w:rsidRDefault="005C467B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 w:rsidRPr="008F386A">
              <w:rPr>
                <w:rFonts w:ascii="Arial Narrow" w:hAnsi="Arial Narrow"/>
                <w:b/>
                <w:caps/>
                <w:sz w:val="16"/>
                <w:szCs w:val="16"/>
              </w:rPr>
              <w:t xml:space="preserve">JOSE r. </w:t>
            </w: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CANDA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8F386A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vAlign w:val="center"/>
          </w:tcPr>
          <w:p w:rsidR="005C467B" w:rsidRPr="008F386A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8F386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Pr="008F386A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0E6F98" w:rsidTr="0008333D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8F386A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8F386A">
              <w:rPr>
                <w:rFonts w:ascii="Arial" w:hAnsi="Arial" w:cs="Arial"/>
                <w:b/>
                <w:color w:val="333399"/>
                <w:sz w:val="16"/>
                <w:szCs w:val="16"/>
              </w:rPr>
              <w:t>19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1B044A" w:rsidRDefault="005C467B" w:rsidP="00F40BE0">
            <w:pPr>
              <w:rPr>
                <w:rFonts w:ascii="Arial Narrow" w:hAnsi="Arial Narrow"/>
                <w:b/>
                <w:sz w:val="14"/>
                <w:szCs w:val="14"/>
              </w:rPr>
            </w:pPr>
            <w:r w:rsidRPr="001B044A">
              <w:rPr>
                <w:rFonts w:ascii="Arial Narrow" w:hAnsi="Arial Narrow"/>
                <w:b/>
                <w:sz w:val="14"/>
                <w:szCs w:val="14"/>
              </w:rPr>
              <w:t>P.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</w:t>
            </w:r>
            <w:r w:rsidRPr="001B044A">
              <w:rPr>
                <w:rFonts w:ascii="Arial Narrow" w:hAnsi="Arial Narrow"/>
                <w:b/>
                <w:sz w:val="14"/>
                <w:szCs w:val="14"/>
              </w:rPr>
              <w:t>HERRERO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</w:t>
            </w:r>
            <w:r w:rsidRPr="001B044A">
              <w:rPr>
                <w:rFonts w:ascii="Arial Narrow" w:hAnsi="Arial Narrow"/>
                <w:b/>
                <w:sz w:val="14"/>
                <w:szCs w:val="14"/>
              </w:rPr>
              <w:t>/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</w:t>
            </w:r>
            <w:r w:rsidRPr="001B044A">
              <w:rPr>
                <w:rFonts w:ascii="Arial Narrow" w:hAnsi="Arial Narrow"/>
                <w:b/>
                <w:sz w:val="14"/>
                <w:szCs w:val="14"/>
              </w:rPr>
              <w:t>A.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</w:t>
            </w:r>
            <w:r w:rsidRPr="001B044A">
              <w:rPr>
                <w:rFonts w:ascii="Arial Narrow" w:hAnsi="Arial Narrow"/>
                <w:b/>
                <w:sz w:val="14"/>
                <w:szCs w:val="14"/>
              </w:rPr>
              <w:t>VENDRELL</w:t>
            </w:r>
          </w:p>
        </w:tc>
        <w:tc>
          <w:tcPr>
            <w:tcW w:w="1751" w:type="dxa"/>
            <w:vAlign w:val="center"/>
          </w:tcPr>
          <w:p w:rsidR="005C467B" w:rsidRPr="008F386A" w:rsidRDefault="005C467B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</w:pPr>
            <w:r w:rsidRPr="008F386A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  <w:t>h.19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vAlign w:val="bottom"/>
          </w:tcPr>
          <w:p w:rsidR="005C467B" w:rsidRPr="006C2E4B" w:rsidRDefault="005C467B" w:rsidP="006E2E8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ANTONIO HORTAL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Pr="001B044A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1B044A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1B044A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</w:tcPr>
          <w:p w:rsidR="005C467B" w:rsidRPr="001B044A" w:rsidRDefault="005C467B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</w:rPr>
            </w:pPr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08:48 – </w:t>
            </w:r>
            <w:proofErr w:type="spellStart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>Tee</w:t>
            </w:r>
            <w:proofErr w:type="spellEnd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37" w:type="dxa"/>
            <w:vAlign w:val="center"/>
          </w:tcPr>
          <w:p w:rsidR="005C467B" w:rsidRPr="00097777" w:rsidRDefault="005C467B" w:rsidP="006E2E81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097777">
              <w:rPr>
                <w:rFonts w:ascii="Arial Narrow" w:hAnsi="Arial Narrow"/>
                <w:b/>
                <w:sz w:val="16"/>
                <w:lang w:val="en-US"/>
              </w:rPr>
              <w:t>JAIME AGUIAR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Pr="001B044A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1E3E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1B044A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</w:rPr>
              <w:t>11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1E3E98" w:rsidRDefault="005C467B" w:rsidP="00F40BE0">
            <w:pPr>
              <w:rPr>
                <w:rFonts w:ascii="Arial Narrow" w:hAnsi="Arial Narrow"/>
                <w:b/>
                <w:sz w:val="16"/>
              </w:rPr>
            </w:pPr>
            <w:r w:rsidRPr="001E3E98">
              <w:rPr>
                <w:rFonts w:ascii="Arial Narrow" w:hAnsi="Arial Narrow"/>
                <w:b/>
                <w:sz w:val="16"/>
              </w:rPr>
              <w:t>I.ALVAREZ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</w:rPr>
              <w:t>/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</w:rPr>
              <w:t>A.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</w:rPr>
              <w:t>J.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</w:rPr>
              <w:t>LOPEZ</w:t>
            </w:r>
          </w:p>
        </w:tc>
        <w:tc>
          <w:tcPr>
            <w:tcW w:w="1751" w:type="dxa"/>
            <w:vAlign w:val="bottom"/>
          </w:tcPr>
          <w:p w:rsidR="005C467B" w:rsidRPr="001B044A" w:rsidRDefault="005C467B" w:rsidP="001B044A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IKER ÁLVAREZ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EF7D93" w:rsidRDefault="005C467B">
            <w:pPr>
              <w:jc w:val="center"/>
              <w:rPr>
                <w:rFonts w:ascii="Arial Narrow" w:hAnsi="Arial Narrow"/>
                <w:b/>
                <w:color w:val="365F91" w:themeColor="accent1" w:themeShade="BF"/>
                <w:sz w:val="16"/>
              </w:rPr>
            </w:pPr>
            <w:r w:rsidRPr="00EF7D93">
              <w:rPr>
                <w:rFonts w:ascii="Arial Narrow" w:hAnsi="Arial Narrow"/>
                <w:b/>
                <w:color w:val="365F91" w:themeColor="accent1" w:themeShade="BF"/>
                <w:sz w:val="16"/>
              </w:rPr>
              <w:t>2/1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Pr="001E3E98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1E3E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1B044A" w:rsidRDefault="005C467B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5C467B" w:rsidRPr="001B044A" w:rsidRDefault="005C467B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ALEJANDRO J. LÓPEZ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Pr="001B044A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1E3E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1B044A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</w:rPr>
              <w:t>22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1B044A" w:rsidRDefault="005C467B" w:rsidP="00F46176">
            <w:pPr>
              <w:jc w:val="center"/>
              <w:rPr>
                <w:rFonts w:ascii="AvantGarde Bk BT" w:hAnsi="AvantGarde Bk BT"/>
                <w:color w:val="FF0000"/>
                <w:sz w:val="16"/>
              </w:rPr>
            </w:pPr>
            <w:r w:rsidRPr="001B044A">
              <w:rPr>
                <w:rFonts w:ascii="Arial Narrow" w:hAnsi="Arial Narrow" w:cs="Tahoma"/>
                <w:b/>
                <w:i/>
                <w:color w:val="FF0000"/>
                <w:sz w:val="16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 w:rsidP="006B42D9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FEDERICO PAEZ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Pr="001E3E98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1E3E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1E3E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1E3E98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5C467B" w:rsidRPr="001B044A" w:rsidRDefault="005C467B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</w:rPr>
            </w:pPr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14:15 – </w:t>
            </w:r>
            <w:proofErr w:type="spellStart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>Tee</w:t>
            </w:r>
            <w:proofErr w:type="spellEnd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 w:rsidP="006B42D9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JOAN GONZALEZ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Pr="001E3E98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1B044A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</w:rPr>
              <w:t>6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1B044A" w:rsidRDefault="005C467B" w:rsidP="00F40BE0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F. PAEZ / J. GONZALEZ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 w:rsidP="006C2E4B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FEDERICO PAEZ</w:t>
            </w: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:rsidR="005C467B" w:rsidRPr="00746783" w:rsidRDefault="005C467B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</w:pPr>
            <w:r w:rsidRPr="00746783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  <w:t>4/3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Pr="001B044A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1B044A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1B044A" w:rsidRDefault="005C467B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 w:rsidP="00564BBE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JOAN GONZALEZ</w:t>
            </w:r>
          </w:p>
        </w:tc>
        <w:tc>
          <w:tcPr>
            <w:tcW w:w="1723" w:type="dxa"/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Pr="001B044A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9466F1" w:rsidTr="00D11D9C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1B044A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</w:rPr>
              <w:t>27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1B044A" w:rsidRDefault="005C467B" w:rsidP="001E3E98">
            <w:pPr>
              <w:jc w:val="center"/>
              <w:rPr>
                <w:rFonts w:ascii="AvantGarde Bk BT" w:hAnsi="AvantGarde Bk BT"/>
                <w:color w:val="FF0000"/>
                <w:sz w:val="16"/>
              </w:rPr>
            </w:pPr>
            <w:r w:rsidRPr="001B044A">
              <w:rPr>
                <w:rFonts w:ascii="Arial Narrow" w:hAnsi="Arial Narrow" w:cs="Tahoma"/>
                <w:b/>
                <w:i/>
                <w:color w:val="FF0000"/>
                <w:sz w:val="16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  <w:vAlign w:val="center"/>
          </w:tcPr>
          <w:p w:rsidR="005C467B" w:rsidRPr="001B044A" w:rsidRDefault="005C467B">
            <w:pPr>
              <w:jc w:val="center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bottom"/>
          </w:tcPr>
          <w:p w:rsidR="005C467B" w:rsidRPr="006C2E4B" w:rsidRDefault="005C467B" w:rsidP="009E5FDF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ANTONIO HORTAL</w:t>
            </w:r>
          </w:p>
        </w:tc>
        <w:tc>
          <w:tcPr>
            <w:tcW w:w="1746" w:type="dxa"/>
            <w:vAlign w:val="center"/>
          </w:tcPr>
          <w:p w:rsidR="005C467B" w:rsidRPr="001B044A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1B044A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1B044A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</w:tcPr>
          <w:p w:rsidR="005C467B" w:rsidRPr="000E6F98" w:rsidRDefault="005C467B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13:45 – Tee 1</w:t>
            </w:r>
          </w:p>
        </w:tc>
        <w:tc>
          <w:tcPr>
            <w:tcW w:w="1737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5C467B" w:rsidRPr="00097777" w:rsidRDefault="005C467B" w:rsidP="009E5FDF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097777">
              <w:rPr>
                <w:rFonts w:ascii="Arial Narrow" w:hAnsi="Arial Narrow"/>
                <w:b/>
                <w:sz w:val="16"/>
                <w:lang w:val="en-US"/>
              </w:rPr>
              <w:t>JAIME AGUIAR</w:t>
            </w:r>
          </w:p>
        </w:tc>
        <w:tc>
          <w:tcPr>
            <w:tcW w:w="1746" w:type="dxa"/>
            <w:vAlign w:val="center"/>
          </w:tcPr>
          <w:p w:rsidR="005C467B" w:rsidRPr="009466F1" w:rsidRDefault="005C467B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5C467B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7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1E3E98" w:rsidRDefault="005C467B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1E3E98">
              <w:rPr>
                <w:rFonts w:ascii="Arial Narrow" w:hAnsi="Arial Narrow"/>
                <w:b/>
                <w:sz w:val="16"/>
                <w:lang w:val="en-US"/>
              </w:rPr>
              <w:t>L.BOADO</w:t>
            </w:r>
            <w:r>
              <w:rPr>
                <w:rFonts w:ascii="Arial Narrow" w:hAnsi="Arial Narrow"/>
                <w:b/>
                <w:sz w:val="16"/>
                <w:lang w:val="en-US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  <w:lang w:val="en-US"/>
              </w:rPr>
              <w:t>/M.CARBALLAL</w:t>
            </w:r>
          </w:p>
        </w:tc>
        <w:tc>
          <w:tcPr>
            <w:tcW w:w="1751" w:type="dxa"/>
            <w:vAlign w:val="center"/>
          </w:tcPr>
          <w:p w:rsidR="005C467B" w:rsidRPr="006C2E4B" w:rsidRDefault="005C467B" w:rsidP="006C2E4B">
            <w:pPr>
              <w:rPr>
                <w:rFonts w:ascii="Arial Narrow" w:hAnsi="Arial Narrow"/>
                <w:b/>
                <w:sz w:val="16"/>
                <w:lang w:val="en-GB"/>
              </w:rPr>
            </w:pPr>
            <w:r>
              <w:rPr>
                <w:rFonts w:ascii="Arial Narrow" w:hAnsi="Arial Narrow"/>
                <w:b/>
                <w:sz w:val="16"/>
                <w:lang w:val="en-GB"/>
              </w:rPr>
              <w:t>LUIS BOADO</w:t>
            </w:r>
          </w:p>
        </w:tc>
        <w:tc>
          <w:tcPr>
            <w:tcW w:w="1723" w:type="dxa"/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9466F1" w:rsidRDefault="005C467B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5C467B" w:rsidRPr="005C467B" w:rsidRDefault="005C467B" w:rsidP="00AA1315">
            <w:pPr>
              <w:jc w:val="center"/>
              <w:rPr>
                <w:rFonts w:ascii="Arial Narrow" w:hAnsi="Arial Narrow"/>
                <w:b/>
                <w:color w:val="365F91" w:themeColor="accent1" w:themeShade="BF"/>
                <w:sz w:val="16"/>
                <w:lang w:val="en-GB"/>
              </w:rPr>
            </w:pPr>
            <w:r w:rsidRPr="005C467B">
              <w:rPr>
                <w:rFonts w:ascii="Arial Narrow" w:hAnsi="Arial Narrow"/>
                <w:b/>
                <w:color w:val="365F91" w:themeColor="accent1" w:themeShade="BF"/>
                <w:sz w:val="16"/>
                <w:lang w:val="en-GB"/>
              </w:rPr>
              <w:t>1 UP</w:t>
            </w:r>
          </w:p>
        </w:tc>
        <w:tc>
          <w:tcPr>
            <w:tcW w:w="1746" w:type="dxa"/>
            <w:vAlign w:val="center"/>
          </w:tcPr>
          <w:p w:rsidR="005C467B" w:rsidRPr="009466F1" w:rsidRDefault="005C467B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5C467B" w:rsidRPr="009466F1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1E3E98" w:rsidRDefault="005C467B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5C467B" w:rsidRPr="00D73742" w:rsidRDefault="005C467B" w:rsidP="005C33EB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MANUEL CARBALLAL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9466F1" w:rsidRDefault="005C467B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5C467B" w:rsidRPr="009466F1" w:rsidRDefault="005C467B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9466F1" w:rsidRDefault="005C467B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5C467B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26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1E3E98" w:rsidRDefault="005C467B" w:rsidP="001E3E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9466F1" w:rsidRDefault="005C467B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23" w:type="dxa"/>
            <w:vAlign w:val="center"/>
          </w:tcPr>
          <w:p w:rsidR="005C467B" w:rsidRPr="006C2E4B" w:rsidRDefault="005C467B" w:rsidP="006B42D9">
            <w:pPr>
              <w:rPr>
                <w:rFonts w:ascii="Arial Narrow" w:hAnsi="Arial Narrow"/>
                <w:b/>
                <w:sz w:val="16"/>
                <w:lang w:val="en-GB"/>
              </w:rPr>
            </w:pPr>
            <w:r>
              <w:rPr>
                <w:rFonts w:ascii="Arial Narrow" w:hAnsi="Arial Narrow"/>
                <w:b/>
                <w:sz w:val="16"/>
                <w:lang w:val="en-GB"/>
              </w:rPr>
              <w:t>LUIS BOADO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9466F1" w:rsidRDefault="005C467B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5C467B" w:rsidRPr="009466F1" w:rsidRDefault="005C467B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9466F1" w:rsidRDefault="005C467B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5C467B" w:rsidRPr="009466F1" w:rsidTr="007D6734">
        <w:trPr>
          <w:cantSplit/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1E3E98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5C467B" w:rsidRPr="000E6F98" w:rsidRDefault="005C467B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14:24 – Tee 1</w:t>
            </w:r>
          </w:p>
        </w:tc>
        <w:tc>
          <w:tcPr>
            <w:tcW w:w="3460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D73742" w:rsidRDefault="005C467B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MANUEL CARBALLAL</w:t>
            </w:r>
          </w:p>
        </w:tc>
        <w:tc>
          <w:tcPr>
            <w:tcW w:w="1737" w:type="dxa"/>
            <w:vAlign w:val="center"/>
          </w:tcPr>
          <w:p w:rsidR="005C467B" w:rsidRPr="009466F1" w:rsidRDefault="005C467B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9466F1" w:rsidRDefault="005C467B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5C467B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10</w:t>
            </w:r>
          </w:p>
        </w:tc>
        <w:tc>
          <w:tcPr>
            <w:tcW w:w="1645" w:type="dxa"/>
            <w:vAlign w:val="center"/>
          </w:tcPr>
          <w:p w:rsidR="005C467B" w:rsidRPr="001E3E98" w:rsidRDefault="005C467B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1E3E98">
              <w:rPr>
                <w:rFonts w:ascii="Arial Narrow" w:hAnsi="Arial Narrow"/>
                <w:b/>
                <w:sz w:val="16"/>
                <w:lang w:val="en-US"/>
              </w:rPr>
              <w:t>J.L.SUEIRAS/J.I.SAENZ</w:t>
            </w:r>
          </w:p>
        </w:tc>
        <w:tc>
          <w:tcPr>
            <w:tcW w:w="1843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6C2E4B" w:rsidRDefault="005C467B" w:rsidP="006C2E4B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 xml:space="preserve">  JOSE LUIS SUEIRAS</w:t>
            </w:r>
          </w:p>
        </w:tc>
        <w:tc>
          <w:tcPr>
            <w:tcW w:w="172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C32990" w:rsidRDefault="005C467B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GB"/>
              </w:rPr>
            </w:pPr>
            <w:r w:rsidRPr="00C32990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GB"/>
              </w:rPr>
              <w:t>5/4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5C467B" w:rsidRPr="009466F1" w:rsidRDefault="005C467B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9466F1" w:rsidRDefault="005C467B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5C467B" w:rsidRPr="001E3E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1E3E98" w:rsidRDefault="005C467B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JUAN IGNACIO SAENZ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5C467B" w:rsidRPr="001E3E98" w:rsidRDefault="005C467B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5C467B" w:rsidRPr="001E3E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1E3E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1E3E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23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1E3E98" w:rsidRDefault="005C467B" w:rsidP="001E3E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  <w:vAlign w:val="center"/>
          </w:tcPr>
          <w:p w:rsidR="005C467B" w:rsidRPr="001E3E98" w:rsidRDefault="005C467B">
            <w:pPr>
              <w:jc w:val="center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6C2E4B" w:rsidRDefault="005C467B" w:rsidP="006E2E81">
            <w:pPr>
              <w:rPr>
                <w:rFonts w:ascii="Arial Narrow" w:hAnsi="Arial Narrow"/>
                <w:b/>
                <w:sz w:val="16"/>
                <w:lang w:val="en-GB"/>
              </w:rPr>
            </w:pPr>
            <w:r>
              <w:rPr>
                <w:rFonts w:ascii="Arial Narrow" w:hAnsi="Arial Narrow"/>
                <w:b/>
                <w:sz w:val="16"/>
                <w:lang w:val="en-GB"/>
              </w:rPr>
              <w:t>LUIS BOADO</w:t>
            </w:r>
          </w:p>
        </w:tc>
        <w:tc>
          <w:tcPr>
            <w:tcW w:w="1737" w:type="dxa"/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5C467B" w:rsidRPr="001E3E98" w:rsidRDefault="005C467B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5C467B" w:rsidRPr="001E3E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1E3E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1E3E98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5C467B" w:rsidRPr="007D6734" w:rsidRDefault="005C467B" w:rsidP="007D6734">
            <w:pPr>
              <w:rPr>
                <w:rFonts w:ascii="Arial Narrow" w:hAnsi="Arial Narrow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</w:tcPr>
          <w:p w:rsidR="005C467B" w:rsidRPr="000E6F98" w:rsidRDefault="005C467B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08:57 – Tee 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 w:rsidP="006E2E81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MANUEL CARBALLAL</w:t>
            </w:r>
          </w:p>
        </w:tc>
        <w:tc>
          <w:tcPr>
            <w:tcW w:w="1737" w:type="dxa"/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5C467B" w:rsidRPr="001E3E98" w:rsidRDefault="005C467B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5C467B" w:rsidRPr="001E3E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1E3E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1E3E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15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1E3E98" w:rsidRDefault="005C467B" w:rsidP="00F40BE0">
            <w:pPr>
              <w:rPr>
                <w:rFonts w:ascii="Arial Narrow" w:hAnsi="Arial Narrow"/>
                <w:b/>
                <w:sz w:val="16"/>
              </w:rPr>
            </w:pPr>
            <w:r w:rsidRPr="001E3E98">
              <w:rPr>
                <w:rFonts w:ascii="Arial Narrow" w:hAnsi="Arial Narrow"/>
                <w:b/>
                <w:sz w:val="16"/>
              </w:rPr>
              <w:t>J. TOME / F.N. JEMEZ</w:t>
            </w:r>
          </w:p>
        </w:tc>
        <w:tc>
          <w:tcPr>
            <w:tcW w:w="1751" w:type="dxa"/>
            <w:vAlign w:val="center"/>
          </w:tcPr>
          <w:p w:rsidR="005C467B" w:rsidRPr="007D6734" w:rsidRDefault="005C467B" w:rsidP="007D6734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 w:rsidRPr="007D6734">
              <w:rPr>
                <w:rFonts w:ascii="Arial Narrow" w:hAnsi="Arial Narrow"/>
                <w:b/>
                <w:caps/>
                <w:sz w:val="16"/>
                <w:szCs w:val="16"/>
              </w:rPr>
              <w:t>JORGE TOMÉ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5C467B" w:rsidRPr="00AB6AE5" w:rsidRDefault="005C467B" w:rsidP="004048D3">
            <w:pPr>
              <w:jc w:val="center"/>
              <w:rPr>
                <w:rFonts w:ascii="Arial Narrow" w:hAnsi="Arial Narrow"/>
                <w:b/>
                <w:color w:val="365F91" w:themeColor="accent1" w:themeShade="BF"/>
                <w:sz w:val="16"/>
              </w:rPr>
            </w:pPr>
            <w:r w:rsidRPr="00AB6AE5">
              <w:rPr>
                <w:rFonts w:ascii="Arial Narrow" w:hAnsi="Arial Narrow"/>
                <w:b/>
                <w:color w:val="365F91" w:themeColor="accent1" w:themeShade="BF"/>
                <w:sz w:val="16"/>
              </w:rPr>
              <w:t>1 UP</w:t>
            </w:r>
          </w:p>
        </w:tc>
        <w:tc>
          <w:tcPr>
            <w:tcW w:w="1737" w:type="dxa"/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Pr="001E3E98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1E3E9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1E3E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0E6F98" w:rsidRDefault="005C467B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09:06 – Tee 1</w:t>
            </w:r>
          </w:p>
        </w:tc>
        <w:tc>
          <w:tcPr>
            <w:tcW w:w="3474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FRANCISCO JEMEZ</w:t>
            </w:r>
          </w:p>
        </w:tc>
        <w:tc>
          <w:tcPr>
            <w:tcW w:w="1737" w:type="dxa"/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  <w:r>
              <w:rPr>
                <w:rFonts w:ascii="AvantGarde Bk BT" w:hAnsi="AvantGarde Bk BT"/>
                <w:noProof/>
                <w:sz w:val="16"/>
              </w:rPr>
              <w:drawing>
                <wp:anchor distT="0" distB="0" distL="114300" distR="114300" simplePos="0" relativeHeight="251759616" behindDoc="0" locked="0" layoutInCell="1" allowOverlap="1">
                  <wp:simplePos x="0" y="0"/>
                  <wp:positionH relativeFrom="column">
                    <wp:posOffset>880745</wp:posOffset>
                  </wp:positionH>
                  <wp:positionV relativeFrom="paragraph">
                    <wp:posOffset>-6985</wp:posOffset>
                  </wp:positionV>
                  <wp:extent cx="334645" cy="603885"/>
                  <wp:effectExtent l="19050" t="0" r="8255" b="0"/>
                  <wp:wrapNone/>
                  <wp:docPr id="3" name="Imagen 2" descr="\\Serv-rfge-1\J.GRAÑEDA\Portada y Logotipo\Logo R.C.G. de La Coruñ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\\Serv-rfge-1\J.GRAÑEDA\Portada y Logotipo\Logo R.C.G. de La Coruñ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645" cy="603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46" w:type="dxa"/>
            <w:vAlign w:val="center"/>
          </w:tcPr>
          <w:p w:rsidR="005C467B" w:rsidRPr="001E3E98" w:rsidRDefault="005C467B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5C467B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</w:rPr>
              <w:t>18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1E3E98" w:rsidRDefault="005C467B" w:rsidP="00F40BE0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R. RUA / L. LOPEZ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0E126E" w:rsidRDefault="005C467B" w:rsidP="007D6734">
            <w:pPr>
              <w:jc w:val="center"/>
              <w:rPr>
                <w:rFonts w:ascii="Arial Narrow" w:hAnsi="Arial Narrow"/>
                <w:b/>
                <w:color w:val="365F91" w:themeColor="accent1" w:themeShade="BF"/>
                <w:sz w:val="16"/>
              </w:rPr>
            </w:pPr>
            <w:r w:rsidRPr="000E126E">
              <w:rPr>
                <w:rFonts w:ascii="Arial Narrow" w:hAnsi="Arial Narrow"/>
                <w:b/>
                <w:color w:val="365F91" w:themeColor="accent1" w:themeShade="BF"/>
                <w:sz w:val="16"/>
              </w:rPr>
              <w:t>7/6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6C2E4B" w:rsidRDefault="005C467B" w:rsidP="006B42D9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ALBERTO FERNANDEZ</w:t>
            </w:r>
          </w:p>
        </w:tc>
        <w:tc>
          <w:tcPr>
            <w:tcW w:w="1737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F3506E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5C467B" w:rsidRPr="001B044A" w:rsidRDefault="005C467B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</w:rPr>
            </w:pPr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14:33 – </w:t>
            </w:r>
            <w:proofErr w:type="spellStart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>Tee</w:t>
            </w:r>
            <w:proofErr w:type="spellEnd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ED6251" w:rsidRDefault="005C467B" w:rsidP="006B42D9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HUGO MENENDEZ</w:t>
            </w:r>
          </w:p>
        </w:tc>
        <w:tc>
          <w:tcPr>
            <w:tcW w:w="1737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Default="005C467B">
            <w:pPr>
              <w:rPr>
                <w:rFonts w:ascii="AvantGarde Bk BT" w:hAnsi="AvantGarde Bk BT"/>
                <w:sz w:val="16"/>
              </w:rPr>
            </w:pPr>
            <w:r>
              <w:rPr>
                <w:rFonts w:ascii="AvantGarde Bk BT" w:hAnsi="AvantGarde Bk BT"/>
                <w:noProof/>
                <w:sz w:val="16"/>
              </w:rPr>
              <w:drawing>
                <wp:anchor distT="0" distB="0" distL="114300" distR="114300" simplePos="0" relativeHeight="251760640" behindDoc="0" locked="0" layoutInCell="1" allowOverlap="1">
                  <wp:simplePos x="0" y="0"/>
                  <wp:positionH relativeFrom="column">
                    <wp:posOffset>1437005</wp:posOffset>
                  </wp:positionH>
                  <wp:positionV relativeFrom="paragraph">
                    <wp:posOffset>36830</wp:posOffset>
                  </wp:positionV>
                  <wp:extent cx="387350" cy="699770"/>
                  <wp:effectExtent l="19050" t="0" r="0" b="0"/>
                  <wp:wrapNone/>
                  <wp:docPr id="4" name="Imagen 2" descr="\\Serv-rfge-1\J.GRAÑEDA\Portada y Logotipo\Logo R.C.G. de La Coruñ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\\Serv-rfge-1\J.GRAÑEDA\Portada y Logotipo\Logo R.C.G. de La Coruñ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699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C467B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</w:rPr>
              <w:t>2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1E3E98" w:rsidRDefault="005C467B" w:rsidP="001E3E98">
            <w:pPr>
              <w:rPr>
                <w:rFonts w:ascii="Arial Narrow" w:hAnsi="Arial Narrow"/>
                <w:b/>
                <w:sz w:val="16"/>
              </w:rPr>
            </w:pPr>
            <w:r w:rsidRPr="001E3E98">
              <w:rPr>
                <w:rFonts w:ascii="Arial Narrow" w:hAnsi="Arial Narrow"/>
                <w:b/>
                <w:sz w:val="16"/>
              </w:rPr>
              <w:t>A.FDEZ./H.MENENDEZ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5C467B" w:rsidRPr="006C2E4B" w:rsidRDefault="005C467B" w:rsidP="006C2E4B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ALBERTO FERNANDEZ</w:t>
            </w: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:rsidR="005C467B" w:rsidRPr="009A5649" w:rsidRDefault="005C467B">
            <w:pPr>
              <w:jc w:val="center"/>
              <w:rPr>
                <w:rFonts w:ascii="Arial Narrow" w:hAnsi="Arial Narrow"/>
                <w:b/>
                <w:color w:val="365F91" w:themeColor="accent1" w:themeShade="BF"/>
                <w:sz w:val="16"/>
              </w:rPr>
            </w:pPr>
            <w:r w:rsidRPr="009A5649">
              <w:rPr>
                <w:rFonts w:ascii="Arial Narrow" w:hAnsi="Arial Narrow"/>
                <w:b/>
                <w:color w:val="365F91" w:themeColor="accent1" w:themeShade="BF"/>
                <w:sz w:val="16"/>
              </w:rPr>
              <w:t>2 UP</w:t>
            </w:r>
          </w:p>
        </w:tc>
        <w:tc>
          <w:tcPr>
            <w:tcW w:w="1737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364C74" w:rsidRDefault="005C467B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5C467B" w:rsidRPr="00ED6251" w:rsidRDefault="005C467B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HUGO MENENDEZ</w:t>
            </w:r>
          </w:p>
        </w:tc>
        <w:tc>
          <w:tcPr>
            <w:tcW w:w="1723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Tr="007D6734">
        <w:trPr>
          <w:trHeight w:val="198"/>
          <w:jc w:val="center"/>
        </w:trPr>
        <w:tc>
          <w:tcPr>
            <w:tcW w:w="339" w:type="dxa"/>
            <w:tcBorders>
              <w:bottom w:val="single" w:sz="6" w:space="0" w:color="auto"/>
            </w:tcBorders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</w:rPr>
              <w:t>31</w:t>
            </w:r>
          </w:p>
        </w:tc>
        <w:tc>
          <w:tcPr>
            <w:tcW w:w="1737" w:type="dxa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5C467B" w:rsidRPr="00ED6251" w:rsidRDefault="005C467B" w:rsidP="001E3E98">
            <w:pPr>
              <w:jc w:val="center"/>
              <w:rPr>
                <w:rFonts w:ascii="Arial Narrow" w:hAnsi="Arial Narrow"/>
                <w:b/>
                <w:caps/>
                <w:sz w:val="16"/>
                <w:szCs w:val="16"/>
              </w:rPr>
            </w:pPr>
            <w:r w:rsidRPr="001B044A">
              <w:rPr>
                <w:rFonts w:ascii="Arial Narrow" w:hAnsi="Arial Narrow" w:cs="Tahoma"/>
                <w:b/>
                <w:i/>
                <w:color w:val="FF0000"/>
                <w:sz w:val="16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  <w:vAlign w:val="center"/>
          </w:tcPr>
          <w:p w:rsidR="005C467B" w:rsidRDefault="005C467B">
            <w:pPr>
              <w:jc w:val="center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Tr="007D6734">
        <w:trPr>
          <w:trHeight w:val="226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vAlign w:val="center"/>
          </w:tcPr>
          <w:p w:rsidR="005C467B" w:rsidRDefault="005C467B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5C467B" w:rsidRDefault="005C467B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vAlign w:val="center"/>
          </w:tcPr>
          <w:p w:rsidR="005C467B" w:rsidRDefault="005C467B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5C467B" w:rsidRDefault="005C467B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5C467B" w:rsidRDefault="005C467B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8A0AB0" w:rsidTr="007D6734">
        <w:trPr>
          <w:trHeight w:val="226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vAlign w:val="center"/>
          </w:tcPr>
          <w:p w:rsidR="005C467B" w:rsidRPr="008A0AB0" w:rsidRDefault="005C467B" w:rsidP="00A07B4E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1/16 Final</w:t>
            </w:r>
          </w:p>
        </w:tc>
        <w:tc>
          <w:tcPr>
            <w:tcW w:w="1751" w:type="dxa"/>
            <w:vAlign w:val="center"/>
          </w:tcPr>
          <w:p w:rsidR="005C467B" w:rsidRPr="008A0AB0" w:rsidRDefault="005C467B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1/8 Final</w:t>
            </w:r>
          </w:p>
        </w:tc>
        <w:tc>
          <w:tcPr>
            <w:tcW w:w="1723" w:type="dxa"/>
            <w:vAlign w:val="center"/>
          </w:tcPr>
          <w:p w:rsidR="005C467B" w:rsidRPr="008A0AB0" w:rsidRDefault="005C467B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1/4 Final</w:t>
            </w:r>
          </w:p>
        </w:tc>
        <w:tc>
          <w:tcPr>
            <w:tcW w:w="1737" w:type="dxa"/>
            <w:vAlign w:val="center"/>
          </w:tcPr>
          <w:p w:rsidR="005C467B" w:rsidRPr="008A0AB0" w:rsidRDefault="005C467B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1/2 Final</w:t>
            </w:r>
          </w:p>
        </w:tc>
        <w:tc>
          <w:tcPr>
            <w:tcW w:w="1737" w:type="dxa"/>
            <w:vAlign w:val="center"/>
          </w:tcPr>
          <w:p w:rsidR="005C467B" w:rsidRPr="008A0AB0" w:rsidRDefault="005C467B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Final</w:t>
            </w:r>
          </w:p>
        </w:tc>
        <w:tc>
          <w:tcPr>
            <w:tcW w:w="1746" w:type="dxa"/>
            <w:vAlign w:val="center"/>
          </w:tcPr>
          <w:p w:rsidR="005C467B" w:rsidRPr="008A0AB0" w:rsidRDefault="005C467B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>
              <w:rPr>
                <w:rFonts w:ascii="AvantGarde Bk BT" w:hAnsi="AvantGarde Bk BT"/>
                <w:b/>
                <w:color w:val="333399"/>
                <w:sz w:val="16"/>
              </w:rPr>
              <w:t xml:space="preserve">   CAMPEONES</w:t>
            </w:r>
          </w:p>
        </w:tc>
      </w:tr>
    </w:tbl>
    <w:p w:rsidR="00614CF4" w:rsidRDefault="00B86A24">
      <w:pPr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                 15</w:t>
      </w:r>
      <w:r w:rsidR="00F4190A">
        <w:rPr>
          <w:b/>
          <w:i/>
          <w:sz w:val="16"/>
          <w:szCs w:val="16"/>
        </w:rPr>
        <w:t xml:space="preserve"> de mayo</w:t>
      </w:r>
      <w:r w:rsidR="008A0AB0" w:rsidRPr="008A0AB0">
        <w:rPr>
          <w:b/>
          <w:i/>
          <w:sz w:val="16"/>
          <w:szCs w:val="16"/>
        </w:rPr>
        <w:t xml:space="preserve">                                 </w:t>
      </w:r>
      <w:r w:rsidR="002528C5">
        <w:rPr>
          <w:b/>
          <w:i/>
          <w:sz w:val="16"/>
          <w:szCs w:val="16"/>
        </w:rPr>
        <w:t xml:space="preserve">         </w:t>
      </w:r>
      <w:r w:rsidR="008A0AB0" w:rsidRPr="008A0AB0">
        <w:rPr>
          <w:b/>
          <w:i/>
          <w:sz w:val="16"/>
          <w:szCs w:val="16"/>
        </w:rPr>
        <w:t xml:space="preserve">             </w:t>
      </w:r>
      <w:r>
        <w:rPr>
          <w:b/>
          <w:i/>
          <w:sz w:val="16"/>
          <w:szCs w:val="16"/>
        </w:rPr>
        <w:t xml:space="preserve"> 16</w:t>
      </w:r>
      <w:r w:rsidR="00F4190A">
        <w:rPr>
          <w:b/>
          <w:i/>
          <w:sz w:val="16"/>
          <w:szCs w:val="16"/>
        </w:rPr>
        <w:t xml:space="preserve"> de mayo</w:t>
      </w:r>
      <w:r w:rsidR="008A0AB0" w:rsidRPr="008A0AB0">
        <w:rPr>
          <w:b/>
          <w:i/>
          <w:sz w:val="16"/>
          <w:szCs w:val="16"/>
        </w:rPr>
        <w:t xml:space="preserve"> </w:t>
      </w:r>
      <w:r w:rsidR="008A0AB0">
        <w:rPr>
          <w:b/>
          <w:i/>
          <w:sz w:val="16"/>
          <w:szCs w:val="16"/>
        </w:rPr>
        <w:t xml:space="preserve">     </w:t>
      </w:r>
      <w:r w:rsidR="002528C5">
        <w:rPr>
          <w:b/>
          <w:i/>
          <w:sz w:val="16"/>
          <w:szCs w:val="16"/>
        </w:rPr>
        <w:t xml:space="preserve">           </w:t>
      </w:r>
      <w:r>
        <w:rPr>
          <w:b/>
          <w:i/>
          <w:sz w:val="16"/>
          <w:szCs w:val="16"/>
        </w:rPr>
        <w:t xml:space="preserve">                    17</w:t>
      </w:r>
      <w:r w:rsidR="00F4190A">
        <w:rPr>
          <w:b/>
          <w:i/>
          <w:sz w:val="16"/>
          <w:szCs w:val="16"/>
        </w:rPr>
        <w:t xml:space="preserve"> de mayo</w:t>
      </w:r>
    </w:p>
    <w:p w:rsidR="00DE6A63" w:rsidRDefault="00DE6A63">
      <w:pPr>
        <w:rPr>
          <w:b/>
          <w:i/>
          <w:sz w:val="16"/>
          <w:szCs w:val="16"/>
        </w:rPr>
      </w:pPr>
    </w:p>
    <w:p w:rsidR="00DE6A63" w:rsidRDefault="00DE6A63">
      <w:pPr>
        <w:rPr>
          <w:b/>
          <w:i/>
          <w:sz w:val="16"/>
          <w:szCs w:val="16"/>
        </w:rPr>
      </w:pPr>
    </w:p>
    <w:p w:rsidR="00DE6A63" w:rsidRDefault="00DE6A63">
      <w:pPr>
        <w:rPr>
          <w:b/>
          <w:i/>
          <w:sz w:val="16"/>
          <w:szCs w:val="16"/>
        </w:rPr>
      </w:pPr>
    </w:p>
    <w:p w:rsidR="00DE6A63" w:rsidRDefault="00DE6A63">
      <w:pPr>
        <w:rPr>
          <w:b/>
          <w:i/>
          <w:sz w:val="16"/>
          <w:szCs w:val="16"/>
        </w:rPr>
      </w:pPr>
    </w:p>
    <w:p w:rsidR="00DE6A63" w:rsidRDefault="00DE6A63">
      <w:pPr>
        <w:rPr>
          <w:b/>
          <w:i/>
          <w:sz w:val="16"/>
          <w:szCs w:val="16"/>
        </w:rPr>
      </w:pPr>
    </w:p>
    <w:p w:rsidR="00DE6A63" w:rsidRDefault="00DE6A63">
      <w:pPr>
        <w:rPr>
          <w:b/>
          <w:i/>
          <w:sz w:val="16"/>
          <w:szCs w:val="16"/>
        </w:rPr>
      </w:pPr>
    </w:p>
    <w:p w:rsidR="00DE6A63" w:rsidRDefault="00DE6A63">
      <w:pPr>
        <w:rPr>
          <w:b/>
          <w:i/>
          <w:sz w:val="16"/>
          <w:szCs w:val="16"/>
        </w:rPr>
      </w:pPr>
    </w:p>
    <w:p w:rsidR="00DE6A63" w:rsidRDefault="00DE6A63">
      <w:pPr>
        <w:rPr>
          <w:b/>
          <w:i/>
          <w:sz w:val="16"/>
          <w:szCs w:val="16"/>
        </w:rPr>
      </w:pPr>
    </w:p>
    <w:p w:rsidR="00DE6A63" w:rsidRDefault="00DE6A63" w:rsidP="00DE6A63">
      <w:pPr>
        <w:rPr>
          <w:b/>
          <w:i/>
          <w:sz w:val="16"/>
          <w:szCs w:val="16"/>
        </w:rPr>
      </w:pPr>
    </w:p>
    <w:p w:rsidR="00DE6A63" w:rsidRDefault="00DE6A63" w:rsidP="00DE6A63">
      <w:pPr>
        <w:rPr>
          <w:b/>
          <w:i/>
          <w:sz w:val="16"/>
          <w:szCs w:val="16"/>
        </w:rPr>
      </w:pPr>
    </w:p>
    <w:p w:rsidR="00DE6A63" w:rsidRPr="00FC222A" w:rsidRDefault="00DE6A63" w:rsidP="00DE6A63">
      <w:pPr>
        <w:pStyle w:val="Ttulo1"/>
        <w:rPr>
          <w:b/>
          <w:sz w:val="20"/>
        </w:rPr>
      </w:pPr>
    </w:p>
    <w:p w:rsidR="00DE6A63" w:rsidRPr="00E73B20" w:rsidRDefault="00DE6A63" w:rsidP="00DE6A63">
      <w:pPr>
        <w:pStyle w:val="Ttulo1"/>
        <w:jc w:val="center"/>
        <w:rPr>
          <w:sz w:val="30"/>
          <w:szCs w:val="30"/>
        </w:rPr>
      </w:pPr>
      <w:r w:rsidRPr="00E73B20">
        <w:rPr>
          <w:sz w:val="30"/>
          <w:szCs w:val="30"/>
        </w:rPr>
        <w:t>CAMPEONATO NACIONAL DOBLES DE ESPAÑA MASCULINO</w:t>
      </w:r>
    </w:p>
    <w:p w:rsidR="00DE6A63" w:rsidRPr="00E73B20" w:rsidRDefault="00B00E91" w:rsidP="00DE6A63">
      <w:pPr>
        <w:jc w:val="center"/>
        <w:rPr>
          <w:rFonts w:ascii="Times New Roman" w:hAnsi="Times New Roman"/>
          <w:b/>
          <w:i/>
          <w:color w:val="333399"/>
          <w:sz w:val="26"/>
          <w:szCs w:val="26"/>
        </w:rPr>
      </w:pPr>
      <w:r>
        <w:rPr>
          <w:rFonts w:ascii="Times New Roman" w:hAnsi="Times New Roman"/>
          <w:b/>
          <w:i/>
          <w:color w:val="333399"/>
          <w:sz w:val="26"/>
          <w:szCs w:val="26"/>
        </w:rPr>
        <w:t>Real Club de Gol</w:t>
      </w:r>
      <w:r w:rsidR="00DE6A63">
        <w:rPr>
          <w:rFonts w:ascii="Times New Roman" w:hAnsi="Times New Roman"/>
          <w:b/>
          <w:i/>
          <w:color w:val="333399"/>
          <w:sz w:val="26"/>
          <w:szCs w:val="26"/>
        </w:rPr>
        <w:t>f</w:t>
      </w:r>
      <w:r>
        <w:rPr>
          <w:rFonts w:ascii="Times New Roman" w:hAnsi="Times New Roman"/>
          <w:b/>
          <w:i/>
          <w:color w:val="333399"/>
          <w:sz w:val="26"/>
          <w:szCs w:val="26"/>
        </w:rPr>
        <w:t xml:space="preserve"> </w:t>
      </w:r>
      <w:r w:rsidR="00DE6A63">
        <w:rPr>
          <w:rFonts w:ascii="Times New Roman" w:hAnsi="Times New Roman"/>
          <w:b/>
          <w:i/>
          <w:color w:val="333399"/>
          <w:sz w:val="26"/>
          <w:szCs w:val="26"/>
        </w:rPr>
        <w:t>La Coruña   15 al 17 de Mayo de 2011</w:t>
      </w:r>
    </w:p>
    <w:p w:rsidR="00DE6A63" w:rsidRDefault="00DE6A63" w:rsidP="00DE6A63">
      <w:pPr>
        <w:rPr>
          <w:b/>
          <w:i/>
          <w:sz w:val="16"/>
          <w:szCs w:val="16"/>
        </w:rPr>
      </w:pPr>
    </w:p>
    <w:p w:rsidR="00DE6A63" w:rsidRDefault="00DE6A63" w:rsidP="00DE6A63">
      <w:pPr>
        <w:rPr>
          <w:b/>
          <w:i/>
          <w:sz w:val="16"/>
          <w:szCs w:val="16"/>
        </w:rPr>
      </w:pPr>
    </w:p>
    <w:p w:rsidR="00DE6A63" w:rsidRDefault="00DE6A63" w:rsidP="00DE6A63">
      <w:pPr>
        <w:rPr>
          <w:b/>
          <w:i/>
          <w:sz w:val="16"/>
          <w:szCs w:val="16"/>
        </w:rPr>
      </w:pPr>
    </w:p>
    <w:p w:rsidR="00DE6A63" w:rsidRDefault="00DE6A63" w:rsidP="00DE6A63">
      <w:pPr>
        <w:jc w:val="center"/>
        <w:rPr>
          <w:rFonts w:ascii="Castellar" w:hAnsi="Castellar" w:cs="Arial"/>
          <w:color w:val="FF0000"/>
          <w:sz w:val="32"/>
          <w:szCs w:val="32"/>
          <w:u w:val="single"/>
        </w:rPr>
      </w:pPr>
      <w:r w:rsidRPr="001D1F02">
        <w:rPr>
          <w:rFonts w:ascii="Castellar" w:hAnsi="Castellar" w:cs="Arial"/>
          <w:color w:val="FF0000"/>
          <w:sz w:val="32"/>
          <w:szCs w:val="32"/>
          <w:u w:val="single"/>
        </w:rPr>
        <w:t xml:space="preserve">DESARROLLO  </w:t>
      </w:r>
      <w:r>
        <w:rPr>
          <w:rFonts w:ascii="Castellar" w:hAnsi="Castellar" w:cs="Arial"/>
          <w:color w:val="FF0000"/>
          <w:sz w:val="32"/>
          <w:szCs w:val="32"/>
          <w:u w:val="single"/>
        </w:rPr>
        <w:t>de la FINAL</w:t>
      </w:r>
    </w:p>
    <w:p w:rsidR="00DE6A63" w:rsidRPr="001D1F02" w:rsidRDefault="00DE6A63" w:rsidP="00DE6A63">
      <w:pPr>
        <w:jc w:val="center"/>
        <w:rPr>
          <w:rFonts w:ascii="Castellar" w:hAnsi="Castellar" w:cs="Arial"/>
          <w:color w:val="FF0000"/>
          <w:sz w:val="32"/>
          <w:szCs w:val="32"/>
          <w:u w:val="single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1"/>
        <w:gridCol w:w="1985"/>
        <w:gridCol w:w="1275"/>
        <w:gridCol w:w="1985"/>
        <w:gridCol w:w="2014"/>
      </w:tblGrid>
      <w:tr w:rsidR="00A82C76" w:rsidTr="00A82C76">
        <w:tc>
          <w:tcPr>
            <w:tcW w:w="1951" w:type="dxa"/>
          </w:tcPr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772928" behindDoc="0" locked="0" layoutInCell="1" allowOverlap="1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116840</wp:posOffset>
                  </wp:positionV>
                  <wp:extent cx="971550" cy="1314450"/>
                  <wp:effectExtent l="38100" t="19050" r="19050" b="19050"/>
                  <wp:wrapNone/>
                  <wp:docPr id="8" name="Imagen 1" descr="C:\Users\Ernesto F. Gamboa\Desktop\IMG_02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rnesto F. Gamboa\Desktop\IMG_02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314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85" w:type="dxa"/>
          </w:tcPr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773952" behindDoc="1" locked="0" layoutInCell="1" allowOverlap="1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145415</wp:posOffset>
                  </wp:positionV>
                  <wp:extent cx="932815" cy="1285875"/>
                  <wp:effectExtent l="19050" t="19050" r="19685" b="28575"/>
                  <wp:wrapNone/>
                  <wp:docPr id="9" name="Imagen 2" descr="C:\Users\Ernesto F. Gamboa\Desktop\IMG_02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rnesto F. Gamboa\Desktop\IMG_02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815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</w:p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</w:p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</w:p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</w:p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</w:p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</w:p>
          <w:p w:rsidR="00A82C76" w:rsidRDefault="00986294" w:rsidP="00DE6A6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777024" behindDoc="1" locked="0" layoutInCell="1" allowOverlap="1">
                  <wp:simplePos x="0" y="0"/>
                  <wp:positionH relativeFrom="column">
                    <wp:posOffset>165735</wp:posOffset>
                  </wp:positionH>
                  <wp:positionV relativeFrom="paragraph">
                    <wp:posOffset>183515</wp:posOffset>
                  </wp:positionV>
                  <wp:extent cx="2738755" cy="4619625"/>
                  <wp:effectExtent l="19050" t="0" r="4445" b="0"/>
                  <wp:wrapNone/>
                  <wp:docPr id="17" name="Imagen 7" descr="C:\Users\Ernesto F. Gamboa\Pictures\FOTOS DE TROFEOS\Copa campeonato de España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Ernesto F. Gamboa\Pictures\FOTOS DE TROFEOS\Copa campeonato de España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8755" cy="461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5" w:type="dxa"/>
          </w:tcPr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774976" behindDoc="0" locked="0" layoutInCell="1" allowOverlap="1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116840</wp:posOffset>
                  </wp:positionV>
                  <wp:extent cx="987425" cy="1304925"/>
                  <wp:effectExtent l="38100" t="19050" r="22225" b="28575"/>
                  <wp:wrapNone/>
                  <wp:docPr id="12" name="Imagen 3" descr="C:\Users\Ernesto F. Gamboa\Desktop\IMG_02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Ernesto F. Gamboa\Desktop\IMG_02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7425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14" w:type="dxa"/>
          </w:tcPr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776000" behindDoc="0" locked="0" layoutInCell="1" allowOverlap="1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97790</wp:posOffset>
                  </wp:positionV>
                  <wp:extent cx="1076325" cy="1304925"/>
                  <wp:effectExtent l="19050" t="19050" r="28575" b="28575"/>
                  <wp:wrapNone/>
                  <wp:docPr id="14" name="Imagen 4" descr="C:\Users\Ernesto F. Gamboa\Desktop\IMG_02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Ernesto F. Gamboa\Desktop\IMG_02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DE6A63" w:rsidRDefault="00DE6A63" w:rsidP="00DE6A63">
      <w:pPr>
        <w:jc w:val="center"/>
        <w:rPr>
          <w:b/>
          <w:sz w:val="24"/>
          <w:szCs w:val="24"/>
        </w:rPr>
      </w:pPr>
    </w:p>
    <w:tbl>
      <w:tblPr>
        <w:tblStyle w:val="Tablaconcuadrcul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1"/>
        <w:gridCol w:w="2268"/>
        <w:gridCol w:w="709"/>
        <w:gridCol w:w="2440"/>
        <w:gridCol w:w="2238"/>
      </w:tblGrid>
      <w:tr w:rsidR="00A82C76" w:rsidTr="00A82C76">
        <w:tc>
          <w:tcPr>
            <w:tcW w:w="1951" w:type="dxa"/>
          </w:tcPr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sz w:val="10"/>
                <w:szCs w:val="1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2" type="#_x0000_t202" style="position:absolute;left:0;text-align:left;margin-left:-4.65pt;margin-top:6.6pt;width:90pt;height:18pt;z-index:251768832" strokecolor="red">
                  <v:textbox style="mso-next-textbox:#_x0000_s1032">
                    <w:txbxContent>
                      <w:p w:rsidR="00DE6A63" w:rsidRPr="00A82C76" w:rsidRDefault="00DE6A63" w:rsidP="00DE6A63">
                        <w:pPr>
                          <w:jc w:val="center"/>
                          <w:rPr>
                            <w:rFonts w:ascii="Arial" w:hAnsi="Arial" w:cs="Arial"/>
                            <w:b/>
                            <w:color w:val="FF0000"/>
                            <w:sz w:val="14"/>
                            <w:szCs w:val="14"/>
                            <w:lang w:val="es-ES_tradnl"/>
                          </w:rPr>
                        </w:pPr>
                        <w:r w:rsidRPr="00A82C76">
                          <w:rPr>
                            <w:rFonts w:ascii="Arial" w:hAnsi="Arial" w:cs="Arial"/>
                            <w:b/>
                            <w:color w:val="FF0000"/>
                            <w:sz w:val="14"/>
                            <w:szCs w:val="14"/>
                            <w:lang w:val="es-ES_tradnl"/>
                          </w:rPr>
                          <w:t>M. DIAZ NEGRETE</w:t>
                        </w:r>
                      </w:p>
                    </w:txbxContent>
                  </v:textbox>
                </v:shape>
              </w:pict>
            </w:r>
          </w:p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sz w:val="10"/>
                <w:szCs w:val="10"/>
              </w:rPr>
              <w:pict>
                <v:shape id="_x0000_s1030" type="#_x0000_t202" style="position:absolute;left:0;text-align:left;margin-left:-1.5pt;margin-top:6.6pt;width:92.75pt;height:18pt;z-index:251766784;mso-position-horizontal-relative:text;mso-position-vertical-relative:text" strokecolor="red">
                  <v:textbox style="mso-next-textbox:#_x0000_s1030">
                    <w:txbxContent>
                      <w:p w:rsidR="00DE6A63" w:rsidRPr="00A82C76" w:rsidRDefault="00DE6A63" w:rsidP="00DE6A63">
                        <w:pPr>
                          <w:jc w:val="center"/>
                          <w:rPr>
                            <w:rFonts w:ascii="Arial" w:hAnsi="Arial" w:cs="Arial"/>
                            <w:b/>
                            <w:color w:val="FF0000"/>
                            <w:sz w:val="14"/>
                            <w:szCs w:val="14"/>
                            <w:lang w:val="es-ES_tradnl"/>
                          </w:rPr>
                        </w:pPr>
                        <w:r w:rsidRPr="00A82C76">
                          <w:rPr>
                            <w:rFonts w:ascii="Arial" w:hAnsi="Arial" w:cs="Arial"/>
                            <w:b/>
                            <w:color w:val="FF0000"/>
                            <w:sz w:val="14"/>
                            <w:szCs w:val="14"/>
                            <w:lang w:val="es-ES_tradnl"/>
                          </w:rPr>
                          <w:t>GERMAN HEREDIA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709" w:type="dxa"/>
          </w:tcPr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40" w:type="dxa"/>
          </w:tcPr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sz w:val="10"/>
                <w:szCs w:val="10"/>
              </w:rPr>
              <w:pict>
                <v:shape id="_x0000_s1031" type="#_x0000_t202" style="position:absolute;left:0;text-align:left;margin-left:-.7pt;margin-top:6.6pt;width:108pt;height:18pt;z-index:251767808;mso-position-horizontal-relative:text;mso-position-vertical-relative:text" strokecolor="blue">
                  <v:textbox style="mso-next-textbox:#_x0000_s1031">
                    <w:txbxContent>
                      <w:p w:rsidR="00DE6A63" w:rsidRPr="00A82C76" w:rsidRDefault="00E657D4" w:rsidP="00DE6A63">
                        <w:pPr>
                          <w:jc w:val="center"/>
                          <w:rPr>
                            <w:rFonts w:ascii="Arial" w:hAnsi="Arial" w:cs="Arial"/>
                            <w:b/>
                            <w:color w:val="0000FF"/>
                            <w:sz w:val="14"/>
                            <w:szCs w:val="14"/>
                            <w:lang w:val="es-ES_tradnl"/>
                          </w:rPr>
                        </w:pPr>
                        <w:r w:rsidRPr="00A82C76">
                          <w:rPr>
                            <w:rFonts w:ascii="Arial" w:hAnsi="Arial" w:cs="Arial"/>
                            <w:b/>
                            <w:noProof/>
                            <w:color w:val="0000FF"/>
                            <w:sz w:val="14"/>
                            <w:szCs w:val="14"/>
                          </w:rPr>
                          <w:t>ANTONIO HORTAL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238" w:type="dxa"/>
          </w:tcPr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sz w:val="10"/>
                <w:szCs w:val="10"/>
              </w:rPr>
              <w:pict>
                <v:shape id="_x0000_s1033" type="#_x0000_t202" style="position:absolute;left:0;text-align:left;margin-left:4.55pt;margin-top:6.6pt;width:95.15pt;height:18pt;z-index:251769856;mso-position-horizontal-relative:text;mso-position-vertical-relative:text" strokecolor="blue">
                  <v:textbox>
                    <w:txbxContent>
                      <w:p w:rsidR="00DE6A63" w:rsidRPr="00A82C76" w:rsidRDefault="00DE6A63" w:rsidP="00DE6A63">
                        <w:pPr>
                          <w:jc w:val="center"/>
                          <w:rPr>
                            <w:rFonts w:ascii="Arial" w:hAnsi="Arial" w:cs="Arial"/>
                            <w:b/>
                            <w:color w:val="0000FF"/>
                            <w:sz w:val="14"/>
                            <w:szCs w:val="14"/>
                            <w:lang w:val="es-ES_tradnl"/>
                          </w:rPr>
                        </w:pPr>
                        <w:r w:rsidRPr="00A82C76">
                          <w:rPr>
                            <w:rFonts w:ascii="Arial" w:hAnsi="Arial" w:cs="Arial"/>
                            <w:b/>
                            <w:color w:val="0000FF"/>
                            <w:sz w:val="14"/>
                            <w:szCs w:val="14"/>
                            <w:lang w:val="es-ES_tradnl"/>
                          </w:rPr>
                          <w:t>JAIME AGUIAR</w:t>
                        </w:r>
                      </w:p>
                    </w:txbxContent>
                  </v:textbox>
                </v:shape>
              </w:pict>
            </w:r>
          </w:p>
        </w:tc>
      </w:tr>
    </w:tbl>
    <w:p w:rsidR="00F913E1" w:rsidRPr="00A82C76" w:rsidRDefault="00F913E1" w:rsidP="00A82C76">
      <w:pPr>
        <w:tabs>
          <w:tab w:val="left" w:pos="7695"/>
        </w:tabs>
      </w:pPr>
    </w:p>
    <w:p w:rsidR="00DE6A63" w:rsidRPr="00EB76B6" w:rsidRDefault="00DE6A63" w:rsidP="00DE6A63">
      <w:pPr>
        <w:rPr>
          <w:sz w:val="10"/>
          <w:szCs w:val="10"/>
        </w:rPr>
      </w:pPr>
    </w:p>
    <w:tbl>
      <w:tblPr>
        <w:tblStyle w:val="Tablaconcuadrcula"/>
        <w:tblW w:w="9979" w:type="dxa"/>
        <w:jc w:val="center"/>
        <w:tblInd w:w="-10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2743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</w:tblGrid>
      <w:tr w:rsidR="00DE6A63" w:rsidTr="00785373">
        <w:trPr>
          <w:jc w:val="center"/>
        </w:trPr>
        <w:tc>
          <w:tcPr>
            <w:tcW w:w="2743" w:type="dxa"/>
            <w:shd w:val="clear" w:color="auto" w:fill="auto"/>
          </w:tcPr>
          <w:p w:rsidR="00DE6A63" w:rsidRDefault="00DE6A63" w:rsidP="00785373">
            <w:pPr>
              <w:jc w:val="center"/>
              <w:rPr>
                <w:rFonts w:ascii="Arial" w:hAnsi="Arial" w:cs="Arial"/>
                <w:b/>
                <w:i/>
                <w:szCs w:val="22"/>
              </w:rPr>
            </w:pPr>
            <w:r>
              <w:rPr>
                <w:rFonts w:ascii="Arial" w:hAnsi="Arial" w:cs="Arial"/>
                <w:b/>
                <w:i/>
                <w:szCs w:val="22"/>
              </w:rPr>
              <w:t>HOYO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7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8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9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10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16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17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18</w:t>
            </w:r>
          </w:p>
        </w:tc>
      </w:tr>
      <w:tr w:rsidR="00DE6A63" w:rsidTr="00785373">
        <w:trPr>
          <w:jc w:val="center"/>
        </w:trPr>
        <w:tc>
          <w:tcPr>
            <w:tcW w:w="2743" w:type="dxa"/>
            <w:shd w:val="clear" w:color="auto" w:fill="FFFF00"/>
          </w:tcPr>
          <w:p w:rsidR="00DE6A63" w:rsidRDefault="00DE6A63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PAR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</w:tr>
      <w:tr w:rsidR="00DE6A63" w:rsidRPr="003F0B2E" w:rsidTr="00785373">
        <w:trPr>
          <w:jc w:val="center"/>
        </w:trPr>
        <w:tc>
          <w:tcPr>
            <w:tcW w:w="2743" w:type="dxa"/>
            <w:shd w:val="clear" w:color="auto" w:fill="auto"/>
            <w:vAlign w:val="center"/>
          </w:tcPr>
          <w:p w:rsidR="00DE6A63" w:rsidRPr="003F0B2E" w:rsidRDefault="00DE6A63" w:rsidP="00785373">
            <w:pPr>
              <w:jc w:val="center"/>
              <w:rPr>
                <w:rFonts w:ascii="Georgia" w:hAnsi="Georgia"/>
                <w:b/>
                <w:color w:val="FF0000"/>
                <w:sz w:val="20"/>
                <w:lang w:val="en-US"/>
              </w:rPr>
            </w:pPr>
            <w:r w:rsidRPr="003F0B2E">
              <w:rPr>
                <w:rFonts w:ascii="Georgia" w:hAnsi="Georgia"/>
                <w:b/>
                <w:color w:val="FF0000"/>
                <w:sz w:val="20"/>
                <w:lang w:val="en-US"/>
              </w:rPr>
              <w:t>M. DIAZ NEGRETE</w:t>
            </w:r>
          </w:p>
          <w:p w:rsidR="00E657D4" w:rsidRPr="003F0B2E" w:rsidRDefault="00E657D4" w:rsidP="00785373">
            <w:pPr>
              <w:jc w:val="center"/>
              <w:rPr>
                <w:rFonts w:ascii="Georgia" w:hAnsi="Georgia"/>
                <w:b/>
                <w:color w:val="FF0000"/>
                <w:sz w:val="20"/>
                <w:lang w:val="en-US"/>
              </w:rPr>
            </w:pPr>
            <w:r w:rsidRPr="003F0B2E">
              <w:rPr>
                <w:rFonts w:ascii="Georgia" w:hAnsi="Georgia"/>
                <w:b/>
                <w:color w:val="FF0000"/>
                <w:sz w:val="20"/>
                <w:lang w:val="en-US"/>
              </w:rPr>
              <w:t>GERMAN HEREDIA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</w:tr>
      <w:tr w:rsidR="00DE6A63" w:rsidRPr="00CA1673" w:rsidTr="00785373">
        <w:trPr>
          <w:jc w:val="center"/>
        </w:trPr>
        <w:tc>
          <w:tcPr>
            <w:tcW w:w="2743" w:type="dxa"/>
            <w:shd w:val="clear" w:color="auto" w:fill="auto"/>
            <w:vAlign w:val="center"/>
          </w:tcPr>
          <w:p w:rsidR="00DE6A63" w:rsidRDefault="00E657D4" w:rsidP="00785373">
            <w:pPr>
              <w:jc w:val="center"/>
              <w:rPr>
                <w:rFonts w:ascii="Georgia" w:hAnsi="Georgia"/>
                <w:b/>
                <w:color w:val="0000FF"/>
                <w:sz w:val="20"/>
              </w:rPr>
            </w:pPr>
            <w:r>
              <w:rPr>
                <w:rFonts w:ascii="Georgia" w:hAnsi="Georgia"/>
                <w:b/>
                <w:color w:val="0000FF"/>
                <w:sz w:val="20"/>
              </w:rPr>
              <w:t>ANTONIO HORTAL</w:t>
            </w:r>
          </w:p>
          <w:p w:rsidR="00E657D4" w:rsidRPr="00264DBD" w:rsidRDefault="00E657D4" w:rsidP="00785373">
            <w:pPr>
              <w:jc w:val="center"/>
              <w:rPr>
                <w:rFonts w:ascii="Georgia" w:hAnsi="Georgia"/>
                <w:b/>
                <w:color w:val="0000FF"/>
                <w:sz w:val="18"/>
                <w:szCs w:val="18"/>
              </w:rPr>
            </w:pPr>
            <w:r>
              <w:rPr>
                <w:rFonts w:ascii="Georgia" w:hAnsi="Georgia"/>
                <w:b/>
                <w:color w:val="0000FF"/>
                <w:sz w:val="20"/>
              </w:rPr>
              <w:t>JAIME AGUIAR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DE6A63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</w:tr>
      <w:tr w:rsidR="003F0B2E" w:rsidRPr="00CA1673" w:rsidTr="003F0B2E">
        <w:trPr>
          <w:jc w:val="center"/>
        </w:trPr>
        <w:tc>
          <w:tcPr>
            <w:tcW w:w="2743" w:type="dxa"/>
            <w:shd w:val="clear" w:color="auto" w:fill="auto"/>
            <w:vAlign w:val="center"/>
          </w:tcPr>
          <w:p w:rsidR="00DE6A63" w:rsidRPr="00562A19" w:rsidRDefault="00DE6A63" w:rsidP="00785373">
            <w:pPr>
              <w:jc w:val="center"/>
              <w:rPr>
                <w:rFonts w:ascii="Georgia" w:hAnsi="Georgia"/>
                <w:b/>
                <w:sz w:val="8"/>
                <w:szCs w:val="8"/>
              </w:rPr>
            </w:pPr>
          </w:p>
          <w:p w:rsidR="00DE6A63" w:rsidRDefault="00DE6A63" w:rsidP="00785373">
            <w:pPr>
              <w:jc w:val="center"/>
              <w:rPr>
                <w:rFonts w:ascii="Georgia" w:hAnsi="Georgia"/>
                <w:b/>
                <w:sz w:val="20"/>
              </w:rPr>
            </w:pPr>
            <w:r w:rsidRPr="0033553E">
              <w:rPr>
                <w:rFonts w:ascii="Georgia" w:hAnsi="Georgia"/>
                <w:b/>
                <w:sz w:val="20"/>
              </w:rPr>
              <w:t>RESULTADO</w:t>
            </w:r>
          </w:p>
          <w:p w:rsidR="00DE6A63" w:rsidRPr="00562A19" w:rsidRDefault="00DE6A63" w:rsidP="00785373">
            <w:pPr>
              <w:jc w:val="center"/>
              <w:rPr>
                <w:rFonts w:ascii="Georgia" w:hAnsi="Georgia"/>
                <w:b/>
                <w:sz w:val="8"/>
                <w:szCs w:val="8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36595" w:rsidRDefault="00DE6A63" w:rsidP="00785373">
            <w:pPr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36595" w:rsidRDefault="00DE6A63" w:rsidP="00785373">
            <w:pPr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36595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36595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36595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36595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36595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36595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36595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36595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36595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36595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36595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36595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36595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36595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36595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36595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</w:p>
        </w:tc>
      </w:tr>
    </w:tbl>
    <w:p w:rsidR="00DE6A63" w:rsidRDefault="00DE6A63" w:rsidP="00DE6A63"/>
    <w:p w:rsidR="009C2451" w:rsidRDefault="009C2451" w:rsidP="00DE6A63"/>
    <w:p w:rsidR="009C2451" w:rsidRDefault="009C2451" w:rsidP="00DE6A63"/>
    <w:tbl>
      <w:tblPr>
        <w:tblStyle w:val="Tablaconcuadrcula"/>
        <w:tblW w:w="9979" w:type="dxa"/>
        <w:jc w:val="center"/>
        <w:tblInd w:w="-10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2743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</w:tblGrid>
      <w:tr w:rsidR="00DE6A63" w:rsidRPr="00264DBD" w:rsidTr="00785373">
        <w:trPr>
          <w:jc w:val="center"/>
        </w:trPr>
        <w:tc>
          <w:tcPr>
            <w:tcW w:w="2743" w:type="dxa"/>
            <w:shd w:val="clear" w:color="auto" w:fill="auto"/>
          </w:tcPr>
          <w:p w:rsidR="00DE6A63" w:rsidRDefault="00DE6A63" w:rsidP="00785373">
            <w:pPr>
              <w:jc w:val="center"/>
              <w:rPr>
                <w:rFonts w:ascii="Arial" w:hAnsi="Arial" w:cs="Arial"/>
                <w:b/>
                <w:i/>
                <w:szCs w:val="22"/>
              </w:rPr>
            </w:pPr>
            <w:r>
              <w:rPr>
                <w:rFonts w:ascii="Arial" w:hAnsi="Arial" w:cs="Arial"/>
                <w:b/>
                <w:i/>
                <w:szCs w:val="22"/>
              </w:rPr>
              <w:t>HOYO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7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8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9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10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16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17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18</w:t>
            </w:r>
          </w:p>
        </w:tc>
      </w:tr>
      <w:tr w:rsidR="00FB7CF1" w:rsidTr="00785373">
        <w:trPr>
          <w:jc w:val="center"/>
        </w:trPr>
        <w:tc>
          <w:tcPr>
            <w:tcW w:w="2743" w:type="dxa"/>
            <w:shd w:val="clear" w:color="auto" w:fill="FFFF00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PAR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</w:tr>
      <w:tr w:rsidR="00E657D4" w:rsidRPr="003F0B2E" w:rsidTr="00785373">
        <w:trPr>
          <w:jc w:val="center"/>
        </w:trPr>
        <w:tc>
          <w:tcPr>
            <w:tcW w:w="2743" w:type="dxa"/>
            <w:shd w:val="clear" w:color="auto" w:fill="auto"/>
            <w:vAlign w:val="center"/>
          </w:tcPr>
          <w:p w:rsidR="00E657D4" w:rsidRPr="00E657D4" w:rsidRDefault="00E657D4" w:rsidP="00785373">
            <w:pPr>
              <w:jc w:val="center"/>
              <w:rPr>
                <w:rFonts w:ascii="Georgia" w:hAnsi="Georgia"/>
                <w:b/>
                <w:color w:val="FF0000"/>
                <w:sz w:val="20"/>
                <w:lang w:val="en-US"/>
              </w:rPr>
            </w:pPr>
            <w:r w:rsidRPr="00E657D4">
              <w:rPr>
                <w:rFonts w:ascii="Georgia" w:hAnsi="Georgia"/>
                <w:b/>
                <w:color w:val="FF0000"/>
                <w:sz w:val="20"/>
                <w:lang w:val="en-US"/>
              </w:rPr>
              <w:t>M. DIAZ NEGRETE</w:t>
            </w:r>
          </w:p>
          <w:p w:rsidR="00E657D4" w:rsidRPr="00E657D4" w:rsidRDefault="00E657D4" w:rsidP="00785373">
            <w:pPr>
              <w:jc w:val="center"/>
              <w:rPr>
                <w:rFonts w:ascii="Georgia" w:hAnsi="Georgia"/>
                <w:b/>
                <w:color w:val="FF0000"/>
                <w:sz w:val="20"/>
                <w:lang w:val="en-US"/>
              </w:rPr>
            </w:pPr>
            <w:r w:rsidRPr="00E657D4">
              <w:rPr>
                <w:rFonts w:ascii="Georgia" w:hAnsi="Georgia"/>
                <w:b/>
                <w:color w:val="FF0000"/>
                <w:sz w:val="20"/>
                <w:lang w:val="en-US"/>
              </w:rPr>
              <w:t>GERMAN HEREDIA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Georgia" w:hAnsi="Georgia"/>
                <w:b/>
                <w:color w:val="0000FF"/>
                <w:sz w:val="20"/>
                <w:lang w:val="en-US"/>
              </w:rPr>
            </w:pPr>
          </w:p>
          <w:p w:rsidR="00E657D4" w:rsidRPr="003F0B2E" w:rsidRDefault="00E657D4" w:rsidP="00785373">
            <w:pPr>
              <w:jc w:val="center"/>
              <w:rPr>
                <w:rFonts w:ascii="Georgia" w:hAnsi="Georgia"/>
                <w:b/>
                <w:color w:val="0000FF"/>
                <w:sz w:val="20"/>
                <w:lang w:val="en-US"/>
              </w:rPr>
            </w:pPr>
          </w:p>
        </w:tc>
      </w:tr>
      <w:tr w:rsidR="00E657D4" w:rsidRPr="00CA1673" w:rsidTr="00785373">
        <w:trPr>
          <w:jc w:val="center"/>
        </w:trPr>
        <w:tc>
          <w:tcPr>
            <w:tcW w:w="2743" w:type="dxa"/>
            <w:shd w:val="clear" w:color="auto" w:fill="auto"/>
            <w:vAlign w:val="center"/>
          </w:tcPr>
          <w:p w:rsidR="00E657D4" w:rsidRDefault="00E657D4" w:rsidP="00785373">
            <w:pPr>
              <w:jc w:val="center"/>
              <w:rPr>
                <w:rFonts w:ascii="Georgia" w:hAnsi="Georgia"/>
                <w:b/>
                <w:color w:val="0000FF"/>
                <w:sz w:val="20"/>
              </w:rPr>
            </w:pPr>
            <w:r>
              <w:rPr>
                <w:rFonts w:ascii="Georgia" w:hAnsi="Georgia"/>
                <w:b/>
                <w:color w:val="0000FF"/>
                <w:sz w:val="20"/>
              </w:rPr>
              <w:t>ANTONIO HORTAL</w:t>
            </w:r>
          </w:p>
          <w:p w:rsidR="00E657D4" w:rsidRPr="00264DBD" w:rsidRDefault="00E657D4" w:rsidP="00785373">
            <w:pPr>
              <w:jc w:val="center"/>
              <w:rPr>
                <w:rFonts w:ascii="Georgia" w:hAnsi="Georgia"/>
                <w:b/>
                <w:color w:val="0000FF"/>
                <w:sz w:val="18"/>
                <w:szCs w:val="18"/>
              </w:rPr>
            </w:pPr>
            <w:r>
              <w:rPr>
                <w:rFonts w:ascii="Georgia" w:hAnsi="Georgia"/>
                <w:b/>
                <w:color w:val="0000FF"/>
                <w:sz w:val="20"/>
              </w:rPr>
              <w:t>JAIME AGUIAR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CA1673" w:rsidRDefault="00E657D4" w:rsidP="00785373">
            <w:pPr>
              <w:jc w:val="center"/>
              <w:rPr>
                <w:rFonts w:ascii="Georgia" w:hAnsi="Georgia"/>
                <w:b/>
                <w:color w:val="FF0000"/>
                <w:sz w:val="20"/>
              </w:rPr>
            </w:pPr>
          </w:p>
          <w:p w:rsidR="00E657D4" w:rsidRPr="00CA1673" w:rsidRDefault="00E657D4" w:rsidP="00785373">
            <w:pPr>
              <w:jc w:val="center"/>
              <w:rPr>
                <w:rFonts w:ascii="Georgia" w:hAnsi="Georgia"/>
                <w:b/>
                <w:color w:val="FF0000"/>
                <w:sz w:val="20"/>
              </w:rPr>
            </w:pPr>
          </w:p>
        </w:tc>
      </w:tr>
      <w:tr w:rsidR="003F0B2E" w:rsidRPr="00264DBD" w:rsidTr="003F0B2E">
        <w:trPr>
          <w:jc w:val="center"/>
        </w:trPr>
        <w:tc>
          <w:tcPr>
            <w:tcW w:w="2743" w:type="dxa"/>
            <w:shd w:val="clear" w:color="auto" w:fill="auto"/>
            <w:vAlign w:val="center"/>
          </w:tcPr>
          <w:p w:rsidR="00DE6A63" w:rsidRPr="0033553E" w:rsidRDefault="00DE6A63" w:rsidP="00785373">
            <w:pPr>
              <w:jc w:val="center"/>
              <w:rPr>
                <w:rFonts w:ascii="Georgia" w:hAnsi="Georgia"/>
                <w:b/>
                <w:sz w:val="20"/>
              </w:rPr>
            </w:pPr>
            <w:r w:rsidRPr="0033553E">
              <w:rPr>
                <w:rFonts w:ascii="Georgia" w:hAnsi="Georgia"/>
                <w:b/>
                <w:sz w:val="20"/>
              </w:rPr>
              <w:t>RESULTADO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Georgia" w:hAnsi="Georgia"/>
                <w:b/>
                <w:color w:val="FF0000"/>
                <w:sz w:val="16"/>
                <w:szCs w:val="16"/>
              </w:rPr>
            </w:pPr>
          </w:p>
          <w:p w:rsidR="00DE6A63" w:rsidRPr="00264DBD" w:rsidRDefault="00DE6A63" w:rsidP="00785373">
            <w:pPr>
              <w:jc w:val="center"/>
              <w:rPr>
                <w:rFonts w:ascii="Georgia" w:hAnsi="Georgia"/>
                <w:b/>
                <w:color w:val="FF0000"/>
                <w:sz w:val="16"/>
                <w:szCs w:val="16"/>
              </w:rPr>
            </w:pPr>
          </w:p>
        </w:tc>
      </w:tr>
    </w:tbl>
    <w:p w:rsidR="00DE6A63" w:rsidRDefault="00DE6A63" w:rsidP="00DE6A63">
      <w:pPr>
        <w:tabs>
          <w:tab w:val="left" w:pos="975"/>
        </w:tabs>
        <w:rPr>
          <w:b/>
          <w:sz w:val="32"/>
          <w:szCs w:val="32"/>
          <w:u w:val="single"/>
        </w:rPr>
      </w:pPr>
    </w:p>
    <w:p w:rsidR="0042445B" w:rsidRDefault="0042445B" w:rsidP="00DE6A63">
      <w:pPr>
        <w:tabs>
          <w:tab w:val="left" w:pos="975"/>
        </w:tabs>
        <w:ind w:left="-360"/>
        <w:jc w:val="center"/>
        <w:rPr>
          <w:rFonts w:ascii="Castellar" w:hAnsi="Castellar" w:cs="Arial"/>
          <w:b/>
          <w:color w:val="FF0000"/>
          <w:sz w:val="36"/>
          <w:szCs w:val="36"/>
        </w:rPr>
      </w:pPr>
    </w:p>
    <w:p w:rsidR="00DE6A63" w:rsidRDefault="00C917D9" w:rsidP="00DE6A63">
      <w:pPr>
        <w:tabs>
          <w:tab w:val="left" w:pos="975"/>
        </w:tabs>
        <w:ind w:left="-360"/>
        <w:jc w:val="center"/>
        <w:rPr>
          <w:rFonts w:ascii="Castellar" w:hAnsi="Castellar" w:cs="Arial"/>
          <w:b/>
          <w:color w:val="FF0000"/>
          <w:sz w:val="36"/>
          <w:szCs w:val="36"/>
        </w:rPr>
      </w:pPr>
      <w:r w:rsidRPr="00C917D9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4" type="#_x0000_t136" style="position:absolute;left:0;text-align:left;margin-left:53.75pt;margin-top:19.65pt;width:340.5pt;height:27pt;z-index:251770880" fillcolor="yellow" strokecolor="red" strokeweight="2pt">
            <v:shadow color="#868686"/>
            <v:textpath style="font-family:&quot;Arial Black&quot;;v-text-kern:t" trim="t" fitpath="t" string="¡¡¡ CAMPEONES  !!!"/>
          </v:shape>
        </w:pict>
      </w:r>
    </w:p>
    <w:p w:rsidR="00DE6A63" w:rsidRDefault="00DE6A63" w:rsidP="00DE6A63">
      <w:pPr>
        <w:tabs>
          <w:tab w:val="left" w:pos="975"/>
        </w:tabs>
        <w:ind w:left="-360"/>
        <w:jc w:val="center"/>
        <w:rPr>
          <w:rFonts w:ascii="Castellar" w:hAnsi="Castellar" w:cs="Arial"/>
          <w:b/>
          <w:color w:val="FF0000"/>
          <w:sz w:val="36"/>
          <w:szCs w:val="36"/>
        </w:rPr>
      </w:pPr>
    </w:p>
    <w:p w:rsidR="00DE6A63" w:rsidRDefault="00DE6A63" w:rsidP="00DE6A63">
      <w:pPr>
        <w:tabs>
          <w:tab w:val="left" w:pos="975"/>
        </w:tabs>
        <w:ind w:left="-360"/>
        <w:jc w:val="center"/>
        <w:rPr>
          <w:rFonts w:ascii="Castellar" w:hAnsi="Castellar" w:cs="Arial"/>
          <w:b/>
          <w:color w:val="FF0000"/>
          <w:sz w:val="36"/>
          <w:szCs w:val="36"/>
        </w:rPr>
      </w:pPr>
    </w:p>
    <w:tbl>
      <w:tblPr>
        <w:tblStyle w:val="Tablaconcuadrcula"/>
        <w:tblW w:w="0" w:type="auto"/>
        <w:tblInd w:w="-360" w:type="dxa"/>
        <w:tblLook w:val="01E0"/>
      </w:tblPr>
      <w:tblGrid>
        <w:gridCol w:w="9210"/>
      </w:tblGrid>
      <w:tr w:rsidR="00DE6A63" w:rsidRPr="00C120E1" w:rsidTr="00785373">
        <w:tc>
          <w:tcPr>
            <w:tcW w:w="9210" w:type="dxa"/>
            <w:tcBorders>
              <w:top w:val="nil"/>
              <w:left w:val="nil"/>
              <w:bottom w:val="nil"/>
              <w:right w:val="nil"/>
            </w:tcBorders>
          </w:tcPr>
          <w:p w:rsidR="00DE6A63" w:rsidRPr="00C120E1" w:rsidRDefault="00DE6A63" w:rsidP="00785373">
            <w:pPr>
              <w:tabs>
                <w:tab w:val="left" w:pos="975"/>
              </w:tabs>
              <w:jc w:val="center"/>
              <w:rPr>
                <w:rFonts w:ascii="Castellar" w:hAnsi="Castellar" w:cs="Arial"/>
                <w:b/>
                <w:color w:val="FF0000"/>
                <w:sz w:val="36"/>
                <w:szCs w:val="36"/>
              </w:rPr>
            </w:pPr>
          </w:p>
        </w:tc>
      </w:tr>
      <w:tr w:rsidR="00DE6A63" w:rsidRPr="00C120E1" w:rsidTr="00785373">
        <w:tc>
          <w:tcPr>
            <w:tcW w:w="9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6A63" w:rsidRPr="00C120E1" w:rsidRDefault="00DE6A63" w:rsidP="00785373">
            <w:pPr>
              <w:tabs>
                <w:tab w:val="left" w:pos="975"/>
              </w:tabs>
              <w:jc w:val="center"/>
              <w:rPr>
                <w:rFonts w:ascii="Castellar" w:hAnsi="Castellar" w:cs="Arial"/>
                <w:color w:val="FF0000"/>
                <w:sz w:val="36"/>
                <w:szCs w:val="36"/>
              </w:rPr>
            </w:pPr>
          </w:p>
        </w:tc>
      </w:tr>
    </w:tbl>
    <w:p w:rsidR="00DE6A63" w:rsidRDefault="00DE6A63" w:rsidP="00DE6A63">
      <w:pPr>
        <w:rPr>
          <w:b/>
          <w:i/>
          <w:sz w:val="16"/>
        </w:rPr>
      </w:pPr>
    </w:p>
    <w:p w:rsidR="00DE6A63" w:rsidRDefault="00DE6A63" w:rsidP="00DE6A63">
      <w:pPr>
        <w:rPr>
          <w:b/>
          <w:i/>
          <w:sz w:val="16"/>
        </w:rPr>
      </w:pPr>
    </w:p>
    <w:p w:rsidR="00DE6A63" w:rsidRDefault="00DE6A63" w:rsidP="00DE6A63">
      <w:pPr>
        <w:rPr>
          <w:b/>
          <w:i/>
          <w:sz w:val="16"/>
        </w:rPr>
      </w:pPr>
    </w:p>
    <w:p w:rsidR="00DE6A63" w:rsidRDefault="00DE6A63" w:rsidP="00DE6A63">
      <w:pPr>
        <w:rPr>
          <w:b/>
          <w:i/>
          <w:sz w:val="16"/>
        </w:rPr>
      </w:pPr>
    </w:p>
    <w:p w:rsidR="00DE6A63" w:rsidRPr="008A0AB0" w:rsidRDefault="00DE6A63">
      <w:pPr>
        <w:rPr>
          <w:b/>
          <w:i/>
          <w:sz w:val="16"/>
          <w:szCs w:val="16"/>
        </w:rPr>
      </w:pPr>
    </w:p>
    <w:sectPr w:rsidR="00DE6A63" w:rsidRPr="008A0AB0" w:rsidSect="006015FB">
      <w:pgSz w:w="11906" w:h="16838"/>
      <w:pgMar w:top="0" w:right="1418" w:bottom="0" w:left="1418" w:header="851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vantGarde Bk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2197E"/>
    <w:multiLevelType w:val="hybridMultilevel"/>
    <w:tmpl w:val="7CCE587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5F0706"/>
    <w:multiLevelType w:val="hybridMultilevel"/>
    <w:tmpl w:val="A512538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6D5507"/>
    <w:multiLevelType w:val="hybridMultilevel"/>
    <w:tmpl w:val="8138A39E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1E1500"/>
    <w:multiLevelType w:val="hybridMultilevel"/>
    <w:tmpl w:val="C21A13C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FB112C"/>
    <w:multiLevelType w:val="hybridMultilevel"/>
    <w:tmpl w:val="D65C112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615496"/>
    <w:multiLevelType w:val="hybridMultilevel"/>
    <w:tmpl w:val="A2040B9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554FC"/>
    <w:rsid w:val="00092090"/>
    <w:rsid w:val="00097777"/>
    <w:rsid w:val="000B4895"/>
    <w:rsid w:val="000E126E"/>
    <w:rsid w:val="000E6F98"/>
    <w:rsid w:val="000F01AF"/>
    <w:rsid w:val="001364B3"/>
    <w:rsid w:val="00154A49"/>
    <w:rsid w:val="0018130E"/>
    <w:rsid w:val="001B044A"/>
    <w:rsid w:val="001B2E05"/>
    <w:rsid w:val="001E3E98"/>
    <w:rsid w:val="001F2B15"/>
    <w:rsid w:val="00206E1E"/>
    <w:rsid w:val="002528C5"/>
    <w:rsid w:val="0026135E"/>
    <w:rsid w:val="00293DAA"/>
    <w:rsid w:val="002B4EA0"/>
    <w:rsid w:val="002E3D3D"/>
    <w:rsid w:val="002F07C0"/>
    <w:rsid w:val="00302A0E"/>
    <w:rsid w:val="0031237F"/>
    <w:rsid w:val="00374A82"/>
    <w:rsid w:val="003C751D"/>
    <w:rsid w:val="003F0A4B"/>
    <w:rsid w:val="003F0B2E"/>
    <w:rsid w:val="004048B7"/>
    <w:rsid w:val="004048D3"/>
    <w:rsid w:val="0042445B"/>
    <w:rsid w:val="004407CC"/>
    <w:rsid w:val="00460603"/>
    <w:rsid w:val="00494135"/>
    <w:rsid w:val="004D546A"/>
    <w:rsid w:val="0051410F"/>
    <w:rsid w:val="00564BBE"/>
    <w:rsid w:val="005713C9"/>
    <w:rsid w:val="005A73F8"/>
    <w:rsid w:val="005C33EB"/>
    <w:rsid w:val="005C467B"/>
    <w:rsid w:val="006015FB"/>
    <w:rsid w:val="00614CF4"/>
    <w:rsid w:val="0062629B"/>
    <w:rsid w:val="00635FEA"/>
    <w:rsid w:val="006364CE"/>
    <w:rsid w:val="00643793"/>
    <w:rsid w:val="006842FA"/>
    <w:rsid w:val="006C2E4B"/>
    <w:rsid w:val="00716A4A"/>
    <w:rsid w:val="00746783"/>
    <w:rsid w:val="00770AE3"/>
    <w:rsid w:val="0078531F"/>
    <w:rsid w:val="00796070"/>
    <w:rsid w:val="00796499"/>
    <w:rsid w:val="007B3B31"/>
    <w:rsid w:val="007C18A1"/>
    <w:rsid w:val="007D6734"/>
    <w:rsid w:val="007E25B9"/>
    <w:rsid w:val="00816173"/>
    <w:rsid w:val="008A0AB0"/>
    <w:rsid w:val="008F386A"/>
    <w:rsid w:val="0090394F"/>
    <w:rsid w:val="00924FE8"/>
    <w:rsid w:val="009466F1"/>
    <w:rsid w:val="00986294"/>
    <w:rsid w:val="009A5649"/>
    <w:rsid w:val="009B38F7"/>
    <w:rsid w:val="009C2451"/>
    <w:rsid w:val="00A07B4E"/>
    <w:rsid w:val="00A31D80"/>
    <w:rsid w:val="00A44428"/>
    <w:rsid w:val="00A82C76"/>
    <w:rsid w:val="00AA1315"/>
    <w:rsid w:val="00AA610F"/>
    <w:rsid w:val="00AB6AE5"/>
    <w:rsid w:val="00B00E91"/>
    <w:rsid w:val="00B86A24"/>
    <w:rsid w:val="00BB1004"/>
    <w:rsid w:val="00BB7F71"/>
    <w:rsid w:val="00BF32B3"/>
    <w:rsid w:val="00C2399D"/>
    <w:rsid w:val="00C32990"/>
    <w:rsid w:val="00C574B8"/>
    <w:rsid w:val="00C917D9"/>
    <w:rsid w:val="00D60695"/>
    <w:rsid w:val="00D73742"/>
    <w:rsid w:val="00DA1463"/>
    <w:rsid w:val="00DB4DE0"/>
    <w:rsid w:val="00DE6A63"/>
    <w:rsid w:val="00E657D4"/>
    <w:rsid w:val="00E73B20"/>
    <w:rsid w:val="00E90058"/>
    <w:rsid w:val="00EC1A06"/>
    <w:rsid w:val="00ED6251"/>
    <w:rsid w:val="00EE181F"/>
    <w:rsid w:val="00EF7D93"/>
    <w:rsid w:val="00F306EE"/>
    <w:rsid w:val="00F40BE0"/>
    <w:rsid w:val="00F4190A"/>
    <w:rsid w:val="00F4573A"/>
    <w:rsid w:val="00F554FC"/>
    <w:rsid w:val="00F83163"/>
    <w:rsid w:val="00F84BC0"/>
    <w:rsid w:val="00F9133A"/>
    <w:rsid w:val="00F913E1"/>
    <w:rsid w:val="00FB4EAF"/>
    <w:rsid w:val="00FB7CF1"/>
    <w:rsid w:val="00FC222A"/>
    <w:rsid w:val="00FD25D0"/>
    <w:rsid w:val="00FD7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5FB"/>
    <w:rPr>
      <w:rFonts w:ascii="Century Schoolbook" w:hAnsi="Century Schoolbook"/>
      <w:sz w:val="22"/>
    </w:rPr>
  </w:style>
  <w:style w:type="paragraph" w:styleId="Ttulo1">
    <w:name w:val="heading 1"/>
    <w:basedOn w:val="Normal"/>
    <w:next w:val="Normal"/>
    <w:qFormat/>
    <w:rsid w:val="006015FB"/>
    <w:pPr>
      <w:keepNext/>
      <w:ind w:left="-851" w:right="-853"/>
      <w:outlineLvl w:val="0"/>
    </w:pPr>
    <w:rPr>
      <w:rFonts w:ascii="Copperplate Gothic Bold" w:hAnsi="Copperplate Gothic Bold"/>
      <w:sz w:val="4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9466F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F32B3"/>
    <w:pPr>
      <w:ind w:left="720"/>
      <w:contextualSpacing/>
    </w:pPr>
  </w:style>
  <w:style w:type="table" w:styleId="Tablaconcuadrcula">
    <w:name w:val="Table Grid"/>
    <w:basedOn w:val="Tablanormal"/>
    <w:rsid w:val="00DE6A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customXml" Target="../customXml/item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5455AF2-DF4B-4CDB-BF43-F073C60DD1FD}"/>
</file>

<file path=customXml/itemProps2.xml><?xml version="1.0" encoding="utf-8"?>
<ds:datastoreItem xmlns:ds="http://schemas.openxmlformats.org/officeDocument/2006/customXml" ds:itemID="{92DC6E34-905B-4742-A2FB-C472A4415F48}"/>
</file>

<file path=customXml/itemProps3.xml><?xml version="1.0" encoding="utf-8"?>
<ds:datastoreItem xmlns:ds="http://schemas.openxmlformats.org/officeDocument/2006/customXml" ds:itemID="{B4CFFC9D-DD8A-4E74-B18C-25AC19C28F34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27</TotalTime>
  <Pages>2</Pages>
  <Words>481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INTERNACIONAL DE ESPAÑA</vt:lpstr>
    </vt:vector>
  </TitlesOfParts>
  <Company>RFEG</Company>
  <LinksUpToDate>false</LinksUpToDate>
  <CharactersWithSpaces>3123</CharactersWithSpaces>
  <SharedDoc>false</SharedDoc>
  <HLinks>
    <vt:vector size="6" baseType="variant">
      <vt:variant>
        <vt:i4>8060955</vt:i4>
      </vt:variant>
      <vt:variant>
        <vt:i4>-1</vt:i4>
      </vt:variant>
      <vt:variant>
        <vt:i4>1030</vt:i4>
      </vt:variant>
      <vt:variant>
        <vt:i4>1</vt:i4>
      </vt:variant>
      <vt:variant>
        <vt:lpwstr>http://www.golfspainfederacion.com/imag/logos/logo_0109.gif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INTERNACIONAL DE ESPAÑA</dc:title>
  <dc:creator>Monica</dc:creator>
  <cp:lastModifiedBy>Ernesto F. Gamboa</cp:lastModifiedBy>
  <cp:revision>8</cp:revision>
  <cp:lastPrinted>2011-05-16T11:02:00Z</cp:lastPrinted>
  <dcterms:created xsi:type="dcterms:W3CDTF">2011-05-17T08:40:00Z</dcterms:created>
  <dcterms:modified xsi:type="dcterms:W3CDTF">2011-05-17T09:07:00Z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