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CF4" w:rsidRDefault="00614CF4" w:rsidP="00B23CE0">
      <w:pPr>
        <w:pStyle w:val="Subttulo"/>
      </w:pPr>
    </w:p>
    <w:p w:rsidR="00614CF4" w:rsidRDefault="00614CF4" w:rsidP="00374A82">
      <w:pPr>
        <w:pStyle w:val="Ttulo1"/>
        <w:jc w:val="center"/>
        <w:rPr>
          <w:b/>
          <w:sz w:val="20"/>
        </w:rPr>
      </w:pPr>
    </w:p>
    <w:p w:rsidR="00614CF4" w:rsidRDefault="00614CF4">
      <w:pPr>
        <w:pStyle w:val="Ttulo1"/>
        <w:rPr>
          <w:b/>
          <w:sz w:val="20"/>
        </w:rPr>
      </w:pPr>
    </w:p>
    <w:p w:rsidR="00614CF4" w:rsidRPr="00FC222A" w:rsidRDefault="00614CF4">
      <w:pPr>
        <w:pStyle w:val="Ttulo1"/>
        <w:rPr>
          <w:b/>
          <w:sz w:val="20"/>
        </w:rPr>
      </w:pPr>
    </w:p>
    <w:p w:rsidR="00614CF4" w:rsidRPr="00B86A24" w:rsidRDefault="00E73B20" w:rsidP="00796070">
      <w:pPr>
        <w:pStyle w:val="Ttulo1"/>
        <w:jc w:val="center"/>
        <w:rPr>
          <w:sz w:val="26"/>
          <w:szCs w:val="26"/>
        </w:rPr>
      </w:pPr>
      <w:r w:rsidRPr="00B86A24">
        <w:rPr>
          <w:sz w:val="26"/>
          <w:szCs w:val="26"/>
        </w:rPr>
        <w:t xml:space="preserve">CAMPEONATO NACIONAL DOBLES DE ESPAÑA </w:t>
      </w:r>
      <w:r w:rsidR="00B86A24" w:rsidRPr="00B86A24">
        <w:rPr>
          <w:sz w:val="26"/>
          <w:szCs w:val="26"/>
        </w:rPr>
        <w:t xml:space="preserve">AMATEUR </w:t>
      </w:r>
      <w:r w:rsidRPr="00B86A24">
        <w:rPr>
          <w:sz w:val="26"/>
          <w:szCs w:val="26"/>
        </w:rPr>
        <w:t>MASCULINO</w:t>
      </w:r>
    </w:p>
    <w:p w:rsidR="0018130E" w:rsidRPr="00E73B20" w:rsidRDefault="00B86A24" w:rsidP="00796070">
      <w:pPr>
        <w:jc w:val="center"/>
        <w:rPr>
          <w:rFonts w:ascii="Times New Roman" w:hAnsi="Times New Roman"/>
          <w:b/>
          <w:i/>
          <w:color w:val="333399"/>
          <w:sz w:val="26"/>
          <w:szCs w:val="26"/>
        </w:rPr>
      </w:pPr>
      <w:r>
        <w:rPr>
          <w:rFonts w:ascii="Times New Roman" w:hAnsi="Times New Roman"/>
          <w:b/>
          <w:i/>
          <w:color w:val="333399"/>
          <w:sz w:val="26"/>
          <w:szCs w:val="26"/>
        </w:rPr>
        <w:t>Real Club de Golf de La Coruña</w:t>
      </w:r>
      <w:r w:rsidR="00F4190A">
        <w:rPr>
          <w:rFonts w:ascii="Times New Roman" w:hAnsi="Times New Roman"/>
          <w:b/>
          <w:i/>
          <w:color w:val="333399"/>
          <w:sz w:val="26"/>
          <w:szCs w:val="26"/>
        </w:rPr>
        <w:t xml:space="preserve">  </w:t>
      </w:r>
      <w:r w:rsidR="008A0AB0" w:rsidRPr="00E73B20">
        <w:rPr>
          <w:rFonts w:ascii="Times New Roman" w:hAnsi="Times New Roman"/>
          <w:b/>
          <w:i/>
          <w:color w:val="333399"/>
          <w:sz w:val="26"/>
          <w:szCs w:val="26"/>
        </w:rPr>
        <w:t xml:space="preserve"> </w:t>
      </w:r>
      <w:r w:rsidR="002528C5">
        <w:rPr>
          <w:rFonts w:ascii="Times New Roman" w:hAnsi="Times New Roman"/>
          <w:b/>
          <w:i/>
          <w:color w:val="333399"/>
          <w:sz w:val="26"/>
          <w:szCs w:val="26"/>
        </w:rPr>
        <w:t xml:space="preserve">     </w:t>
      </w:r>
      <w:r w:rsidR="008A0AB0" w:rsidRPr="00E73B20">
        <w:rPr>
          <w:rFonts w:ascii="Times New Roman" w:hAnsi="Times New Roman"/>
          <w:b/>
          <w:i/>
          <w:color w:val="333399"/>
          <w:sz w:val="26"/>
          <w:szCs w:val="26"/>
        </w:rPr>
        <w:t xml:space="preserve"> </w:t>
      </w: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    15 al 17</w:t>
      </w:r>
      <w:r w:rsidR="00F4190A">
        <w:rPr>
          <w:rFonts w:ascii="Times New Roman" w:hAnsi="Times New Roman"/>
          <w:b/>
          <w:i/>
          <w:color w:val="333399"/>
          <w:sz w:val="26"/>
          <w:szCs w:val="26"/>
        </w:rPr>
        <w:t xml:space="preserve"> de Mayo</w:t>
      </w: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de 2011</w:t>
      </w:r>
    </w:p>
    <w:p w:rsidR="0018130E" w:rsidRPr="0018130E" w:rsidRDefault="0018130E" w:rsidP="0018130E"/>
    <w:tbl>
      <w:tblPr>
        <w:tblW w:w="10770" w:type="dxa"/>
        <w:jc w:val="center"/>
        <w:tblLayout w:type="fixed"/>
        <w:tblCellMar>
          <w:left w:w="50" w:type="dxa"/>
          <w:right w:w="50" w:type="dxa"/>
        </w:tblCellMar>
        <w:tblLook w:val="0000"/>
      </w:tblPr>
      <w:tblGrid>
        <w:gridCol w:w="339"/>
        <w:gridCol w:w="1645"/>
        <w:gridCol w:w="92"/>
        <w:gridCol w:w="1751"/>
        <w:gridCol w:w="1723"/>
        <w:gridCol w:w="1737"/>
        <w:gridCol w:w="1737"/>
        <w:gridCol w:w="1746"/>
      </w:tblGrid>
      <w:tr w:rsidR="00614CF4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14CF4" w:rsidRPr="00B86A24" w:rsidRDefault="00614CF4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1</w:t>
            </w:r>
          </w:p>
        </w:tc>
        <w:tc>
          <w:tcPr>
            <w:tcW w:w="1737" w:type="dxa"/>
            <w:gridSpan w:val="2"/>
            <w:vAlign w:val="center"/>
          </w:tcPr>
          <w:p w:rsidR="00614CF4" w:rsidRPr="00FD7EED" w:rsidRDefault="00BF32B3" w:rsidP="00564BBE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j.juaned</w:t>
            </w:r>
            <w:r w:rsidR="000E6F98"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 xml:space="preserve"> /a.ferrer</w:t>
            </w:r>
          </w:p>
        </w:tc>
        <w:tc>
          <w:tcPr>
            <w:tcW w:w="1751" w:type="dxa"/>
            <w:vAlign w:val="bottom"/>
          </w:tcPr>
          <w:p w:rsidR="00614CF4" w:rsidRPr="00BB7F71" w:rsidRDefault="00BB7F71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23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614CF4" w:rsidRPr="00FD7EED" w:rsidRDefault="00614CF4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F40BE0" w:rsidRPr="009466F1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F40BE0" w:rsidRPr="00B86A24" w:rsidRDefault="00F40BE0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40BE0" w:rsidRPr="00BF32B3" w:rsidRDefault="00F40BE0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F40BE0" w:rsidRPr="00BB7F71" w:rsidRDefault="00BB7F71" w:rsidP="00716A4A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F40BE0" w:rsidRPr="00FD7EED" w:rsidRDefault="00F40BE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F40BE0" w:rsidRPr="00FD7EED" w:rsidRDefault="00F40BE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  <w:r>
              <w:rPr>
                <w:rFonts w:ascii="AvantGarde Bk BT" w:hAnsi="AvantGarde Bk BT"/>
                <w:caps/>
                <w:noProof/>
                <w:sz w:val="16"/>
                <w:szCs w:val="16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723265</wp:posOffset>
                  </wp:positionH>
                  <wp:positionV relativeFrom="paragraph">
                    <wp:posOffset>16510</wp:posOffset>
                  </wp:positionV>
                  <wp:extent cx="644525" cy="670560"/>
                  <wp:effectExtent l="19050" t="0" r="3175" b="0"/>
                  <wp:wrapNone/>
                  <wp:docPr id="11" name="Imagen 1" descr="M:\MARKETING RFEG\Manual de Marca RFEG\Logotipos\Logo RFEG en JPGs\PRINCIPAL_CMYK_BAJ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M:\MARKETING RFEG\Manual de Marca RFEG\Logotipos\Logo RFEG en JPGs\PRINCIPAL_CMYK_BAJ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525" cy="670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F40BE0" w:rsidRPr="00FD7EED" w:rsidRDefault="00F40BE0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1804A3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32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097777" w:rsidRPr="00BF32B3" w:rsidRDefault="00097777" w:rsidP="00BF32B3">
            <w:pPr>
              <w:jc w:val="center"/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97777" w:rsidRPr="00FD7EED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097777" w:rsidRPr="00BB7F71" w:rsidRDefault="00097777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37" w:type="dxa"/>
            <w:vAlign w:val="center"/>
          </w:tcPr>
          <w:p w:rsidR="00097777" w:rsidRPr="00FD7EED" w:rsidRDefault="00097777" w:rsidP="006B42D9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FD7EED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FD7EED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097777" w:rsidRPr="00BF32B3" w:rsidRDefault="00097777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097777" w:rsidRPr="000E6F98" w:rsidRDefault="00097777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</w:t>
            </w: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097777" w:rsidRPr="00BB7F71" w:rsidRDefault="00097777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16</w:t>
            </w:r>
          </w:p>
        </w:tc>
        <w:tc>
          <w:tcPr>
            <w:tcW w:w="1737" w:type="dxa"/>
            <w:gridSpan w:val="2"/>
            <w:vAlign w:val="center"/>
          </w:tcPr>
          <w:p w:rsidR="00097777" w:rsidRPr="00BF32B3" w:rsidRDefault="00097777" w:rsidP="00BF32B3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BF32B3">
              <w:rPr>
                <w:rFonts w:ascii="Arial Narrow" w:hAnsi="Arial Narrow"/>
                <w:b/>
                <w:sz w:val="16"/>
                <w:lang w:val="en-US"/>
              </w:rPr>
              <w:t>A.</w:t>
            </w:r>
            <w:r>
              <w:rPr>
                <w:rFonts w:ascii="Arial Narrow" w:hAnsi="Arial Narrow"/>
                <w:b/>
                <w:sz w:val="16"/>
                <w:lang w:val="en-US"/>
              </w:rPr>
              <w:t>MORET / B.</w:t>
            </w:r>
            <w:r w:rsidRPr="00BF32B3">
              <w:rPr>
                <w:rFonts w:ascii="Arial Narrow" w:hAnsi="Arial Narrow"/>
                <w:b/>
                <w:sz w:val="16"/>
                <w:lang w:val="en-US"/>
              </w:rPr>
              <w:t>OTERO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097777" w:rsidRPr="007D6734" w:rsidRDefault="00097777" w:rsidP="007D6734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 w:rsidRPr="007D6734"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ANDRES MORET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097777" w:rsidRDefault="00097777" w:rsidP="00206E1E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  <w:t>5/4</w:t>
            </w: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097777" w:rsidRPr="000E6F98" w:rsidRDefault="00097777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097777" w:rsidRPr="00D73742" w:rsidRDefault="00097777" w:rsidP="00564BBE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BRUNO OTERO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EF7D93" w:rsidRPr="001B044A" w:rsidTr="00C5587A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86A24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17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1B044A" w:rsidRDefault="00EF7D93" w:rsidP="00F40BE0">
            <w:pPr>
              <w:rPr>
                <w:rFonts w:ascii="Arial Narrow" w:hAnsi="Arial Narrow"/>
                <w:b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en-US"/>
              </w:rPr>
              <w:t>F.GRILLO/</w:t>
            </w:r>
            <w:r w:rsidRPr="001B044A">
              <w:rPr>
                <w:rFonts w:ascii="Arial Narrow" w:hAnsi="Arial Narrow"/>
                <w:b/>
                <w:sz w:val="16"/>
                <w:szCs w:val="16"/>
                <w:lang w:val="en-US"/>
              </w:rPr>
              <w:t>P. RODRIGUEZ</w:t>
            </w:r>
          </w:p>
        </w:tc>
        <w:tc>
          <w:tcPr>
            <w:tcW w:w="1751" w:type="dxa"/>
            <w:vAlign w:val="center"/>
          </w:tcPr>
          <w:p w:rsidR="00EF7D93" w:rsidRPr="007D6734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7D6734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4/2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bottom"/>
          </w:tcPr>
          <w:p w:rsidR="00EF7D93" w:rsidRPr="00BB7F71" w:rsidRDefault="00EF7D93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37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1B044A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1B044A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EF7D93" w:rsidRPr="000E6F98" w:rsidRDefault="00EF7D93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37" w:type="dxa"/>
            <w:vAlign w:val="center"/>
          </w:tcPr>
          <w:p w:rsidR="00EF7D93" w:rsidRPr="00BB7F71" w:rsidRDefault="00EF7D93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1B044A" w:rsidRDefault="00EF7D9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9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BF32B3" w:rsidRDefault="00EF7D93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BF32B3">
              <w:rPr>
                <w:rFonts w:ascii="Arial Narrow" w:hAnsi="Arial Narrow"/>
                <w:b/>
                <w:sz w:val="16"/>
                <w:lang w:val="en-US"/>
              </w:rPr>
              <w:t>L. FURNELLS / D. TOPS</w:t>
            </w:r>
          </w:p>
        </w:tc>
        <w:tc>
          <w:tcPr>
            <w:tcW w:w="1751" w:type="dxa"/>
            <w:vAlign w:val="bottom"/>
          </w:tcPr>
          <w:p w:rsidR="00EF7D93" w:rsidRPr="00BB7F71" w:rsidRDefault="00EF7D93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LLUIS FURNELLS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EF7D93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EF7D93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2/1</w:t>
            </w: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BF32B3" w:rsidRDefault="00EF7D93" w:rsidP="00092090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TOPS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24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BF32B3" w:rsidRDefault="00EF7D93" w:rsidP="00BF32B3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BB7F71" w:rsidRDefault="00EF7D93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JIMENEZ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EF7D93" w:rsidRPr="000E6F98" w:rsidRDefault="00EF7D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13:39 – Tee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JAVIER GALLEGOS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8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BF32B3" w:rsidRDefault="00EF7D93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D.JIMENEZ/J.</w:t>
            </w:r>
            <w:r w:rsidRPr="00BF32B3">
              <w:rPr>
                <w:rFonts w:ascii="Arial Narrow" w:hAnsi="Arial Narrow"/>
                <w:b/>
                <w:sz w:val="16"/>
                <w:lang w:val="en-US"/>
              </w:rPr>
              <w:t>GALLEGOS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EF7D93" w:rsidRPr="00BB7F71" w:rsidRDefault="00EF7D93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JIMENEZ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EF7D93" w:rsidRPr="00097777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5/4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BF32B3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JAVIER GALLEGOS</w:t>
            </w:r>
          </w:p>
        </w:tc>
        <w:tc>
          <w:tcPr>
            <w:tcW w:w="1723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F32B3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25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BF32B3" w:rsidRDefault="005C467B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5C467B" w:rsidRPr="00BF32B3" w:rsidRDefault="005C467B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BB7F71" w:rsidRDefault="005C467B" w:rsidP="009E5FDF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46" w:type="dxa"/>
            <w:vAlign w:val="center"/>
          </w:tcPr>
          <w:p w:rsidR="005C467B" w:rsidRPr="00BF32B3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BF32B3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F32B3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BF32B3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5C467B" w:rsidRPr="000E6F98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</w:t>
            </w: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37" w:type="dxa"/>
            <w:tcBorders>
              <w:bottom w:val="single" w:sz="6" w:space="0" w:color="auto"/>
            </w:tcBorders>
            <w:vAlign w:val="center"/>
          </w:tcPr>
          <w:p w:rsidR="005C467B" w:rsidRPr="000E6F98" w:rsidRDefault="005C467B" w:rsidP="009E5FDF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46" w:type="dxa"/>
            <w:vAlign w:val="center"/>
          </w:tcPr>
          <w:p w:rsidR="005C467B" w:rsidRPr="00BF32B3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F32B3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5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E6F98">
              <w:rPr>
                <w:rFonts w:ascii="Arial Narrow" w:hAnsi="Arial Narrow"/>
                <w:b/>
                <w:sz w:val="16"/>
                <w:lang w:val="en-US"/>
              </w:rPr>
              <w:t>M. GIL / J. SIMON</w:t>
            </w:r>
          </w:p>
        </w:tc>
        <w:tc>
          <w:tcPr>
            <w:tcW w:w="1751" w:type="dxa"/>
            <w:vAlign w:val="bottom"/>
          </w:tcPr>
          <w:p w:rsidR="005C467B" w:rsidRPr="00BB7F71" w:rsidRDefault="005C467B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MANUEL GIL</w:t>
            </w:r>
          </w:p>
        </w:tc>
        <w:tc>
          <w:tcPr>
            <w:tcW w:w="1723" w:type="dxa"/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5C467B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5C467B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3/1</w:t>
            </w:r>
          </w:p>
        </w:tc>
        <w:tc>
          <w:tcPr>
            <w:tcW w:w="1746" w:type="dxa"/>
            <w:vAlign w:val="center"/>
          </w:tcPr>
          <w:p w:rsidR="005C467B" w:rsidRPr="00BF32B3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F32B3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BF32B3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5C467B" w:rsidRPr="00D73742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JORGE SIMON</w:t>
            </w:r>
          </w:p>
        </w:tc>
        <w:tc>
          <w:tcPr>
            <w:tcW w:w="1723" w:type="dxa"/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166E9D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28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BF32B3" w:rsidRDefault="005C467B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5C467B" w:rsidRPr="00BB7F71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MANUEL GIL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BF32B3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13:48 – Tee 1</w:t>
            </w:r>
          </w:p>
        </w:tc>
        <w:tc>
          <w:tcPr>
            <w:tcW w:w="1723" w:type="dxa"/>
            <w:vAlign w:val="center"/>
          </w:tcPr>
          <w:p w:rsidR="005C467B" w:rsidRPr="00D73742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JORGE SIMON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D73742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12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F40BE0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J.Mª</w:t>
            </w:r>
            <w:r w:rsidRPr="000E6F98">
              <w:rPr>
                <w:rFonts w:ascii="Arial Narrow" w:hAnsi="Arial Narrow"/>
                <w:b/>
                <w:sz w:val="16"/>
              </w:rPr>
              <w:t>FDEZ./J.CASTROMIL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7D6734" w:rsidRDefault="005C467B" w:rsidP="007D6734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jOSE Mª FERNÁNDEZ</w:t>
            </w:r>
          </w:p>
        </w:tc>
        <w:tc>
          <w:tcPr>
            <w:tcW w:w="172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97777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6/4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5C467B" w:rsidRPr="000E6F98" w:rsidRDefault="005C467B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:39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JAVIER CASTROMIL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D73742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21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E3E98" w:rsidRDefault="005C467B" w:rsidP="00F46176">
            <w:pPr>
              <w:rPr>
                <w:rFonts w:ascii="Arial Narrow" w:hAnsi="Arial Narrow"/>
                <w:b/>
                <w:sz w:val="14"/>
                <w:szCs w:val="14"/>
              </w:rPr>
            </w:pPr>
            <w:r w:rsidRPr="001E3E98">
              <w:rPr>
                <w:rFonts w:ascii="Arial Narrow" w:hAnsi="Arial Narrow"/>
                <w:b/>
                <w:sz w:val="14"/>
                <w:szCs w:val="14"/>
              </w:rPr>
              <w:t>M.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BAS</w:t>
            </w:r>
            <w:r w:rsidRPr="001E3E98">
              <w:rPr>
                <w:rFonts w:ascii="Arial Narrow" w:hAnsi="Arial Narrow"/>
                <w:b/>
                <w:sz w:val="14"/>
                <w:szCs w:val="14"/>
              </w:rPr>
              <w:t>ANTA/J.C.VAZQUEZ</w:t>
            </w:r>
          </w:p>
        </w:tc>
        <w:tc>
          <w:tcPr>
            <w:tcW w:w="1751" w:type="dxa"/>
            <w:vAlign w:val="center"/>
          </w:tcPr>
          <w:p w:rsidR="005C467B" w:rsidRPr="007D6734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7D6734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3/1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BB7F71" w:rsidRDefault="005C467B" w:rsidP="006E2E81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5C467B" w:rsidRPr="000E6F98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08:39 – Tee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13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F40BE0">
            <w:pPr>
              <w:rPr>
                <w:rFonts w:ascii="Arial Narrow" w:hAnsi="Arial Narrow" w:cs="Arial"/>
                <w:b/>
                <w:sz w:val="16"/>
                <w:lang w:val="en-US"/>
              </w:rPr>
            </w:pPr>
          </w:p>
        </w:tc>
        <w:tc>
          <w:tcPr>
            <w:tcW w:w="1751" w:type="dxa"/>
            <w:vAlign w:val="bottom"/>
          </w:tcPr>
          <w:p w:rsidR="005C467B" w:rsidRPr="00494135" w:rsidRDefault="005C467B" w:rsidP="00494135">
            <w:pPr>
              <w:rPr>
                <w:rFonts w:ascii="AvantGarde Bk BT" w:hAnsi="AvantGarde Bk BT"/>
                <w:b/>
                <w:sz w:val="16"/>
                <w:lang w:val="en-US"/>
              </w:rPr>
            </w:pPr>
            <w:r w:rsidRPr="00494135">
              <w:rPr>
                <w:rFonts w:ascii="AvantGarde Bk BT" w:hAnsi="AvantGarde Bk BT"/>
                <w:b/>
                <w:sz w:val="16"/>
                <w:lang w:val="en-US"/>
              </w:rPr>
              <w:t>JOAQUIN DE LA RICA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494135" w:rsidRDefault="005C467B">
            <w:pPr>
              <w:jc w:val="right"/>
              <w:rPr>
                <w:rFonts w:ascii="AvantGarde Bk BT" w:hAnsi="AvantGarde Bk BT"/>
                <w:b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5C467B" w:rsidRPr="00EF7D93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EF7D93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1 UP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6F98" w:rsidRDefault="005C467B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:48 – Tee 1</w:t>
            </w: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494135" w:rsidRDefault="005C467B" w:rsidP="00EF7027">
            <w:pPr>
              <w:rPr>
                <w:rFonts w:ascii="Arial Narrow" w:hAnsi="Arial Narrow"/>
                <w:b/>
                <w:sz w:val="16"/>
              </w:rPr>
            </w:pPr>
            <w:r w:rsidRPr="00494135">
              <w:rPr>
                <w:rFonts w:ascii="Arial Narrow" w:hAnsi="Arial Narrow"/>
                <w:b/>
                <w:sz w:val="16"/>
              </w:rPr>
              <w:t>JORGE COBIAN</w:t>
            </w:r>
          </w:p>
        </w:tc>
        <w:tc>
          <w:tcPr>
            <w:tcW w:w="1737" w:type="dxa"/>
            <w:vAlign w:val="center"/>
          </w:tcPr>
          <w:p w:rsidR="005C467B" w:rsidRPr="0064379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64379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643793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F46176">
            <w:pPr>
              <w:rPr>
                <w:rFonts w:ascii="Arial Narrow" w:hAnsi="Arial Narrow"/>
                <w:b/>
                <w:sz w:val="16"/>
              </w:rPr>
            </w:pPr>
            <w:r w:rsidRPr="000E6F98">
              <w:rPr>
                <w:rFonts w:ascii="Arial Narrow" w:hAnsi="Arial Narrow"/>
                <w:b/>
                <w:sz w:val="16"/>
              </w:rPr>
              <w:t>J.DE LA RICA/J.COBIAN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BB7F71" w:rsidRDefault="005C467B" w:rsidP="006B42D9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37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13:57 – Tee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4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F40BE0">
            <w:pPr>
              <w:rPr>
                <w:rFonts w:ascii="Arial Narrow" w:hAnsi="Arial Narrow"/>
                <w:b/>
                <w:sz w:val="12"/>
                <w:szCs w:val="12"/>
                <w:lang w:val="en-US"/>
              </w:rPr>
            </w:pP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G.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HEREDIA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/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M.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DIAZ-NEGRETE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BB7F71" w:rsidRDefault="005C467B" w:rsidP="00BB7F71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5C467B" w:rsidRPr="006842FA" w:rsidRDefault="005C467B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  <w:lang w:val="en-US"/>
              </w:rPr>
            </w:pPr>
            <w:r w:rsidRPr="006842FA">
              <w:rPr>
                <w:rFonts w:ascii="Arial Narrow" w:hAnsi="Arial Narrow"/>
                <w:b/>
                <w:color w:val="365F91" w:themeColor="accent1" w:themeShade="BF"/>
                <w:sz w:val="16"/>
                <w:lang w:val="en-US"/>
              </w:rPr>
              <w:t>6/5</w:t>
            </w: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6F98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23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B820E6" w:rsidRPr="000E6F98" w:rsidTr="00F8515D">
        <w:trPr>
          <w:trHeight w:val="198"/>
          <w:jc w:val="center"/>
        </w:trPr>
        <w:tc>
          <w:tcPr>
            <w:tcW w:w="339" w:type="dxa"/>
            <w:vAlign w:val="center"/>
          </w:tcPr>
          <w:p w:rsidR="00B820E6" w:rsidRPr="000E6F98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29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B820E6" w:rsidRPr="000E6F98" w:rsidRDefault="00B820E6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</w:tcPr>
          <w:p w:rsidR="00B820E6" w:rsidRPr="000E6F98" w:rsidRDefault="00B820E6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B820E6" w:rsidRPr="000E6F98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820E6" w:rsidRPr="000E6F98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0E6F98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bottom"/>
          </w:tcPr>
          <w:p w:rsidR="00B820E6" w:rsidRPr="00B820E6" w:rsidRDefault="00B820E6" w:rsidP="005E2A03">
            <w:pPr>
              <w:rPr>
                <w:rFonts w:ascii="Arial Narrow" w:hAnsi="Arial Narrow"/>
                <w:b/>
                <w:caps/>
                <w:color w:val="C00000"/>
                <w:sz w:val="18"/>
                <w:szCs w:val="18"/>
                <w:highlight w:val="yellow"/>
                <w:lang w:val="en-US"/>
              </w:rPr>
            </w:pPr>
            <w:r w:rsidRPr="00B820E6">
              <w:rPr>
                <w:rFonts w:ascii="Arial Narrow" w:hAnsi="Arial Narrow"/>
                <w:b/>
                <w:caps/>
                <w:color w:val="C00000"/>
                <w:sz w:val="18"/>
                <w:szCs w:val="18"/>
                <w:highlight w:val="yellow"/>
                <w:lang w:val="en-US"/>
              </w:rPr>
              <w:t>ANTONIO HORTAL</w:t>
            </w:r>
          </w:p>
        </w:tc>
      </w:tr>
      <w:tr w:rsidR="00B820E6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820E6" w:rsidRPr="000E6F98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B820E6" w:rsidRPr="000E6F98" w:rsidRDefault="00B820E6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B820E6" w:rsidRPr="000E6F98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B820E6" w:rsidRPr="000E6F98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820E6" w:rsidRPr="000E6F98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B820E6" w:rsidRPr="000E6F98" w:rsidRDefault="00B820E6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/ 13:30 – Tee 1</w:t>
            </w:r>
          </w:p>
        </w:tc>
        <w:tc>
          <w:tcPr>
            <w:tcW w:w="1746" w:type="dxa"/>
            <w:vAlign w:val="center"/>
          </w:tcPr>
          <w:p w:rsidR="00B820E6" w:rsidRPr="00B820E6" w:rsidRDefault="00B820E6" w:rsidP="005E2A03">
            <w:pPr>
              <w:rPr>
                <w:rFonts w:ascii="Arial Narrow" w:hAnsi="Arial Narrow"/>
                <w:b/>
                <w:color w:val="C00000"/>
                <w:sz w:val="18"/>
                <w:szCs w:val="18"/>
                <w:highlight w:val="yellow"/>
                <w:lang w:val="en-US"/>
              </w:rPr>
            </w:pPr>
            <w:r w:rsidRPr="00B820E6">
              <w:rPr>
                <w:rFonts w:ascii="Arial Narrow" w:hAnsi="Arial Narrow"/>
                <w:b/>
                <w:color w:val="C00000"/>
                <w:sz w:val="18"/>
                <w:szCs w:val="18"/>
                <w:highlight w:val="yellow"/>
                <w:lang w:val="en-US"/>
              </w:rPr>
              <w:t>JAIME AGUIAR</w:t>
            </w:r>
          </w:p>
        </w:tc>
      </w:tr>
      <w:tr w:rsidR="00B820E6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820E6" w:rsidRPr="000E6F98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3</w:t>
            </w:r>
          </w:p>
        </w:tc>
        <w:tc>
          <w:tcPr>
            <w:tcW w:w="1645" w:type="dxa"/>
            <w:vAlign w:val="center"/>
          </w:tcPr>
          <w:p w:rsidR="00B820E6" w:rsidRPr="000E6F98" w:rsidRDefault="00B820E6" w:rsidP="000E6F98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E6F98">
              <w:rPr>
                <w:rFonts w:ascii="Arial Narrow" w:hAnsi="Arial Narrow"/>
                <w:b/>
                <w:sz w:val="16"/>
                <w:lang w:val="en-US"/>
              </w:rPr>
              <w:t>A.HORTAL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6"/>
                <w:lang w:val="en-US"/>
              </w:rPr>
              <w:t>/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6"/>
                <w:lang w:val="en-US"/>
              </w:rPr>
              <w:t>J.AGUIAR</w:t>
            </w:r>
          </w:p>
        </w:tc>
        <w:tc>
          <w:tcPr>
            <w:tcW w:w="1843" w:type="dxa"/>
            <w:gridSpan w:val="2"/>
            <w:vAlign w:val="bottom"/>
          </w:tcPr>
          <w:p w:rsidR="00B820E6" w:rsidRPr="006C2E4B" w:rsidRDefault="00B820E6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  <w:t xml:space="preserve">  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23" w:type="dxa"/>
            <w:vAlign w:val="center"/>
          </w:tcPr>
          <w:p w:rsidR="00B820E6" w:rsidRPr="000E6F98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820E6" w:rsidRPr="000E6F98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0E6F98" w:rsidRDefault="00B820E6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tcBorders>
              <w:top w:val="single" w:sz="6" w:space="0" w:color="auto"/>
            </w:tcBorders>
            <w:vAlign w:val="center"/>
          </w:tcPr>
          <w:p w:rsidR="00B820E6" w:rsidRPr="00B820E6" w:rsidRDefault="00B820E6" w:rsidP="00BB1004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8"/>
                <w:szCs w:val="18"/>
                <w:lang w:val="en-US"/>
              </w:rPr>
            </w:pPr>
            <w:r w:rsidRPr="00B820E6">
              <w:rPr>
                <w:rFonts w:ascii="Arial Narrow" w:hAnsi="Arial Narrow"/>
                <w:b/>
                <w:color w:val="365F91" w:themeColor="accent1" w:themeShade="BF"/>
                <w:sz w:val="18"/>
                <w:szCs w:val="18"/>
                <w:lang w:val="en-US"/>
              </w:rPr>
              <w:t>4/3</w:t>
            </w:r>
          </w:p>
        </w:tc>
      </w:tr>
      <w:tr w:rsidR="00B820E6" w:rsidRPr="000E6F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820E6" w:rsidRPr="000E6F98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820E6" w:rsidRPr="000E6F98" w:rsidRDefault="00B820E6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B820E6" w:rsidRPr="000E6F98" w:rsidRDefault="00B820E6" w:rsidP="00A07B4E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JAIME AGUIAR</w:t>
            </w:r>
          </w:p>
        </w:tc>
        <w:tc>
          <w:tcPr>
            <w:tcW w:w="1737" w:type="dxa"/>
            <w:vAlign w:val="center"/>
          </w:tcPr>
          <w:p w:rsidR="00B820E6" w:rsidRPr="000E6F98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0E6F98" w:rsidRDefault="00B820E6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820E6" w:rsidRPr="000E6F98" w:rsidRDefault="00B820E6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820E6" w:rsidRPr="009466F1" w:rsidTr="00A242F9">
        <w:trPr>
          <w:trHeight w:val="198"/>
          <w:jc w:val="center"/>
        </w:trPr>
        <w:tc>
          <w:tcPr>
            <w:tcW w:w="339" w:type="dxa"/>
            <w:vAlign w:val="center"/>
          </w:tcPr>
          <w:p w:rsidR="00B820E6" w:rsidRPr="000E6F98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30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B820E6" w:rsidRPr="000E6F98" w:rsidRDefault="00B820E6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820E6" w:rsidRPr="009466F1" w:rsidRDefault="00B820E6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B820E6" w:rsidRPr="006C2E4B" w:rsidRDefault="00B820E6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37" w:type="dxa"/>
            <w:vAlign w:val="center"/>
          </w:tcPr>
          <w:p w:rsidR="00B820E6" w:rsidRPr="00D73742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9466F1" w:rsidRDefault="00B820E6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B820E6" w:rsidRPr="009466F1" w:rsidRDefault="00B820E6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B820E6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820E6" w:rsidRPr="00B86A24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B820E6" w:rsidRPr="000E6F98" w:rsidRDefault="00B820E6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B820E6" w:rsidRPr="000E6F98" w:rsidRDefault="00B820E6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14:06 – Tee 1</w:t>
            </w: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B820E6" w:rsidRPr="00097777" w:rsidRDefault="00B820E6" w:rsidP="00097777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97777">
              <w:rPr>
                <w:rFonts w:ascii="Arial Narrow" w:hAnsi="Arial Narrow"/>
                <w:b/>
                <w:sz w:val="16"/>
                <w:lang w:val="en-US"/>
              </w:rPr>
              <w:t>JAIME AGUIAR</w:t>
            </w:r>
          </w:p>
        </w:tc>
        <w:tc>
          <w:tcPr>
            <w:tcW w:w="1737" w:type="dxa"/>
            <w:vAlign w:val="center"/>
          </w:tcPr>
          <w:p w:rsidR="00B820E6" w:rsidRPr="000E6F98" w:rsidRDefault="00B820E6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9466F1" w:rsidRDefault="00B820E6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B820E6" w:rsidRPr="009466F1" w:rsidRDefault="00B820E6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B820E6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820E6" w:rsidRPr="00B86A24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14</w:t>
            </w:r>
          </w:p>
        </w:tc>
        <w:tc>
          <w:tcPr>
            <w:tcW w:w="1737" w:type="dxa"/>
            <w:gridSpan w:val="2"/>
            <w:vAlign w:val="center"/>
          </w:tcPr>
          <w:p w:rsidR="00B820E6" w:rsidRPr="000E6F98" w:rsidRDefault="00B820E6" w:rsidP="000E6F98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A.CAST</w:t>
            </w:r>
            <w:r w:rsidRPr="000E6F98">
              <w:rPr>
                <w:rFonts w:ascii="Arial Narrow" w:hAnsi="Arial Narrow"/>
                <w:b/>
                <w:sz w:val="16"/>
              </w:rPr>
              <w:t>RO / J.R. CANDA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B820E6" w:rsidRPr="008F386A" w:rsidRDefault="00B820E6" w:rsidP="008F386A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ANGEL CASTRO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B820E6" w:rsidRPr="006842FA" w:rsidRDefault="00B820E6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6842FA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8/7</w:t>
            </w:r>
          </w:p>
        </w:tc>
        <w:tc>
          <w:tcPr>
            <w:tcW w:w="1737" w:type="dxa"/>
            <w:vAlign w:val="center"/>
          </w:tcPr>
          <w:p w:rsidR="00B820E6" w:rsidRPr="000E6F98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0E6F98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820E6" w:rsidRPr="000E6F98" w:rsidRDefault="00B820E6">
            <w:pPr>
              <w:rPr>
                <w:rFonts w:ascii="AvantGarde Bk BT" w:hAnsi="AvantGarde Bk BT"/>
                <w:sz w:val="16"/>
              </w:rPr>
            </w:pPr>
          </w:p>
        </w:tc>
      </w:tr>
      <w:tr w:rsidR="00B820E6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820E6" w:rsidRPr="000E6F98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820E6" w:rsidRPr="000E6F98" w:rsidRDefault="00B820E6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:57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B820E6" w:rsidRPr="008F386A" w:rsidRDefault="00B820E6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8F386A">
              <w:rPr>
                <w:rFonts w:ascii="Arial Narrow" w:hAnsi="Arial Narrow"/>
                <w:b/>
                <w:caps/>
                <w:sz w:val="16"/>
                <w:szCs w:val="16"/>
              </w:rPr>
              <w:t xml:space="preserve">JOSE r. </w:t>
            </w: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CANDA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B820E6" w:rsidRPr="008F386A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vAlign w:val="center"/>
          </w:tcPr>
          <w:p w:rsidR="00B820E6" w:rsidRPr="008F386A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8F386A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820E6" w:rsidRPr="008F386A" w:rsidRDefault="00B820E6">
            <w:pPr>
              <w:rPr>
                <w:rFonts w:ascii="AvantGarde Bk BT" w:hAnsi="AvantGarde Bk BT"/>
                <w:sz w:val="16"/>
              </w:rPr>
            </w:pPr>
          </w:p>
        </w:tc>
      </w:tr>
      <w:tr w:rsidR="00B820E6" w:rsidRPr="000E6F98" w:rsidTr="0008333D">
        <w:trPr>
          <w:trHeight w:val="198"/>
          <w:jc w:val="center"/>
        </w:trPr>
        <w:tc>
          <w:tcPr>
            <w:tcW w:w="339" w:type="dxa"/>
            <w:vAlign w:val="center"/>
          </w:tcPr>
          <w:p w:rsidR="00B820E6" w:rsidRPr="008F386A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8F386A">
              <w:rPr>
                <w:rFonts w:ascii="Arial" w:hAnsi="Arial" w:cs="Arial"/>
                <w:b/>
                <w:color w:val="333399"/>
                <w:sz w:val="16"/>
                <w:szCs w:val="16"/>
              </w:rPr>
              <w:t>19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B820E6" w:rsidRPr="001B044A" w:rsidRDefault="00B820E6" w:rsidP="00F40BE0">
            <w:pPr>
              <w:rPr>
                <w:rFonts w:ascii="Arial Narrow" w:hAnsi="Arial Narrow"/>
                <w:b/>
                <w:sz w:val="14"/>
                <w:szCs w:val="14"/>
              </w:rPr>
            </w:pPr>
            <w:r w:rsidRPr="001B044A">
              <w:rPr>
                <w:rFonts w:ascii="Arial Narrow" w:hAnsi="Arial Narrow"/>
                <w:b/>
                <w:sz w:val="14"/>
                <w:szCs w:val="14"/>
              </w:rPr>
              <w:t>P.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HERRERO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/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A.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VENDRELL</w:t>
            </w:r>
          </w:p>
        </w:tc>
        <w:tc>
          <w:tcPr>
            <w:tcW w:w="1751" w:type="dxa"/>
            <w:vAlign w:val="center"/>
          </w:tcPr>
          <w:p w:rsidR="00B820E6" w:rsidRPr="008F386A" w:rsidRDefault="00B820E6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8F386A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h.19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B820E6" w:rsidRPr="001B044A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vAlign w:val="bottom"/>
          </w:tcPr>
          <w:p w:rsidR="00B820E6" w:rsidRPr="006C2E4B" w:rsidRDefault="00B820E6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1B044A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820E6" w:rsidRPr="001B044A" w:rsidRDefault="00B820E6">
            <w:pPr>
              <w:rPr>
                <w:rFonts w:ascii="AvantGarde Bk BT" w:hAnsi="AvantGarde Bk BT"/>
                <w:sz w:val="16"/>
              </w:rPr>
            </w:pPr>
          </w:p>
        </w:tc>
      </w:tr>
      <w:tr w:rsidR="00B820E6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820E6" w:rsidRPr="001B044A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B820E6" w:rsidRPr="001B044A" w:rsidRDefault="00B820E6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B820E6" w:rsidRPr="001B044A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B820E6" w:rsidRPr="001B044A" w:rsidRDefault="00B820E6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08:48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vAlign w:val="center"/>
          </w:tcPr>
          <w:p w:rsidR="00B820E6" w:rsidRPr="00097777" w:rsidRDefault="00B820E6" w:rsidP="006E2E81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97777">
              <w:rPr>
                <w:rFonts w:ascii="Arial Narrow" w:hAnsi="Arial Narrow"/>
                <w:b/>
                <w:sz w:val="16"/>
                <w:lang w:val="en-US"/>
              </w:rPr>
              <w:t>JAIME AGUIAR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1B044A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820E6" w:rsidRPr="001B044A" w:rsidRDefault="00B820E6">
            <w:pPr>
              <w:rPr>
                <w:rFonts w:ascii="AvantGarde Bk BT" w:hAnsi="AvantGarde Bk BT"/>
                <w:sz w:val="16"/>
              </w:rPr>
            </w:pPr>
          </w:p>
        </w:tc>
      </w:tr>
      <w:tr w:rsidR="00B820E6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820E6" w:rsidRPr="001B044A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11</w:t>
            </w:r>
          </w:p>
        </w:tc>
        <w:tc>
          <w:tcPr>
            <w:tcW w:w="1737" w:type="dxa"/>
            <w:gridSpan w:val="2"/>
            <w:vAlign w:val="center"/>
          </w:tcPr>
          <w:p w:rsidR="00B820E6" w:rsidRPr="001E3E98" w:rsidRDefault="00B820E6" w:rsidP="00F40BE0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I.ALVAREZ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/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A.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J.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LOPEZ</w:t>
            </w:r>
          </w:p>
        </w:tc>
        <w:tc>
          <w:tcPr>
            <w:tcW w:w="1751" w:type="dxa"/>
            <w:vAlign w:val="bottom"/>
          </w:tcPr>
          <w:p w:rsidR="00B820E6" w:rsidRPr="001B044A" w:rsidRDefault="00B820E6" w:rsidP="001B044A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IKER ÁLVAREZ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B820E6" w:rsidRPr="001E3E98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820E6" w:rsidRPr="00EF7D93" w:rsidRDefault="00B820E6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EF7D93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2/1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1E3E98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820E6" w:rsidRPr="001E3E98" w:rsidRDefault="00B820E6">
            <w:pPr>
              <w:rPr>
                <w:rFonts w:ascii="AvantGarde Bk BT" w:hAnsi="AvantGarde Bk BT"/>
                <w:sz w:val="16"/>
              </w:rPr>
            </w:pPr>
          </w:p>
        </w:tc>
      </w:tr>
      <w:tr w:rsidR="00B820E6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820E6" w:rsidRPr="001E3E98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820E6" w:rsidRPr="001B044A" w:rsidRDefault="00B820E6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B820E6" w:rsidRPr="001B044A" w:rsidRDefault="00B820E6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ALEJANDRO J. LÓPEZ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B820E6" w:rsidRPr="001B044A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1B044A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1B044A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820E6" w:rsidRPr="001B044A" w:rsidRDefault="00B820E6">
            <w:pPr>
              <w:rPr>
                <w:rFonts w:ascii="AvantGarde Bk BT" w:hAnsi="AvantGarde Bk BT"/>
                <w:sz w:val="16"/>
              </w:rPr>
            </w:pPr>
          </w:p>
        </w:tc>
      </w:tr>
      <w:tr w:rsidR="00B820E6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820E6" w:rsidRPr="001B044A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22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B820E6" w:rsidRPr="001B044A" w:rsidRDefault="00B820E6" w:rsidP="00F46176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820E6" w:rsidRPr="001E3E98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B820E6" w:rsidRPr="001B044A" w:rsidRDefault="00B820E6" w:rsidP="006B42D9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FEDERICO PAEZ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1E3E98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1E3E98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820E6" w:rsidRPr="001E3E98" w:rsidRDefault="00B820E6">
            <w:pPr>
              <w:rPr>
                <w:rFonts w:ascii="AvantGarde Bk BT" w:hAnsi="AvantGarde Bk BT"/>
                <w:sz w:val="16"/>
              </w:rPr>
            </w:pPr>
          </w:p>
        </w:tc>
      </w:tr>
      <w:tr w:rsidR="00B820E6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820E6" w:rsidRPr="001E3E98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B820E6" w:rsidRPr="001E3E98" w:rsidRDefault="00B820E6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B820E6" w:rsidRPr="001B044A" w:rsidRDefault="00B820E6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14:15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B820E6" w:rsidRPr="001B044A" w:rsidRDefault="00B820E6" w:rsidP="006B42D9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JOAN GONZALEZ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1E3E98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1E3E98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820E6" w:rsidRPr="001E3E98" w:rsidRDefault="00B820E6">
            <w:pPr>
              <w:rPr>
                <w:rFonts w:ascii="AvantGarde Bk BT" w:hAnsi="AvantGarde Bk BT"/>
                <w:sz w:val="16"/>
              </w:rPr>
            </w:pPr>
          </w:p>
        </w:tc>
      </w:tr>
      <w:tr w:rsidR="00B820E6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820E6" w:rsidRPr="001B044A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6</w:t>
            </w:r>
          </w:p>
        </w:tc>
        <w:tc>
          <w:tcPr>
            <w:tcW w:w="1737" w:type="dxa"/>
            <w:gridSpan w:val="2"/>
            <w:vAlign w:val="center"/>
          </w:tcPr>
          <w:p w:rsidR="00B820E6" w:rsidRPr="001B044A" w:rsidRDefault="00B820E6" w:rsidP="00F40BE0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F. PAEZ / J. GONZALEZ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B820E6" w:rsidRPr="001B044A" w:rsidRDefault="00B820E6" w:rsidP="006C2E4B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FEDERICO PAEZ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B820E6" w:rsidRPr="00746783" w:rsidRDefault="00B820E6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746783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4/3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1B044A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1B044A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820E6" w:rsidRPr="001B044A" w:rsidRDefault="00B820E6">
            <w:pPr>
              <w:rPr>
                <w:rFonts w:ascii="AvantGarde Bk BT" w:hAnsi="AvantGarde Bk BT"/>
                <w:sz w:val="16"/>
              </w:rPr>
            </w:pPr>
          </w:p>
        </w:tc>
      </w:tr>
      <w:tr w:rsidR="00B820E6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820E6" w:rsidRPr="001B044A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820E6" w:rsidRPr="001B044A" w:rsidRDefault="00B820E6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B820E6" w:rsidRPr="001B044A" w:rsidRDefault="00B820E6" w:rsidP="00564BBE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JOAN GONZALEZ</w:t>
            </w:r>
          </w:p>
        </w:tc>
        <w:tc>
          <w:tcPr>
            <w:tcW w:w="1723" w:type="dxa"/>
            <w:vAlign w:val="center"/>
          </w:tcPr>
          <w:p w:rsidR="00B820E6" w:rsidRPr="001B044A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1B044A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1B044A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820E6" w:rsidRPr="001B044A" w:rsidRDefault="00B820E6">
            <w:pPr>
              <w:rPr>
                <w:rFonts w:ascii="AvantGarde Bk BT" w:hAnsi="AvantGarde Bk BT"/>
                <w:sz w:val="16"/>
              </w:rPr>
            </w:pPr>
          </w:p>
        </w:tc>
      </w:tr>
      <w:tr w:rsidR="00B820E6" w:rsidRPr="009466F1" w:rsidTr="00D11D9C">
        <w:trPr>
          <w:trHeight w:val="198"/>
          <w:jc w:val="center"/>
        </w:trPr>
        <w:tc>
          <w:tcPr>
            <w:tcW w:w="339" w:type="dxa"/>
            <w:vAlign w:val="center"/>
          </w:tcPr>
          <w:p w:rsidR="00B820E6" w:rsidRPr="001B044A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27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B820E6" w:rsidRPr="001B044A" w:rsidRDefault="00B820E6" w:rsidP="001E3E98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B820E6" w:rsidRPr="001B044A" w:rsidRDefault="00B820E6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B820E6" w:rsidRPr="001B044A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1B044A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bottom"/>
          </w:tcPr>
          <w:p w:rsidR="00B820E6" w:rsidRPr="006C2E4B" w:rsidRDefault="00B820E6" w:rsidP="009E5FDF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46" w:type="dxa"/>
            <w:vAlign w:val="center"/>
          </w:tcPr>
          <w:p w:rsidR="00B820E6" w:rsidRPr="001B044A" w:rsidRDefault="00B820E6">
            <w:pPr>
              <w:rPr>
                <w:rFonts w:ascii="AvantGarde Bk BT" w:hAnsi="AvantGarde Bk BT"/>
                <w:sz w:val="16"/>
              </w:rPr>
            </w:pPr>
          </w:p>
        </w:tc>
      </w:tr>
      <w:tr w:rsidR="00B820E6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820E6" w:rsidRPr="001B044A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B820E6" w:rsidRPr="001B044A" w:rsidRDefault="00B820E6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B820E6" w:rsidRPr="001B044A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B820E6" w:rsidRPr="001B044A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B820E6" w:rsidRPr="000E6F98" w:rsidRDefault="00B820E6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13:45 – Tee 1</w:t>
            </w:r>
          </w:p>
        </w:tc>
        <w:tc>
          <w:tcPr>
            <w:tcW w:w="1737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B820E6" w:rsidRPr="00097777" w:rsidRDefault="00B820E6" w:rsidP="009E5FDF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97777">
              <w:rPr>
                <w:rFonts w:ascii="Arial Narrow" w:hAnsi="Arial Narrow"/>
                <w:b/>
                <w:sz w:val="16"/>
                <w:lang w:val="en-US"/>
              </w:rPr>
              <w:t>JAIME AGUIAR</w:t>
            </w:r>
          </w:p>
        </w:tc>
        <w:tc>
          <w:tcPr>
            <w:tcW w:w="1746" w:type="dxa"/>
            <w:vAlign w:val="center"/>
          </w:tcPr>
          <w:p w:rsidR="00B820E6" w:rsidRPr="009466F1" w:rsidRDefault="00B820E6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B820E6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820E6" w:rsidRPr="00B86A24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7</w:t>
            </w:r>
          </w:p>
        </w:tc>
        <w:tc>
          <w:tcPr>
            <w:tcW w:w="1737" w:type="dxa"/>
            <w:gridSpan w:val="2"/>
            <w:vAlign w:val="center"/>
          </w:tcPr>
          <w:p w:rsidR="00B820E6" w:rsidRPr="001E3E98" w:rsidRDefault="00B820E6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1E3E98">
              <w:rPr>
                <w:rFonts w:ascii="Arial Narrow" w:hAnsi="Arial Narrow"/>
                <w:b/>
                <w:sz w:val="16"/>
                <w:lang w:val="en-US"/>
              </w:rPr>
              <w:t>L.BOADO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  <w:lang w:val="en-US"/>
              </w:rPr>
              <w:t>/M.CARBALLAL</w:t>
            </w:r>
          </w:p>
        </w:tc>
        <w:tc>
          <w:tcPr>
            <w:tcW w:w="1751" w:type="dxa"/>
            <w:vAlign w:val="center"/>
          </w:tcPr>
          <w:p w:rsidR="00B820E6" w:rsidRPr="006C2E4B" w:rsidRDefault="00B820E6" w:rsidP="006C2E4B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23" w:type="dxa"/>
            <w:vAlign w:val="center"/>
          </w:tcPr>
          <w:p w:rsidR="00B820E6" w:rsidRPr="00D73742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9466F1" w:rsidRDefault="00B820E6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B820E6" w:rsidRPr="005C467B" w:rsidRDefault="00B820E6" w:rsidP="00AA1315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  <w:lang w:val="en-GB"/>
              </w:rPr>
            </w:pPr>
            <w:r w:rsidRPr="005C467B">
              <w:rPr>
                <w:rFonts w:ascii="Arial Narrow" w:hAnsi="Arial Narrow"/>
                <w:b/>
                <w:color w:val="365F91" w:themeColor="accent1" w:themeShade="BF"/>
                <w:sz w:val="16"/>
                <w:lang w:val="en-GB"/>
              </w:rPr>
              <w:t>1 UP</w:t>
            </w:r>
          </w:p>
        </w:tc>
        <w:tc>
          <w:tcPr>
            <w:tcW w:w="1746" w:type="dxa"/>
            <w:vAlign w:val="center"/>
          </w:tcPr>
          <w:p w:rsidR="00B820E6" w:rsidRPr="009466F1" w:rsidRDefault="00B820E6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B820E6" w:rsidRPr="009466F1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820E6" w:rsidRPr="00B86A24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820E6" w:rsidRPr="001E3E98" w:rsidRDefault="00B820E6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B820E6" w:rsidRPr="00D73742" w:rsidRDefault="00B820E6" w:rsidP="005C33E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9466F1" w:rsidRDefault="00B820E6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B820E6" w:rsidRPr="009466F1" w:rsidRDefault="00B820E6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B820E6" w:rsidRPr="009466F1" w:rsidRDefault="00B820E6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B820E6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820E6" w:rsidRPr="00B86A24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26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B820E6" w:rsidRPr="001E3E98" w:rsidRDefault="00B820E6" w:rsidP="001E3E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820E6" w:rsidRPr="009466F1" w:rsidRDefault="00B820E6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23" w:type="dxa"/>
            <w:vAlign w:val="center"/>
          </w:tcPr>
          <w:p w:rsidR="00B820E6" w:rsidRPr="006C2E4B" w:rsidRDefault="00B820E6" w:rsidP="006B42D9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9466F1" w:rsidRDefault="00B820E6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B820E6" w:rsidRPr="009466F1" w:rsidRDefault="00B820E6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B820E6" w:rsidRPr="009466F1" w:rsidRDefault="00B820E6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B820E6" w:rsidRPr="009466F1" w:rsidTr="007D6734">
        <w:trPr>
          <w:cantSplit/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820E6" w:rsidRPr="00B86A24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B820E6" w:rsidRPr="001E3E98" w:rsidRDefault="00B820E6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B820E6" w:rsidRPr="000E6F98" w:rsidRDefault="00B820E6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14:24 – Tee 1</w:t>
            </w:r>
          </w:p>
        </w:tc>
        <w:tc>
          <w:tcPr>
            <w:tcW w:w="3460" w:type="dxa"/>
            <w:gridSpan w:val="2"/>
            <w:tcBorders>
              <w:right w:val="single" w:sz="6" w:space="0" w:color="auto"/>
            </w:tcBorders>
            <w:vAlign w:val="center"/>
          </w:tcPr>
          <w:p w:rsidR="00B820E6" w:rsidRPr="00D73742" w:rsidRDefault="00B820E6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vAlign w:val="center"/>
          </w:tcPr>
          <w:p w:rsidR="00B820E6" w:rsidRPr="009466F1" w:rsidRDefault="00B820E6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B820E6" w:rsidRPr="009466F1" w:rsidRDefault="00B820E6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B820E6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820E6" w:rsidRPr="00B86A24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10</w:t>
            </w:r>
          </w:p>
        </w:tc>
        <w:tc>
          <w:tcPr>
            <w:tcW w:w="1645" w:type="dxa"/>
            <w:vAlign w:val="center"/>
          </w:tcPr>
          <w:p w:rsidR="00B820E6" w:rsidRPr="001E3E98" w:rsidRDefault="00B820E6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1E3E98">
              <w:rPr>
                <w:rFonts w:ascii="Arial Narrow" w:hAnsi="Arial Narrow"/>
                <w:b/>
                <w:sz w:val="16"/>
                <w:lang w:val="en-US"/>
              </w:rPr>
              <w:t>J.L.SUEIRAS/J.I.SAENZ</w:t>
            </w:r>
          </w:p>
        </w:tc>
        <w:tc>
          <w:tcPr>
            <w:tcW w:w="1843" w:type="dxa"/>
            <w:gridSpan w:val="2"/>
            <w:tcBorders>
              <w:right w:val="single" w:sz="6" w:space="0" w:color="auto"/>
            </w:tcBorders>
            <w:vAlign w:val="center"/>
          </w:tcPr>
          <w:p w:rsidR="00B820E6" w:rsidRPr="006C2E4B" w:rsidRDefault="00B820E6" w:rsidP="006C2E4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 xml:space="preserve">  JOSE LUIS SUEIRAS</w:t>
            </w:r>
          </w:p>
        </w:tc>
        <w:tc>
          <w:tcPr>
            <w:tcW w:w="172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820E6" w:rsidRPr="00C32990" w:rsidRDefault="00B820E6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</w:pPr>
            <w:r w:rsidRPr="00C32990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  <w:t>5/4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D73742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B820E6" w:rsidRPr="009466F1" w:rsidRDefault="00B820E6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B820E6" w:rsidRPr="009466F1" w:rsidRDefault="00B820E6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B820E6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820E6" w:rsidRPr="00B86A24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820E6" w:rsidRPr="001E3E98" w:rsidRDefault="00B820E6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B820E6" w:rsidRPr="00D73742" w:rsidRDefault="00B820E6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JUAN IGNACIO SAENZ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B820E6" w:rsidRPr="001E3E98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1E3E98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820E6" w:rsidRPr="001E3E98" w:rsidRDefault="00B820E6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820E6" w:rsidRPr="001E3E98" w:rsidRDefault="00B820E6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820E6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820E6" w:rsidRPr="001E3E98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E3E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23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B820E6" w:rsidRPr="001E3E98" w:rsidRDefault="00B820E6" w:rsidP="001E3E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B820E6" w:rsidRPr="001E3E98" w:rsidRDefault="00B820E6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B820E6" w:rsidRPr="001E3E98" w:rsidRDefault="00B820E6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6C2E4B" w:rsidRDefault="00B820E6" w:rsidP="006E2E81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37" w:type="dxa"/>
            <w:vAlign w:val="center"/>
          </w:tcPr>
          <w:p w:rsidR="00B820E6" w:rsidRPr="001E3E98" w:rsidRDefault="00B820E6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820E6" w:rsidRPr="001E3E98" w:rsidRDefault="00B820E6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820E6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820E6" w:rsidRPr="001E3E98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B820E6" w:rsidRPr="001E3E98" w:rsidRDefault="00B820E6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B820E6" w:rsidRPr="007D6734" w:rsidRDefault="00B820E6" w:rsidP="007D6734">
            <w:pPr>
              <w:rPr>
                <w:rFonts w:ascii="Arial Narrow" w:hAnsi="Arial Narrow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B820E6" w:rsidRPr="000E6F98" w:rsidRDefault="00B820E6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08:57 – Tee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B820E6" w:rsidRPr="00D73742" w:rsidRDefault="00B820E6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vAlign w:val="center"/>
          </w:tcPr>
          <w:p w:rsidR="00B820E6" w:rsidRPr="001E3E98" w:rsidRDefault="00B820E6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B820E6" w:rsidRPr="001E3E98" w:rsidRDefault="00B820E6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820E6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820E6" w:rsidRPr="001E3E98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E3E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15</w:t>
            </w:r>
          </w:p>
        </w:tc>
        <w:tc>
          <w:tcPr>
            <w:tcW w:w="1737" w:type="dxa"/>
            <w:gridSpan w:val="2"/>
            <w:vAlign w:val="center"/>
          </w:tcPr>
          <w:p w:rsidR="00B820E6" w:rsidRPr="001E3E98" w:rsidRDefault="00B820E6" w:rsidP="00F40BE0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J. TOME / F.N. JEMEZ</w:t>
            </w:r>
          </w:p>
        </w:tc>
        <w:tc>
          <w:tcPr>
            <w:tcW w:w="1751" w:type="dxa"/>
            <w:vAlign w:val="center"/>
          </w:tcPr>
          <w:p w:rsidR="00B820E6" w:rsidRPr="007D6734" w:rsidRDefault="00B820E6" w:rsidP="007D6734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7D6734">
              <w:rPr>
                <w:rFonts w:ascii="Arial Narrow" w:hAnsi="Arial Narrow"/>
                <w:b/>
                <w:caps/>
                <w:sz w:val="16"/>
                <w:szCs w:val="16"/>
              </w:rPr>
              <w:t>JORGE TOMÉ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B820E6" w:rsidRPr="001E3E98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B820E6" w:rsidRPr="00AB6AE5" w:rsidRDefault="00B820E6" w:rsidP="004048D3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AB6AE5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1 UP</w:t>
            </w:r>
          </w:p>
        </w:tc>
        <w:tc>
          <w:tcPr>
            <w:tcW w:w="1737" w:type="dxa"/>
            <w:vAlign w:val="center"/>
          </w:tcPr>
          <w:p w:rsidR="00B820E6" w:rsidRPr="001E3E98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820E6" w:rsidRPr="001E3E98" w:rsidRDefault="00B820E6">
            <w:pPr>
              <w:rPr>
                <w:rFonts w:ascii="AvantGarde Bk BT" w:hAnsi="AvantGarde Bk BT"/>
                <w:sz w:val="16"/>
              </w:rPr>
            </w:pPr>
          </w:p>
        </w:tc>
      </w:tr>
      <w:tr w:rsidR="00B820E6" w:rsidRPr="001E3E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820E6" w:rsidRPr="001E3E98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820E6" w:rsidRPr="000E6F98" w:rsidRDefault="00B820E6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09:06 – Tee 1</w:t>
            </w: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B820E6" w:rsidRPr="001E3E98" w:rsidRDefault="00B820E6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FRANCISCO JEMEZ</w:t>
            </w:r>
          </w:p>
        </w:tc>
        <w:tc>
          <w:tcPr>
            <w:tcW w:w="1737" w:type="dxa"/>
            <w:vAlign w:val="center"/>
          </w:tcPr>
          <w:p w:rsidR="00B820E6" w:rsidRPr="001E3E98" w:rsidRDefault="00B820E6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B820E6" w:rsidRPr="001E3E98" w:rsidRDefault="00B820E6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79072" behindDoc="0" locked="0" layoutInCell="1" allowOverlap="1">
                  <wp:simplePos x="0" y="0"/>
                  <wp:positionH relativeFrom="column">
                    <wp:posOffset>880745</wp:posOffset>
                  </wp:positionH>
                  <wp:positionV relativeFrom="paragraph">
                    <wp:posOffset>-6985</wp:posOffset>
                  </wp:positionV>
                  <wp:extent cx="334645" cy="603885"/>
                  <wp:effectExtent l="19050" t="0" r="8255" b="0"/>
                  <wp:wrapNone/>
                  <wp:docPr id="1" name="Imagen 2" descr="\\Serv-rfge-1\J.GRAÑEDA\Portada y Logotipo\Logo R.C.G. de La Coruñ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\\Serv-rfge-1\J.GRAÑEDA\Portada y Logotipo\Logo R.C.G. de La Coruñ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45" cy="603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B820E6" w:rsidRPr="001E3E98" w:rsidRDefault="00B820E6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B820E6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820E6" w:rsidRPr="00B86A24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18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B820E6" w:rsidRPr="001E3E98" w:rsidRDefault="00B820E6" w:rsidP="00F40BE0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R. RUA / L. LOPEZ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820E6" w:rsidRPr="000E126E" w:rsidRDefault="00B820E6" w:rsidP="007D6734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0E126E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7/6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B820E6" w:rsidRPr="006C2E4B" w:rsidRDefault="00B820E6" w:rsidP="006B42D9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ALBERTO FERNANDEZ</w:t>
            </w:r>
          </w:p>
        </w:tc>
        <w:tc>
          <w:tcPr>
            <w:tcW w:w="1737" w:type="dxa"/>
            <w:vAlign w:val="center"/>
          </w:tcPr>
          <w:p w:rsidR="00B820E6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B820E6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820E6" w:rsidRDefault="00B820E6">
            <w:pPr>
              <w:rPr>
                <w:rFonts w:ascii="AvantGarde Bk BT" w:hAnsi="AvantGarde Bk BT"/>
                <w:sz w:val="16"/>
              </w:rPr>
            </w:pPr>
          </w:p>
        </w:tc>
      </w:tr>
      <w:tr w:rsidR="00B820E6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820E6" w:rsidRPr="00B86A24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B820E6" w:rsidRPr="00F3506E" w:rsidRDefault="00B820E6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B820E6" w:rsidRPr="001B044A" w:rsidRDefault="00B820E6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14:33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B820E6" w:rsidRPr="00ED6251" w:rsidRDefault="00B820E6" w:rsidP="006B42D9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HUGO MENENDEZ</w:t>
            </w:r>
          </w:p>
        </w:tc>
        <w:tc>
          <w:tcPr>
            <w:tcW w:w="1737" w:type="dxa"/>
            <w:vAlign w:val="center"/>
          </w:tcPr>
          <w:p w:rsidR="00B820E6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B820E6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820E6" w:rsidRDefault="00B820E6">
            <w:pPr>
              <w:rPr>
                <w:rFonts w:ascii="AvantGarde Bk BT" w:hAnsi="AvantGarde Bk BT"/>
                <w:sz w:val="16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80096" behindDoc="0" locked="0" layoutInCell="1" allowOverlap="1">
                  <wp:simplePos x="0" y="0"/>
                  <wp:positionH relativeFrom="column">
                    <wp:posOffset>1437005</wp:posOffset>
                  </wp:positionH>
                  <wp:positionV relativeFrom="paragraph">
                    <wp:posOffset>36830</wp:posOffset>
                  </wp:positionV>
                  <wp:extent cx="387350" cy="699770"/>
                  <wp:effectExtent l="19050" t="0" r="0" b="0"/>
                  <wp:wrapNone/>
                  <wp:docPr id="2" name="Imagen 2" descr="\\Serv-rfge-1\J.GRAÑEDA\Portada y Logotipo\Logo R.C.G. de La Coruñ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\\Serv-rfge-1\J.GRAÑEDA\Portada y Logotipo\Logo R.C.G. de La Coruñ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699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820E6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B820E6" w:rsidRPr="00B86A24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2</w:t>
            </w:r>
          </w:p>
        </w:tc>
        <w:tc>
          <w:tcPr>
            <w:tcW w:w="1737" w:type="dxa"/>
            <w:gridSpan w:val="2"/>
            <w:vAlign w:val="center"/>
          </w:tcPr>
          <w:p w:rsidR="00B820E6" w:rsidRPr="001E3E98" w:rsidRDefault="00B820E6" w:rsidP="001E3E98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A.FDEZ./H.MENENDEZ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B820E6" w:rsidRPr="006C2E4B" w:rsidRDefault="00B820E6" w:rsidP="006C2E4B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ALBERTO FERNANDEZ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B820E6" w:rsidRPr="009A5649" w:rsidRDefault="00B820E6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9A5649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2 UP</w:t>
            </w:r>
          </w:p>
        </w:tc>
        <w:tc>
          <w:tcPr>
            <w:tcW w:w="1737" w:type="dxa"/>
            <w:vAlign w:val="center"/>
          </w:tcPr>
          <w:p w:rsidR="00B820E6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B820E6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820E6" w:rsidRDefault="00B820E6">
            <w:pPr>
              <w:rPr>
                <w:rFonts w:ascii="AvantGarde Bk BT" w:hAnsi="AvantGarde Bk BT"/>
                <w:sz w:val="16"/>
              </w:rPr>
            </w:pPr>
          </w:p>
        </w:tc>
      </w:tr>
      <w:tr w:rsidR="00B820E6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B820E6" w:rsidRPr="00B86A24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B820E6" w:rsidRPr="00364C74" w:rsidRDefault="00B820E6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B820E6" w:rsidRPr="00ED6251" w:rsidRDefault="00B820E6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HUGO MENENDEZ</w:t>
            </w:r>
          </w:p>
        </w:tc>
        <w:tc>
          <w:tcPr>
            <w:tcW w:w="1723" w:type="dxa"/>
            <w:vAlign w:val="center"/>
          </w:tcPr>
          <w:p w:rsidR="00B820E6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B820E6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B820E6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820E6" w:rsidRDefault="00B820E6">
            <w:pPr>
              <w:rPr>
                <w:rFonts w:ascii="AvantGarde Bk BT" w:hAnsi="AvantGarde Bk BT"/>
                <w:sz w:val="16"/>
              </w:rPr>
            </w:pPr>
          </w:p>
        </w:tc>
      </w:tr>
      <w:tr w:rsidR="00B820E6" w:rsidTr="007D6734">
        <w:trPr>
          <w:trHeight w:val="198"/>
          <w:jc w:val="center"/>
        </w:trPr>
        <w:tc>
          <w:tcPr>
            <w:tcW w:w="339" w:type="dxa"/>
            <w:tcBorders>
              <w:bottom w:val="single" w:sz="6" w:space="0" w:color="auto"/>
            </w:tcBorders>
            <w:vAlign w:val="center"/>
          </w:tcPr>
          <w:p w:rsidR="00B820E6" w:rsidRPr="00B86A24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31</w:t>
            </w:r>
          </w:p>
        </w:tc>
        <w:tc>
          <w:tcPr>
            <w:tcW w:w="1737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B820E6" w:rsidRPr="00ED6251" w:rsidRDefault="00B820E6" w:rsidP="001E3E98">
            <w:pPr>
              <w:jc w:val="center"/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B820E6" w:rsidRDefault="00B820E6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B820E6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B820E6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B820E6" w:rsidRDefault="00B820E6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820E6" w:rsidRDefault="00B820E6">
            <w:pPr>
              <w:rPr>
                <w:rFonts w:ascii="AvantGarde Bk BT" w:hAnsi="AvantGarde Bk BT"/>
                <w:sz w:val="16"/>
              </w:rPr>
            </w:pPr>
          </w:p>
        </w:tc>
      </w:tr>
      <w:tr w:rsidR="00B820E6" w:rsidTr="007D6734">
        <w:trPr>
          <w:trHeight w:val="226"/>
          <w:jc w:val="center"/>
        </w:trPr>
        <w:tc>
          <w:tcPr>
            <w:tcW w:w="339" w:type="dxa"/>
            <w:vAlign w:val="center"/>
          </w:tcPr>
          <w:p w:rsidR="00B820E6" w:rsidRPr="00B86A24" w:rsidRDefault="00B820E6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B820E6" w:rsidRDefault="00B820E6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B820E6" w:rsidRDefault="00B820E6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B820E6" w:rsidRDefault="00B820E6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B820E6" w:rsidRDefault="00B820E6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B820E6" w:rsidRDefault="00B820E6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B820E6" w:rsidRDefault="00B820E6">
            <w:pPr>
              <w:rPr>
                <w:rFonts w:ascii="AvantGarde Bk BT" w:hAnsi="AvantGarde Bk BT"/>
                <w:sz w:val="16"/>
              </w:rPr>
            </w:pPr>
          </w:p>
        </w:tc>
      </w:tr>
      <w:tr w:rsidR="00B820E6" w:rsidRPr="008A0AB0" w:rsidTr="007D6734">
        <w:trPr>
          <w:trHeight w:val="226"/>
          <w:jc w:val="center"/>
        </w:trPr>
        <w:tc>
          <w:tcPr>
            <w:tcW w:w="339" w:type="dxa"/>
            <w:vAlign w:val="center"/>
          </w:tcPr>
          <w:p w:rsidR="00B820E6" w:rsidRPr="00B86A24" w:rsidRDefault="00B820E6" w:rsidP="008A0AB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B820E6" w:rsidRPr="008A0AB0" w:rsidRDefault="00B820E6" w:rsidP="00A07B4E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1/16 Final</w:t>
            </w:r>
          </w:p>
        </w:tc>
        <w:tc>
          <w:tcPr>
            <w:tcW w:w="1751" w:type="dxa"/>
            <w:vAlign w:val="center"/>
          </w:tcPr>
          <w:p w:rsidR="00B820E6" w:rsidRPr="008A0AB0" w:rsidRDefault="00B820E6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1/8 Final</w:t>
            </w:r>
          </w:p>
        </w:tc>
        <w:tc>
          <w:tcPr>
            <w:tcW w:w="1723" w:type="dxa"/>
            <w:vAlign w:val="center"/>
          </w:tcPr>
          <w:p w:rsidR="00B820E6" w:rsidRPr="008A0AB0" w:rsidRDefault="00B820E6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1/4 Final</w:t>
            </w:r>
          </w:p>
        </w:tc>
        <w:tc>
          <w:tcPr>
            <w:tcW w:w="1737" w:type="dxa"/>
            <w:vAlign w:val="center"/>
          </w:tcPr>
          <w:p w:rsidR="00B820E6" w:rsidRPr="008A0AB0" w:rsidRDefault="00B820E6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1/2 Final</w:t>
            </w:r>
          </w:p>
        </w:tc>
        <w:tc>
          <w:tcPr>
            <w:tcW w:w="1737" w:type="dxa"/>
            <w:vAlign w:val="center"/>
          </w:tcPr>
          <w:p w:rsidR="00B820E6" w:rsidRPr="008A0AB0" w:rsidRDefault="00B820E6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Final</w:t>
            </w:r>
          </w:p>
        </w:tc>
        <w:tc>
          <w:tcPr>
            <w:tcW w:w="1746" w:type="dxa"/>
            <w:vAlign w:val="center"/>
          </w:tcPr>
          <w:p w:rsidR="00B820E6" w:rsidRPr="008A0AB0" w:rsidRDefault="00B820E6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>
              <w:rPr>
                <w:rFonts w:ascii="AvantGarde Bk BT" w:hAnsi="AvantGarde Bk BT"/>
                <w:b/>
                <w:color w:val="333399"/>
                <w:sz w:val="16"/>
              </w:rPr>
              <w:t xml:space="preserve">   CAMPEONES</w:t>
            </w:r>
          </w:p>
        </w:tc>
      </w:tr>
    </w:tbl>
    <w:p w:rsidR="00614CF4" w:rsidRDefault="00B86A24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                15</w:t>
      </w:r>
      <w:r w:rsidR="00F4190A">
        <w:rPr>
          <w:b/>
          <w:i/>
          <w:sz w:val="16"/>
          <w:szCs w:val="16"/>
        </w:rPr>
        <w:t xml:space="preserve"> de mayo</w:t>
      </w:r>
      <w:r w:rsidR="008A0AB0" w:rsidRPr="008A0AB0">
        <w:rPr>
          <w:b/>
          <w:i/>
          <w:sz w:val="16"/>
          <w:szCs w:val="16"/>
        </w:rPr>
        <w:t xml:space="preserve">                                 </w:t>
      </w:r>
      <w:r w:rsidR="002528C5">
        <w:rPr>
          <w:b/>
          <w:i/>
          <w:sz w:val="16"/>
          <w:szCs w:val="16"/>
        </w:rPr>
        <w:t xml:space="preserve">         </w:t>
      </w:r>
      <w:r w:rsidR="008A0AB0" w:rsidRPr="008A0AB0">
        <w:rPr>
          <w:b/>
          <w:i/>
          <w:sz w:val="16"/>
          <w:szCs w:val="16"/>
        </w:rPr>
        <w:t xml:space="preserve">             </w:t>
      </w:r>
      <w:r>
        <w:rPr>
          <w:b/>
          <w:i/>
          <w:sz w:val="16"/>
          <w:szCs w:val="16"/>
        </w:rPr>
        <w:t xml:space="preserve"> 16</w:t>
      </w:r>
      <w:r w:rsidR="00F4190A">
        <w:rPr>
          <w:b/>
          <w:i/>
          <w:sz w:val="16"/>
          <w:szCs w:val="16"/>
        </w:rPr>
        <w:t xml:space="preserve"> de mayo</w:t>
      </w:r>
      <w:r w:rsidR="008A0AB0" w:rsidRPr="008A0AB0">
        <w:rPr>
          <w:b/>
          <w:i/>
          <w:sz w:val="16"/>
          <w:szCs w:val="16"/>
        </w:rPr>
        <w:t xml:space="preserve"> </w:t>
      </w:r>
      <w:r w:rsidR="008A0AB0">
        <w:rPr>
          <w:b/>
          <w:i/>
          <w:sz w:val="16"/>
          <w:szCs w:val="16"/>
        </w:rPr>
        <w:t xml:space="preserve">     </w:t>
      </w:r>
      <w:r w:rsidR="002528C5">
        <w:rPr>
          <w:b/>
          <w:i/>
          <w:sz w:val="16"/>
          <w:szCs w:val="16"/>
        </w:rPr>
        <w:t xml:space="preserve">           </w:t>
      </w:r>
      <w:r>
        <w:rPr>
          <w:b/>
          <w:i/>
          <w:sz w:val="16"/>
          <w:szCs w:val="16"/>
        </w:rPr>
        <w:t xml:space="preserve">                    17</w:t>
      </w:r>
      <w:r w:rsidR="00F4190A">
        <w:rPr>
          <w:b/>
          <w:i/>
          <w:sz w:val="16"/>
          <w:szCs w:val="16"/>
        </w:rPr>
        <w:t xml:space="preserve"> de mayo</w:t>
      </w: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Pr="00FC222A" w:rsidRDefault="00DE6A63" w:rsidP="00DE6A63">
      <w:pPr>
        <w:pStyle w:val="Ttulo1"/>
        <w:rPr>
          <w:b/>
          <w:sz w:val="20"/>
        </w:rPr>
      </w:pPr>
    </w:p>
    <w:p w:rsidR="00DE6A63" w:rsidRPr="00E73B20" w:rsidRDefault="00DE6A63" w:rsidP="00DE6A63">
      <w:pPr>
        <w:pStyle w:val="Ttulo1"/>
        <w:jc w:val="center"/>
        <w:rPr>
          <w:sz w:val="30"/>
          <w:szCs w:val="30"/>
        </w:rPr>
      </w:pPr>
      <w:r w:rsidRPr="00E73B20">
        <w:rPr>
          <w:sz w:val="30"/>
          <w:szCs w:val="30"/>
        </w:rPr>
        <w:t>CAMPEONATO NACIONAL DOBLES DE ESPAÑA MASCULINO</w:t>
      </w:r>
    </w:p>
    <w:p w:rsidR="00DE6A63" w:rsidRPr="00E73B20" w:rsidRDefault="00B00E91" w:rsidP="00DE6A63">
      <w:pPr>
        <w:jc w:val="center"/>
        <w:rPr>
          <w:rFonts w:ascii="Times New Roman" w:hAnsi="Times New Roman"/>
          <w:b/>
          <w:i/>
          <w:color w:val="333399"/>
          <w:sz w:val="26"/>
          <w:szCs w:val="26"/>
        </w:rPr>
      </w:pPr>
      <w:r>
        <w:rPr>
          <w:rFonts w:ascii="Times New Roman" w:hAnsi="Times New Roman"/>
          <w:b/>
          <w:i/>
          <w:color w:val="333399"/>
          <w:sz w:val="26"/>
          <w:szCs w:val="26"/>
        </w:rPr>
        <w:t>Real Club de Gol</w:t>
      </w:r>
      <w:r w:rsidR="00DE6A63">
        <w:rPr>
          <w:rFonts w:ascii="Times New Roman" w:hAnsi="Times New Roman"/>
          <w:b/>
          <w:i/>
          <w:color w:val="333399"/>
          <w:sz w:val="26"/>
          <w:szCs w:val="26"/>
        </w:rPr>
        <w:t>f</w:t>
      </w: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</w:t>
      </w:r>
      <w:r w:rsidR="00DE6A63">
        <w:rPr>
          <w:rFonts w:ascii="Times New Roman" w:hAnsi="Times New Roman"/>
          <w:b/>
          <w:i/>
          <w:color w:val="333399"/>
          <w:sz w:val="26"/>
          <w:szCs w:val="26"/>
        </w:rPr>
        <w:t>La Coruña   15 al 17 de Mayo de 2011</w:t>
      </w: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Default="00DE6A63" w:rsidP="00DE6A63">
      <w:pPr>
        <w:jc w:val="center"/>
        <w:rPr>
          <w:rFonts w:ascii="Castellar" w:hAnsi="Castellar" w:cs="Arial"/>
          <w:color w:val="FF0000"/>
          <w:sz w:val="32"/>
          <w:szCs w:val="32"/>
          <w:u w:val="single"/>
        </w:rPr>
      </w:pPr>
      <w:r w:rsidRPr="001D1F02">
        <w:rPr>
          <w:rFonts w:ascii="Castellar" w:hAnsi="Castellar" w:cs="Arial"/>
          <w:color w:val="FF0000"/>
          <w:sz w:val="32"/>
          <w:szCs w:val="32"/>
          <w:u w:val="single"/>
        </w:rPr>
        <w:t xml:space="preserve">DESARROLLO  </w:t>
      </w:r>
      <w:r>
        <w:rPr>
          <w:rFonts w:ascii="Castellar" w:hAnsi="Castellar" w:cs="Arial"/>
          <w:color w:val="FF0000"/>
          <w:sz w:val="32"/>
          <w:szCs w:val="32"/>
          <w:u w:val="single"/>
        </w:rPr>
        <w:t>de la FINAL</w:t>
      </w:r>
    </w:p>
    <w:p w:rsidR="00DE6A63" w:rsidRPr="001D1F02" w:rsidRDefault="00DE6A63" w:rsidP="00DE6A63">
      <w:pPr>
        <w:jc w:val="center"/>
        <w:rPr>
          <w:rFonts w:ascii="Castellar" w:hAnsi="Castellar" w:cs="Arial"/>
          <w:color w:val="FF0000"/>
          <w:sz w:val="32"/>
          <w:szCs w:val="32"/>
          <w:u w:val="single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1985"/>
        <w:gridCol w:w="1275"/>
        <w:gridCol w:w="1985"/>
        <w:gridCol w:w="2014"/>
      </w:tblGrid>
      <w:tr w:rsidR="00A82C76" w:rsidTr="00A82C76">
        <w:tc>
          <w:tcPr>
            <w:tcW w:w="1951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72928" behindDoc="0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116840</wp:posOffset>
                  </wp:positionV>
                  <wp:extent cx="971550" cy="1314450"/>
                  <wp:effectExtent l="38100" t="19050" r="19050" b="19050"/>
                  <wp:wrapNone/>
                  <wp:docPr id="8" name="Imagen 1" descr="C:\Users\Ernesto F. Gamboa\Desktop\IMG_02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rnesto F. Gamboa\Desktop\IMG_02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73952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145415</wp:posOffset>
                  </wp:positionV>
                  <wp:extent cx="932815" cy="1285875"/>
                  <wp:effectExtent l="19050" t="19050" r="19685" b="28575"/>
                  <wp:wrapNone/>
                  <wp:docPr id="9" name="Imagen 2" descr="C:\Users\Ernesto F. Gamboa\Desktop\IMG_02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rnesto F. Gamboa\Desktop\IMG_02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986294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77024" behindDoc="1" locked="0" layoutInCell="1" allowOverlap="1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194945</wp:posOffset>
                  </wp:positionV>
                  <wp:extent cx="2738755" cy="4619625"/>
                  <wp:effectExtent l="19050" t="0" r="4445" b="0"/>
                  <wp:wrapNone/>
                  <wp:docPr id="17" name="Imagen 7" descr="C:\Users\Ernesto F. Gamboa\Pictures\FOTOS DE TROFEOS\Copa campeonato de España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Ernesto F. Gamboa\Pictures\FOTOS DE TROFEOS\Copa campeonato de España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8755" cy="461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5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74976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116840</wp:posOffset>
                  </wp:positionV>
                  <wp:extent cx="987425" cy="1304925"/>
                  <wp:effectExtent l="38100" t="19050" r="22225" b="28575"/>
                  <wp:wrapNone/>
                  <wp:docPr id="12" name="Imagen 3" descr="C:\Users\Ernesto F. Gamboa\Desktop\IMG_02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rnesto F. Gamboa\Desktop\IMG_02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42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14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97790</wp:posOffset>
                  </wp:positionV>
                  <wp:extent cx="1076325" cy="1304925"/>
                  <wp:effectExtent l="19050" t="19050" r="28575" b="28575"/>
                  <wp:wrapNone/>
                  <wp:docPr id="14" name="Imagen 4" descr="C:\Users\Ernesto F. Gamboa\Desktop\IMG_02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rnesto F. Gamboa\Desktop\IMG_02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E6A63" w:rsidRDefault="00DE6A63" w:rsidP="00DE6A63">
      <w:pPr>
        <w:jc w:val="center"/>
        <w:rPr>
          <w:b/>
          <w:sz w:val="24"/>
          <w:szCs w:val="24"/>
        </w:rPr>
      </w:pPr>
    </w:p>
    <w:tbl>
      <w:tblPr>
        <w:tblStyle w:val="Tablaconcuadrcul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2268"/>
        <w:gridCol w:w="709"/>
        <w:gridCol w:w="2440"/>
        <w:gridCol w:w="2238"/>
      </w:tblGrid>
      <w:tr w:rsidR="00A82C76" w:rsidTr="00A82C76">
        <w:tc>
          <w:tcPr>
            <w:tcW w:w="1951" w:type="dxa"/>
          </w:tcPr>
          <w:p w:rsidR="00A82C76" w:rsidRDefault="0079699E" w:rsidP="00DE6A63">
            <w:pPr>
              <w:jc w:val="center"/>
              <w:rPr>
                <w:b/>
                <w:sz w:val="24"/>
                <w:szCs w:val="24"/>
              </w:rPr>
            </w:pPr>
            <w:r w:rsidRPr="0079699E">
              <w:rPr>
                <w:noProof/>
                <w:sz w:val="10"/>
                <w:szCs w:val="1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0;text-align:left;margin-left:-4.65pt;margin-top:6.6pt;width:90pt;height:18pt;z-index:251768832" strokecolor="red">
                  <v:textbox style="mso-next-textbox:#_x0000_s1032">
                    <w:txbxContent>
                      <w:p w:rsidR="00DE6A63" w:rsidRPr="00A82C76" w:rsidRDefault="00DE6A63" w:rsidP="00DE6A63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  <w:sz w:val="14"/>
                            <w:szCs w:val="14"/>
                            <w:lang w:val="es-ES_tradnl"/>
                          </w:rPr>
                        </w:pPr>
                        <w:r w:rsidRPr="00A82C76">
                          <w:rPr>
                            <w:rFonts w:ascii="Arial" w:hAnsi="Arial" w:cs="Arial"/>
                            <w:b/>
                            <w:color w:val="FF0000"/>
                            <w:sz w:val="14"/>
                            <w:szCs w:val="14"/>
                            <w:lang w:val="es-ES_tradnl"/>
                          </w:rPr>
                          <w:t>M. DIAZ NEGRETE</w:t>
                        </w:r>
                      </w:p>
                    </w:txbxContent>
                  </v:textbox>
                </v:shape>
              </w:pict>
            </w: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A82C76" w:rsidRDefault="0079699E" w:rsidP="00DE6A63">
            <w:pPr>
              <w:jc w:val="center"/>
              <w:rPr>
                <w:b/>
                <w:sz w:val="24"/>
                <w:szCs w:val="24"/>
              </w:rPr>
            </w:pPr>
            <w:r w:rsidRPr="0079699E">
              <w:rPr>
                <w:noProof/>
                <w:sz w:val="10"/>
                <w:szCs w:val="10"/>
              </w:rPr>
              <w:pict>
                <v:shape id="_x0000_s1030" type="#_x0000_t202" style="position:absolute;left:0;text-align:left;margin-left:-1.5pt;margin-top:6.6pt;width:92.75pt;height:18pt;z-index:251766784;mso-position-horizontal-relative:text;mso-position-vertical-relative:text" strokecolor="red">
                  <v:textbox style="mso-next-textbox:#_x0000_s1030">
                    <w:txbxContent>
                      <w:p w:rsidR="00DE6A63" w:rsidRPr="00A82C76" w:rsidRDefault="00DE6A63" w:rsidP="00DE6A63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  <w:sz w:val="14"/>
                            <w:szCs w:val="14"/>
                            <w:lang w:val="es-ES_tradnl"/>
                          </w:rPr>
                        </w:pPr>
                        <w:r w:rsidRPr="00A82C76">
                          <w:rPr>
                            <w:rFonts w:ascii="Arial" w:hAnsi="Arial" w:cs="Arial"/>
                            <w:b/>
                            <w:color w:val="FF0000"/>
                            <w:sz w:val="14"/>
                            <w:szCs w:val="14"/>
                            <w:lang w:val="es-ES_tradnl"/>
                          </w:rPr>
                          <w:t>GERMAN HEREDIA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09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40" w:type="dxa"/>
          </w:tcPr>
          <w:p w:rsidR="00A82C76" w:rsidRDefault="0079699E" w:rsidP="00DE6A63">
            <w:pPr>
              <w:jc w:val="center"/>
              <w:rPr>
                <w:b/>
                <w:sz w:val="24"/>
                <w:szCs w:val="24"/>
              </w:rPr>
            </w:pPr>
            <w:r w:rsidRPr="0079699E">
              <w:rPr>
                <w:noProof/>
                <w:sz w:val="10"/>
                <w:szCs w:val="10"/>
              </w:rPr>
              <w:pict>
                <v:shape id="_x0000_s1031" type="#_x0000_t202" style="position:absolute;left:0;text-align:left;margin-left:-.7pt;margin-top:6.6pt;width:108pt;height:18pt;z-index:251767808;mso-position-horizontal-relative:text;mso-position-vertical-relative:text" strokecolor="blue">
                  <v:textbox style="mso-next-textbox:#_x0000_s1031">
                    <w:txbxContent>
                      <w:p w:rsidR="00DE6A63" w:rsidRPr="00A82C76" w:rsidRDefault="00E657D4" w:rsidP="00DE6A63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0000FF"/>
                            <w:sz w:val="14"/>
                            <w:szCs w:val="14"/>
                            <w:lang w:val="es-ES_tradnl"/>
                          </w:rPr>
                        </w:pPr>
                        <w:r w:rsidRPr="00A82C76">
                          <w:rPr>
                            <w:rFonts w:ascii="Arial" w:hAnsi="Arial" w:cs="Arial"/>
                            <w:b/>
                            <w:noProof/>
                            <w:color w:val="0000FF"/>
                            <w:sz w:val="14"/>
                            <w:szCs w:val="14"/>
                          </w:rPr>
                          <w:t>ANTONIO HORTAL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238" w:type="dxa"/>
          </w:tcPr>
          <w:p w:rsidR="00A82C76" w:rsidRDefault="0079699E" w:rsidP="00DE6A63">
            <w:pPr>
              <w:jc w:val="center"/>
              <w:rPr>
                <w:b/>
                <w:sz w:val="24"/>
                <w:szCs w:val="24"/>
              </w:rPr>
            </w:pPr>
            <w:r w:rsidRPr="0079699E">
              <w:rPr>
                <w:noProof/>
                <w:sz w:val="10"/>
                <w:szCs w:val="10"/>
              </w:rPr>
              <w:pict>
                <v:shape id="_x0000_s1033" type="#_x0000_t202" style="position:absolute;left:0;text-align:left;margin-left:4.55pt;margin-top:6.6pt;width:95.15pt;height:18pt;z-index:251769856;mso-position-horizontal-relative:text;mso-position-vertical-relative:text" strokecolor="blue">
                  <v:textbox>
                    <w:txbxContent>
                      <w:p w:rsidR="00DE6A63" w:rsidRPr="00A82C76" w:rsidRDefault="00DE6A63" w:rsidP="00DE6A63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0000FF"/>
                            <w:sz w:val="14"/>
                            <w:szCs w:val="14"/>
                            <w:lang w:val="es-ES_tradnl"/>
                          </w:rPr>
                        </w:pPr>
                        <w:r w:rsidRPr="00A82C76">
                          <w:rPr>
                            <w:rFonts w:ascii="Arial" w:hAnsi="Arial" w:cs="Arial"/>
                            <w:b/>
                            <w:color w:val="0000FF"/>
                            <w:sz w:val="14"/>
                            <w:szCs w:val="14"/>
                            <w:lang w:val="es-ES_tradnl"/>
                          </w:rPr>
                          <w:t>JAIME AGUIAR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F913E1" w:rsidRPr="00A82C76" w:rsidRDefault="00F913E1" w:rsidP="00A82C76">
      <w:pPr>
        <w:tabs>
          <w:tab w:val="left" w:pos="7695"/>
        </w:tabs>
      </w:pPr>
    </w:p>
    <w:p w:rsidR="00DE6A63" w:rsidRPr="00EB76B6" w:rsidRDefault="00DE6A63" w:rsidP="00DE6A63">
      <w:pPr>
        <w:rPr>
          <w:sz w:val="10"/>
          <w:szCs w:val="10"/>
        </w:rPr>
      </w:pPr>
    </w:p>
    <w:tbl>
      <w:tblPr>
        <w:tblStyle w:val="Tablaconcuadrcula"/>
        <w:tblW w:w="9979" w:type="dxa"/>
        <w:jc w:val="center"/>
        <w:tblInd w:w="-10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743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</w:tblGrid>
      <w:tr w:rsidR="00DE6A63" w:rsidTr="00785373">
        <w:trPr>
          <w:jc w:val="center"/>
        </w:trPr>
        <w:tc>
          <w:tcPr>
            <w:tcW w:w="2743" w:type="dxa"/>
            <w:shd w:val="clear" w:color="auto" w:fill="auto"/>
          </w:tcPr>
          <w:p w:rsidR="00DE6A63" w:rsidRDefault="00DE6A63" w:rsidP="00785373">
            <w:pPr>
              <w:jc w:val="center"/>
              <w:rPr>
                <w:rFonts w:ascii="Arial" w:hAnsi="Arial" w:cs="Arial"/>
                <w:b/>
                <w:i/>
                <w:szCs w:val="22"/>
              </w:rPr>
            </w:pPr>
            <w:r>
              <w:rPr>
                <w:rFonts w:ascii="Arial" w:hAnsi="Arial" w:cs="Arial"/>
                <w:b/>
                <w:i/>
                <w:szCs w:val="22"/>
              </w:rPr>
              <w:t>HOYO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9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10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18</w:t>
            </w:r>
          </w:p>
        </w:tc>
      </w:tr>
      <w:tr w:rsidR="00DE6A63" w:rsidTr="00785373">
        <w:trPr>
          <w:jc w:val="center"/>
        </w:trPr>
        <w:tc>
          <w:tcPr>
            <w:tcW w:w="2743" w:type="dxa"/>
            <w:shd w:val="clear" w:color="auto" w:fill="FFFF00"/>
          </w:tcPr>
          <w:p w:rsidR="00DE6A63" w:rsidRDefault="00DE6A63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PAR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</w:tr>
      <w:tr w:rsidR="00DE6A63" w:rsidRPr="00B23CE0" w:rsidTr="00785373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Georgia" w:hAnsi="Georgia"/>
                <w:b/>
                <w:color w:val="FF0000"/>
                <w:sz w:val="20"/>
                <w:lang w:val="en-US"/>
              </w:rPr>
            </w:pPr>
            <w:r w:rsidRPr="003F0B2E">
              <w:rPr>
                <w:rFonts w:ascii="Georgia" w:hAnsi="Georgia"/>
                <w:b/>
                <w:color w:val="FF0000"/>
                <w:sz w:val="20"/>
                <w:lang w:val="en-US"/>
              </w:rPr>
              <w:t>M. DIAZ NEGRETE</w:t>
            </w:r>
          </w:p>
          <w:p w:rsidR="00E657D4" w:rsidRPr="003F0B2E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  <w:lang w:val="en-US"/>
              </w:rPr>
            </w:pPr>
            <w:r w:rsidRPr="003F0B2E">
              <w:rPr>
                <w:rFonts w:ascii="Georgia" w:hAnsi="Georgia"/>
                <w:b/>
                <w:color w:val="FF0000"/>
                <w:sz w:val="20"/>
                <w:lang w:val="en-US"/>
              </w:rPr>
              <w:t>GERMAN HEREDIA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B23CE0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</w:tr>
      <w:tr w:rsidR="00DE6A63" w:rsidRPr="00CA1673" w:rsidTr="00785373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DE6A63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20"/>
              </w:rPr>
            </w:pPr>
            <w:r>
              <w:rPr>
                <w:rFonts w:ascii="Georgia" w:hAnsi="Georgia"/>
                <w:b/>
                <w:color w:val="0000FF"/>
                <w:sz w:val="20"/>
              </w:rPr>
              <w:t>ANTONIO HORTAL</w:t>
            </w:r>
          </w:p>
          <w:p w:rsidR="00E657D4" w:rsidRPr="00264DBD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18"/>
                <w:szCs w:val="18"/>
              </w:rPr>
            </w:pPr>
            <w:r>
              <w:rPr>
                <w:rFonts w:ascii="Georgia" w:hAnsi="Georgia"/>
                <w:b/>
                <w:color w:val="0000FF"/>
                <w:sz w:val="20"/>
              </w:rPr>
              <w:t>JAIME AGUIAR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3</w:t>
            </w:r>
          </w:p>
        </w:tc>
      </w:tr>
      <w:tr w:rsidR="003F0B2E" w:rsidRPr="00CA1673" w:rsidTr="003F0B2E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DE6A63" w:rsidRPr="00562A19" w:rsidRDefault="00DE6A63" w:rsidP="00785373">
            <w:pPr>
              <w:jc w:val="center"/>
              <w:rPr>
                <w:rFonts w:ascii="Georgia" w:hAnsi="Georgia"/>
                <w:b/>
                <w:sz w:val="8"/>
                <w:szCs w:val="8"/>
              </w:rPr>
            </w:pPr>
          </w:p>
          <w:p w:rsidR="00DE6A63" w:rsidRDefault="00DE6A63" w:rsidP="00785373">
            <w:pPr>
              <w:jc w:val="center"/>
              <w:rPr>
                <w:rFonts w:ascii="Georgia" w:hAnsi="Georgia"/>
                <w:b/>
                <w:sz w:val="20"/>
              </w:rPr>
            </w:pPr>
            <w:r w:rsidRPr="0033553E">
              <w:rPr>
                <w:rFonts w:ascii="Georgia" w:hAnsi="Georgia"/>
                <w:b/>
                <w:sz w:val="20"/>
              </w:rPr>
              <w:t>RESULTADO</w:t>
            </w:r>
          </w:p>
          <w:p w:rsidR="00DE6A63" w:rsidRPr="00562A19" w:rsidRDefault="00DE6A63" w:rsidP="00785373">
            <w:pPr>
              <w:jc w:val="center"/>
              <w:rPr>
                <w:rFonts w:ascii="Georgia" w:hAnsi="Georgia"/>
                <w:b/>
                <w:sz w:val="8"/>
                <w:szCs w:val="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-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-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-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-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-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-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-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-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2</w:t>
            </w:r>
          </w:p>
        </w:tc>
      </w:tr>
    </w:tbl>
    <w:p w:rsidR="00DE6A63" w:rsidRDefault="00DE6A63" w:rsidP="00DE6A63"/>
    <w:p w:rsidR="009C2451" w:rsidRDefault="009C2451" w:rsidP="00DE6A63"/>
    <w:p w:rsidR="009C2451" w:rsidRDefault="009C2451" w:rsidP="00DE6A63"/>
    <w:tbl>
      <w:tblPr>
        <w:tblStyle w:val="Tablaconcuadrcula"/>
        <w:tblW w:w="9979" w:type="dxa"/>
        <w:jc w:val="center"/>
        <w:tblInd w:w="-10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743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</w:tblGrid>
      <w:tr w:rsidR="00DE6A63" w:rsidRPr="00264DBD" w:rsidTr="00785373">
        <w:trPr>
          <w:jc w:val="center"/>
        </w:trPr>
        <w:tc>
          <w:tcPr>
            <w:tcW w:w="2743" w:type="dxa"/>
            <w:shd w:val="clear" w:color="auto" w:fill="auto"/>
          </w:tcPr>
          <w:p w:rsidR="00DE6A63" w:rsidRDefault="00DE6A63" w:rsidP="00785373">
            <w:pPr>
              <w:jc w:val="center"/>
              <w:rPr>
                <w:rFonts w:ascii="Arial" w:hAnsi="Arial" w:cs="Arial"/>
                <w:b/>
                <w:i/>
                <w:szCs w:val="22"/>
              </w:rPr>
            </w:pPr>
            <w:r>
              <w:rPr>
                <w:rFonts w:ascii="Arial" w:hAnsi="Arial" w:cs="Arial"/>
                <w:b/>
                <w:i/>
                <w:szCs w:val="22"/>
              </w:rPr>
              <w:t>HOYO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9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10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18</w:t>
            </w:r>
          </w:p>
        </w:tc>
      </w:tr>
      <w:tr w:rsidR="00FB7CF1" w:rsidTr="00785373">
        <w:trPr>
          <w:jc w:val="center"/>
        </w:trPr>
        <w:tc>
          <w:tcPr>
            <w:tcW w:w="2743" w:type="dxa"/>
            <w:shd w:val="clear" w:color="auto" w:fill="FFFF00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PAR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</w:tr>
      <w:tr w:rsidR="00E657D4" w:rsidRPr="00B820E6" w:rsidTr="00785373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E657D4" w:rsidRPr="00E657D4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  <w:lang w:val="en-US"/>
              </w:rPr>
            </w:pPr>
            <w:r w:rsidRPr="00E657D4">
              <w:rPr>
                <w:rFonts w:ascii="Georgia" w:hAnsi="Georgia"/>
                <w:b/>
                <w:color w:val="FF0000"/>
                <w:sz w:val="20"/>
                <w:lang w:val="en-US"/>
              </w:rPr>
              <w:t>M. DIAZ NEGRETE</w:t>
            </w:r>
          </w:p>
          <w:p w:rsidR="00E657D4" w:rsidRPr="00E657D4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  <w:lang w:val="en-US"/>
              </w:rPr>
            </w:pPr>
            <w:r w:rsidRPr="00E657D4">
              <w:rPr>
                <w:rFonts w:ascii="Georgia" w:hAnsi="Georgia"/>
                <w:b/>
                <w:color w:val="FF0000"/>
                <w:sz w:val="20"/>
                <w:lang w:val="en-US"/>
              </w:rPr>
              <w:t>GERMAN HEREDIA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B820E6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B820E6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B820E6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B820E6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B820E6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B820E6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B820E6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B820E6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B820E6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B820E6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B820E6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B820E6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B820E6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B820E6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B820E6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20"/>
                <w:lang w:val="en-US"/>
              </w:rPr>
            </w:pPr>
          </w:p>
          <w:p w:rsidR="00E657D4" w:rsidRPr="003F0B2E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20"/>
                <w:lang w:val="en-US"/>
              </w:rPr>
            </w:pPr>
          </w:p>
        </w:tc>
      </w:tr>
      <w:tr w:rsidR="00B820E6" w:rsidRPr="00CA1673" w:rsidTr="00B820E6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B820E6" w:rsidRDefault="00B820E6" w:rsidP="00785373">
            <w:pPr>
              <w:jc w:val="center"/>
              <w:rPr>
                <w:rFonts w:ascii="Georgia" w:hAnsi="Georgia"/>
                <w:b/>
                <w:color w:val="0000FF"/>
                <w:sz w:val="20"/>
              </w:rPr>
            </w:pPr>
            <w:r>
              <w:rPr>
                <w:rFonts w:ascii="Georgia" w:hAnsi="Georgia"/>
                <w:b/>
                <w:color w:val="0000FF"/>
                <w:sz w:val="20"/>
              </w:rPr>
              <w:t>ANTONIO HORTAL</w:t>
            </w:r>
          </w:p>
          <w:p w:rsidR="00B820E6" w:rsidRPr="00264DBD" w:rsidRDefault="00B820E6" w:rsidP="00785373">
            <w:pPr>
              <w:jc w:val="center"/>
              <w:rPr>
                <w:rFonts w:ascii="Georgia" w:hAnsi="Georgia"/>
                <w:b/>
                <w:color w:val="0000FF"/>
                <w:sz w:val="18"/>
                <w:szCs w:val="18"/>
              </w:rPr>
            </w:pPr>
            <w:r>
              <w:rPr>
                <w:rFonts w:ascii="Georgia" w:hAnsi="Georgia"/>
                <w:b/>
                <w:color w:val="0000FF"/>
                <w:sz w:val="20"/>
              </w:rPr>
              <w:t>JAIME AGUIAR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5C12E1" w:rsidRDefault="00B820E6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5C12E1" w:rsidRDefault="00B820E6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5C12E1" w:rsidRDefault="00B820E6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5C12E1" w:rsidRDefault="00B820E6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5C12E1" w:rsidRDefault="00B820E6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5C12E1" w:rsidRDefault="00B820E6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5C12E1" w:rsidRDefault="00B820E6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5C12E1" w:rsidRDefault="00B820E6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5C12E1" w:rsidRDefault="00B820E6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5C12E1" w:rsidRDefault="00B820E6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5C12E1" w:rsidRDefault="00B820E6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5C12E1" w:rsidRDefault="00B820E6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5C12E1" w:rsidRDefault="00B820E6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-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5C12E1" w:rsidRDefault="00B820E6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5C12E1" w:rsidRDefault="00B820E6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5C12E1" w:rsidRDefault="00B820E6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804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B820E6" w:rsidRPr="00B820E6" w:rsidRDefault="00B820E6" w:rsidP="00B820E6">
            <w:pPr>
              <w:jc w:val="center"/>
              <w:rPr>
                <w:rFonts w:ascii="Georgia" w:hAnsi="Georgia"/>
                <w:b/>
                <w:color w:val="365F91" w:themeColor="accent1" w:themeShade="BF"/>
                <w:sz w:val="28"/>
                <w:szCs w:val="28"/>
              </w:rPr>
            </w:pPr>
            <w:r w:rsidRPr="00B820E6">
              <w:rPr>
                <w:rFonts w:ascii="Georgia" w:hAnsi="Georgia"/>
                <w:b/>
                <w:color w:val="365F91" w:themeColor="accent1" w:themeShade="BF"/>
                <w:sz w:val="28"/>
                <w:szCs w:val="28"/>
              </w:rPr>
              <w:t>4/3</w:t>
            </w:r>
          </w:p>
          <w:p w:rsidR="00B820E6" w:rsidRPr="00CA1673" w:rsidRDefault="00B820E6" w:rsidP="00B820E6">
            <w:pPr>
              <w:jc w:val="center"/>
              <w:rPr>
                <w:rFonts w:ascii="Georgia" w:hAnsi="Georgia"/>
                <w:b/>
                <w:color w:val="FF0000"/>
                <w:sz w:val="20"/>
              </w:rPr>
            </w:pPr>
          </w:p>
        </w:tc>
      </w:tr>
      <w:tr w:rsidR="00B820E6" w:rsidRPr="00264DBD" w:rsidTr="00B820E6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B820E6" w:rsidRDefault="00B820E6" w:rsidP="00785373">
            <w:pPr>
              <w:jc w:val="center"/>
              <w:rPr>
                <w:rFonts w:ascii="Georgia" w:hAnsi="Georgia"/>
                <w:b/>
                <w:sz w:val="20"/>
              </w:rPr>
            </w:pPr>
          </w:p>
          <w:p w:rsidR="00B820E6" w:rsidRPr="0033553E" w:rsidRDefault="00B820E6" w:rsidP="00785373">
            <w:pPr>
              <w:jc w:val="center"/>
              <w:rPr>
                <w:rFonts w:ascii="Georgia" w:hAnsi="Georgia"/>
                <w:b/>
                <w:sz w:val="20"/>
              </w:rPr>
            </w:pPr>
            <w:r w:rsidRPr="0033553E">
              <w:rPr>
                <w:rFonts w:ascii="Georgia" w:hAnsi="Georgia"/>
                <w:b/>
                <w:sz w:val="20"/>
              </w:rPr>
              <w:t>RESULTADO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B820E6" w:rsidRDefault="00B820E6" w:rsidP="00785373">
            <w:pPr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</w:pPr>
            <w:r w:rsidRPr="00B820E6"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B820E6" w:rsidRDefault="00B820E6" w:rsidP="00785373">
            <w:pPr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</w:pPr>
            <w:r w:rsidRPr="00B820E6"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B820E6" w:rsidRDefault="00B820E6" w:rsidP="00785373">
            <w:pPr>
              <w:jc w:val="center"/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</w:pPr>
            <w:r w:rsidRPr="00B820E6"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B820E6" w:rsidRDefault="00B820E6" w:rsidP="00785373">
            <w:pPr>
              <w:jc w:val="center"/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</w:pPr>
            <w:r w:rsidRPr="00B820E6"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B820E6" w:rsidRDefault="00B820E6" w:rsidP="00785373">
            <w:pPr>
              <w:jc w:val="center"/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</w:pPr>
            <w:r w:rsidRPr="00B820E6"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B820E6" w:rsidRDefault="00B820E6" w:rsidP="00785373">
            <w:pPr>
              <w:jc w:val="center"/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</w:pPr>
            <w:r w:rsidRPr="00B820E6"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B820E6" w:rsidRDefault="00B820E6" w:rsidP="00785373">
            <w:pPr>
              <w:jc w:val="center"/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</w:pPr>
            <w:r w:rsidRPr="00B820E6"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B820E6" w:rsidRDefault="00B820E6" w:rsidP="00785373">
            <w:pPr>
              <w:jc w:val="center"/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</w:pPr>
            <w:r w:rsidRPr="00B820E6"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B820E6" w:rsidRDefault="00B820E6" w:rsidP="00785373">
            <w:pPr>
              <w:jc w:val="center"/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</w:pPr>
            <w:r w:rsidRPr="00B820E6"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B820E6" w:rsidRDefault="00B820E6" w:rsidP="00785373">
            <w:pPr>
              <w:jc w:val="center"/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</w:pPr>
            <w:r w:rsidRPr="00B820E6"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B820E6" w:rsidRDefault="00B820E6" w:rsidP="00785373">
            <w:pPr>
              <w:jc w:val="center"/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</w:pPr>
            <w:r w:rsidRPr="00B820E6"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B820E6" w:rsidRDefault="00B820E6" w:rsidP="00785373">
            <w:pPr>
              <w:jc w:val="center"/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</w:pPr>
            <w:r w:rsidRPr="00B820E6"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B820E6" w:rsidRDefault="00B820E6" w:rsidP="00785373">
            <w:pPr>
              <w:jc w:val="center"/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</w:pPr>
            <w:r w:rsidRPr="00B820E6"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B820E6" w:rsidRDefault="00B820E6" w:rsidP="00785373">
            <w:pPr>
              <w:jc w:val="center"/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</w:pPr>
            <w:r w:rsidRPr="00B820E6"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B820E6" w:rsidRDefault="00B820E6" w:rsidP="00785373">
            <w:pPr>
              <w:jc w:val="center"/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</w:pPr>
            <w:r w:rsidRPr="00B820E6">
              <w:rPr>
                <w:rFonts w:ascii="Tahoma" w:hAnsi="Tahoma" w:cs="Tahoma"/>
                <w:b/>
                <w:color w:val="365F91" w:themeColor="accent1" w:themeShade="BF"/>
                <w:sz w:val="18"/>
                <w:szCs w:val="18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B820E6" w:rsidRPr="00264DBD" w:rsidRDefault="00B820E6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804" w:type="dxa"/>
            <w:gridSpan w:val="2"/>
            <w:vMerge/>
            <w:shd w:val="clear" w:color="auto" w:fill="D9D9D9" w:themeFill="background1" w:themeFillShade="D9"/>
            <w:vAlign w:val="center"/>
          </w:tcPr>
          <w:p w:rsidR="00B820E6" w:rsidRPr="00264DBD" w:rsidRDefault="00B820E6" w:rsidP="00785373">
            <w:pPr>
              <w:jc w:val="center"/>
              <w:rPr>
                <w:rFonts w:ascii="Georgia" w:hAnsi="Georgia"/>
                <w:b/>
                <w:color w:val="FF0000"/>
                <w:sz w:val="16"/>
                <w:szCs w:val="16"/>
              </w:rPr>
            </w:pPr>
          </w:p>
        </w:tc>
      </w:tr>
    </w:tbl>
    <w:p w:rsidR="00DE6A63" w:rsidRDefault="00DE6A63" w:rsidP="00DE6A63">
      <w:pPr>
        <w:tabs>
          <w:tab w:val="left" w:pos="975"/>
        </w:tabs>
        <w:rPr>
          <w:b/>
          <w:sz w:val="32"/>
          <w:szCs w:val="32"/>
          <w:u w:val="single"/>
        </w:rPr>
      </w:pPr>
    </w:p>
    <w:p w:rsidR="0042445B" w:rsidRDefault="0042445B" w:rsidP="00DE6A63">
      <w:pPr>
        <w:tabs>
          <w:tab w:val="left" w:pos="975"/>
        </w:tabs>
        <w:ind w:left="-360"/>
        <w:jc w:val="center"/>
        <w:rPr>
          <w:rFonts w:ascii="Castellar" w:hAnsi="Castellar" w:cs="Arial"/>
          <w:b/>
          <w:color w:val="FF0000"/>
          <w:sz w:val="36"/>
          <w:szCs w:val="36"/>
        </w:rPr>
      </w:pPr>
    </w:p>
    <w:p w:rsidR="00DE6A63" w:rsidRDefault="00DE6A63" w:rsidP="00DE6A63">
      <w:pPr>
        <w:tabs>
          <w:tab w:val="left" w:pos="975"/>
        </w:tabs>
        <w:ind w:left="-360"/>
        <w:jc w:val="center"/>
        <w:rPr>
          <w:rFonts w:ascii="Castellar" w:hAnsi="Castellar" w:cs="Arial"/>
          <w:b/>
          <w:color w:val="FF0000"/>
          <w:sz w:val="36"/>
          <w:szCs w:val="36"/>
        </w:rPr>
      </w:pPr>
    </w:p>
    <w:p w:rsidR="00DE6A63" w:rsidRDefault="00DE6A63" w:rsidP="00DE6A63">
      <w:pPr>
        <w:tabs>
          <w:tab w:val="left" w:pos="975"/>
        </w:tabs>
        <w:ind w:left="-360"/>
        <w:jc w:val="center"/>
        <w:rPr>
          <w:rFonts w:ascii="Castellar" w:hAnsi="Castellar" w:cs="Arial"/>
          <w:b/>
          <w:color w:val="FF0000"/>
          <w:sz w:val="36"/>
          <w:szCs w:val="36"/>
        </w:rPr>
      </w:pPr>
    </w:p>
    <w:p w:rsidR="00DE6A63" w:rsidRPr="00B820E6" w:rsidRDefault="00B820E6" w:rsidP="00DE6A63">
      <w:pPr>
        <w:tabs>
          <w:tab w:val="left" w:pos="975"/>
        </w:tabs>
        <w:ind w:left="-360"/>
        <w:jc w:val="center"/>
        <w:rPr>
          <w:rFonts w:ascii="Times New Roman" w:hAnsi="Times New Roman"/>
          <w:b/>
          <w:color w:val="365F91" w:themeColor="accent1" w:themeShade="BF"/>
          <w:sz w:val="36"/>
          <w:szCs w:val="36"/>
        </w:rPr>
      </w:pPr>
      <w:r w:rsidRPr="00B820E6">
        <w:rPr>
          <w:rFonts w:ascii="Times New Roman" w:hAnsi="Times New Roman"/>
          <w:b/>
          <w:color w:val="365F91" w:themeColor="accent1" w:themeShade="BF"/>
          <w:sz w:val="36"/>
          <w:szCs w:val="36"/>
        </w:rPr>
        <w:t>ANTONIO HORTAL Y JAIME AGUIAR</w:t>
      </w:r>
    </w:p>
    <w:p w:rsidR="00B820E6" w:rsidRPr="00B820E6" w:rsidRDefault="00B820E6" w:rsidP="00DE6A63">
      <w:pPr>
        <w:tabs>
          <w:tab w:val="left" w:pos="975"/>
        </w:tabs>
        <w:ind w:left="-360"/>
        <w:jc w:val="center"/>
        <w:rPr>
          <w:rFonts w:ascii="Times New Roman" w:hAnsi="Times New Roman"/>
          <w:b/>
          <w:color w:val="365F91" w:themeColor="accent1" w:themeShade="BF"/>
          <w:sz w:val="36"/>
          <w:szCs w:val="36"/>
        </w:rPr>
      </w:pPr>
      <w:r w:rsidRPr="00B820E6">
        <w:rPr>
          <w:rFonts w:ascii="Times New Roman" w:hAnsi="Times New Roman"/>
          <w:b/>
          <w:color w:val="365F91" w:themeColor="accent1" w:themeShade="BF"/>
          <w:sz w:val="36"/>
          <w:szCs w:val="36"/>
        </w:rPr>
        <w:t xml:space="preserve">GANAN   4 </w:t>
      </w:r>
      <w:r w:rsidRPr="00B820E6">
        <w:rPr>
          <w:rFonts w:ascii="Times New Roman" w:hAnsi="Times New Roman"/>
          <w:b/>
          <w:color w:val="365F91" w:themeColor="accent1" w:themeShade="BF"/>
          <w:sz w:val="24"/>
          <w:szCs w:val="24"/>
        </w:rPr>
        <w:t>&amp;</w:t>
      </w:r>
      <w:r w:rsidRPr="00B820E6">
        <w:rPr>
          <w:rFonts w:ascii="Times New Roman" w:hAnsi="Times New Roman"/>
          <w:b/>
          <w:color w:val="365F91" w:themeColor="accent1" w:themeShade="BF"/>
          <w:sz w:val="36"/>
          <w:szCs w:val="36"/>
        </w:rPr>
        <w:t xml:space="preserve"> 3</w:t>
      </w:r>
    </w:p>
    <w:tbl>
      <w:tblPr>
        <w:tblStyle w:val="Tablaconcuadrcula"/>
        <w:tblW w:w="0" w:type="auto"/>
        <w:tblInd w:w="-360" w:type="dxa"/>
        <w:tblLook w:val="01E0"/>
      </w:tblPr>
      <w:tblGrid>
        <w:gridCol w:w="9210"/>
      </w:tblGrid>
      <w:tr w:rsidR="00DE6A63" w:rsidRPr="00C120E1" w:rsidTr="00785373"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</w:tcPr>
          <w:p w:rsidR="00DE6A63" w:rsidRPr="00C120E1" w:rsidRDefault="00DE6A63" w:rsidP="00785373">
            <w:pPr>
              <w:tabs>
                <w:tab w:val="left" w:pos="975"/>
              </w:tabs>
              <w:jc w:val="center"/>
              <w:rPr>
                <w:rFonts w:ascii="Castellar" w:hAnsi="Castellar" w:cs="Arial"/>
                <w:b/>
                <w:color w:val="FF0000"/>
                <w:sz w:val="36"/>
                <w:szCs w:val="36"/>
              </w:rPr>
            </w:pPr>
          </w:p>
        </w:tc>
      </w:tr>
      <w:tr w:rsidR="00DE6A63" w:rsidRPr="00C120E1" w:rsidTr="00785373"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6A63" w:rsidRPr="00C120E1" w:rsidRDefault="00B820E6" w:rsidP="00785373">
            <w:pPr>
              <w:tabs>
                <w:tab w:val="left" w:pos="975"/>
              </w:tabs>
              <w:jc w:val="center"/>
              <w:rPr>
                <w:rFonts w:ascii="Castellar" w:hAnsi="Castellar" w:cs="Arial"/>
                <w:color w:val="FF0000"/>
                <w:sz w:val="36"/>
                <w:szCs w:val="36"/>
              </w:rPr>
            </w:pPr>
            <w:r w:rsidRPr="0079699E">
              <w:rPr>
                <w:noProof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34" type="#_x0000_t136" style="position:absolute;left:0;text-align:left;margin-left:83.9pt;margin-top:6.3pt;width:340.5pt;height:27pt;z-index:251770880;mso-position-horizontal-relative:text;mso-position-vertical-relative:text" fillcolor="yellow" strokecolor="red" strokeweight="2pt">
                  <v:shadow color="#868686"/>
                  <v:textpath style="font-family:&quot;Arial Black&quot;;v-text-kern:t" trim="t" fitpath="t" string="¡¡¡ CAMPEONES  !!!"/>
                </v:shape>
              </w:pict>
            </w:r>
          </w:p>
        </w:tc>
      </w:tr>
    </w:tbl>
    <w:p w:rsidR="00DE6A63" w:rsidRDefault="00DE6A63" w:rsidP="00DE6A63">
      <w:pPr>
        <w:rPr>
          <w:b/>
          <w:i/>
          <w:sz w:val="16"/>
        </w:rPr>
      </w:pPr>
    </w:p>
    <w:p w:rsidR="00DE6A63" w:rsidRDefault="00DE6A63" w:rsidP="00DE6A63">
      <w:pPr>
        <w:rPr>
          <w:b/>
          <w:i/>
          <w:sz w:val="16"/>
        </w:rPr>
      </w:pPr>
    </w:p>
    <w:p w:rsidR="00DE6A63" w:rsidRDefault="00DE6A63" w:rsidP="00DE6A63">
      <w:pPr>
        <w:rPr>
          <w:b/>
          <w:i/>
          <w:sz w:val="16"/>
        </w:rPr>
      </w:pPr>
    </w:p>
    <w:p w:rsidR="00DE6A63" w:rsidRDefault="00DE6A63" w:rsidP="00DE6A63">
      <w:pPr>
        <w:rPr>
          <w:b/>
          <w:i/>
          <w:sz w:val="16"/>
        </w:rPr>
      </w:pPr>
    </w:p>
    <w:p w:rsidR="00DE6A63" w:rsidRPr="008A0AB0" w:rsidRDefault="00DE6A63">
      <w:pPr>
        <w:rPr>
          <w:b/>
          <w:i/>
          <w:sz w:val="16"/>
          <w:szCs w:val="16"/>
        </w:rPr>
      </w:pPr>
    </w:p>
    <w:sectPr w:rsidR="00DE6A63" w:rsidRPr="008A0AB0" w:rsidSect="006015FB">
      <w:pgSz w:w="11906" w:h="16838"/>
      <w:pgMar w:top="0" w:right="1418" w:bottom="0" w:left="1418" w:header="851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Bk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2197E"/>
    <w:multiLevelType w:val="hybridMultilevel"/>
    <w:tmpl w:val="7CCE587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F0706"/>
    <w:multiLevelType w:val="hybridMultilevel"/>
    <w:tmpl w:val="A512538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D5507"/>
    <w:multiLevelType w:val="hybridMultilevel"/>
    <w:tmpl w:val="8138A39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1E1500"/>
    <w:multiLevelType w:val="hybridMultilevel"/>
    <w:tmpl w:val="C21A13C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FB112C"/>
    <w:multiLevelType w:val="hybridMultilevel"/>
    <w:tmpl w:val="D65C112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615496"/>
    <w:multiLevelType w:val="hybridMultilevel"/>
    <w:tmpl w:val="A2040B9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554FC"/>
    <w:rsid w:val="00092090"/>
    <w:rsid w:val="00097777"/>
    <w:rsid w:val="000B4895"/>
    <w:rsid w:val="000E126E"/>
    <w:rsid w:val="000E6F98"/>
    <w:rsid w:val="000F01AF"/>
    <w:rsid w:val="001364B3"/>
    <w:rsid w:val="00154A49"/>
    <w:rsid w:val="0018130E"/>
    <w:rsid w:val="001B044A"/>
    <w:rsid w:val="001B2E05"/>
    <w:rsid w:val="001E3E98"/>
    <w:rsid w:val="001F2B15"/>
    <w:rsid w:val="00206E1E"/>
    <w:rsid w:val="002528C5"/>
    <w:rsid w:val="0026135E"/>
    <w:rsid w:val="00293DAA"/>
    <w:rsid w:val="002B4EA0"/>
    <w:rsid w:val="002E3D3D"/>
    <w:rsid w:val="002F07C0"/>
    <w:rsid w:val="00302A0E"/>
    <w:rsid w:val="0031237F"/>
    <w:rsid w:val="00374A82"/>
    <w:rsid w:val="003C751D"/>
    <w:rsid w:val="003F0A4B"/>
    <w:rsid w:val="003F0B2E"/>
    <w:rsid w:val="004048B7"/>
    <w:rsid w:val="004048D3"/>
    <w:rsid w:val="0042445B"/>
    <w:rsid w:val="004407CC"/>
    <w:rsid w:val="00460603"/>
    <w:rsid w:val="00494135"/>
    <w:rsid w:val="004D546A"/>
    <w:rsid w:val="0051410F"/>
    <w:rsid w:val="00564BBE"/>
    <w:rsid w:val="005713C9"/>
    <w:rsid w:val="005A73F8"/>
    <w:rsid w:val="005C33EB"/>
    <w:rsid w:val="005C467B"/>
    <w:rsid w:val="006015FB"/>
    <w:rsid w:val="00614CF4"/>
    <w:rsid w:val="0062629B"/>
    <w:rsid w:val="00635FEA"/>
    <w:rsid w:val="006364CE"/>
    <w:rsid w:val="00643793"/>
    <w:rsid w:val="006842FA"/>
    <w:rsid w:val="006C2E4B"/>
    <w:rsid w:val="00716A4A"/>
    <w:rsid w:val="00746783"/>
    <w:rsid w:val="00770AE3"/>
    <w:rsid w:val="0078531F"/>
    <w:rsid w:val="00796070"/>
    <w:rsid w:val="00796499"/>
    <w:rsid w:val="0079699E"/>
    <w:rsid w:val="007B3B31"/>
    <w:rsid w:val="007C18A1"/>
    <w:rsid w:val="007D6734"/>
    <w:rsid w:val="007E25B9"/>
    <w:rsid w:val="00816173"/>
    <w:rsid w:val="008A0AB0"/>
    <w:rsid w:val="008F386A"/>
    <w:rsid w:val="0090394F"/>
    <w:rsid w:val="00924FE8"/>
    <w:rsid w:val="009466F1"/>
    <w:rsid w:val="00986294"/>
    <w:rsid w:val="009A5649"/>
    <w:rsid w:val="009B38F7"/>
    <w:rsid w:val="009C2451"/>
    <w:rsid w:val="00A07B4E"/>
    <w:rsid w:val="00A31D80"/>
    <w:rsid w:val="00A44428"/>
    <w:rsid w:val="00A82C76"/>
    <w:rsid w:val="00AA1315"/>
    <w:rsid w:val="00AA610F"/>
    <w:rsid w:val="00AB6AE5"/>
    <w:rsid w:val="00B00E91"/>
    <w:rsid w:val="00B23CE0"/>
    <w:rsid w:val="00B820E6"/>
    <w:rsid w:val="00B86A24"/>
    <w:rsid w:val="00BB1004"/>
    <w:rsid w:val="00BB7F71"/>
    <w:rsid w:val="00BF32B3"/>
    <w:rsid w:val="00C2399D"/>
    <w:rsid w:val="00C32990"/>
    <w:rsid w:val="00C574B8"/>
    <w:rsid w:val="00C917D9"/>
    <w:rsid w:val="00D60695"/>
    <w:rsid w:val="00D73742"/>
    <w:rsid w:val="00DA1463"/>
    <w:rsid w:val="00DB4DE0"/>
    <w:rsid w:val="00DE6A63"/>
    <w:rsid w:val="00E657D4"/>
    <w:rsid w:val="00E73B20"/>
    <w:rsid w:val="00E90058"/>
    <w:rsid w:val="00EC1A06"/>
    <w:rsid w:val="00ED6251"/>
    <w:rsid w:val="00EE181F"/>
    <w:rsid w:val="00EF7D93"/>
    <w:rsid w:val="00F306EE"/>
    <w:rsid w:val="00F40BE0"/>
    <w:rsid w:val="00F4190A"/>
    <w:rsid w:val="00F4573A"/>
    <w:rsid w:val="00F554FC"/>
    <w:rsid w:val="00F83163"/>
    <w:rsid w:val="00F84BC0"/>
    <w:rsid w:val="00F9133A"/>
    <w:rsid w:val="00F913E1"/>
    <w:rsid w:val="00FB4EAF"/>
    <w:rsid w:val="00FB7CF1"/>
    <w:rsid w:val="00FC222A"/>
    <w:rsid w:val="00FC442C"/>
    <w:rsid w:val="00FD25D0"/>
    <w:rsid w:val="00FD7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5FB"/>
    <w:rPr>
      <w:rFonts w:ascii="Century Schoolbook" w:hAnsi="Century Schoolbook"/>
      <w:sz w:val="22"/>
    </w:rPr>
  </w:style>
  <w:style w:type="paragraph" w:styleId="Ttulo1">
    <w:name w:val="heading 1"/>
    <w:basedOn w:val="Normal"/>
    <w:next w:val="Normal"/>
    <w:qFormat/>
    <w:rsid w:val="006015FB"/>
    <w:pPr>
      <w:keepNext/>
      <w:ind w:left="-851" w:right="-853"/>
      <w:outlineLvl w:val="0"/>
    </w:pPr>
    <w:rPr>
      <w:rFonts w:ascii="Copperplate Gothic Bold" w:hAnsi="Copperplate Gothic Bold"/>
      <w:sz w:val="4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9466F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F32B3"/>
    <w:pPr>
      <w:ind w:left="720"/>
      <w:contextualSpacing/>
    </w:pPr>
  </w:style>
  <w:style w:type="table" w:styleId="Tablaconcuadrcula">
    <w:name w:val="Table Grid"/>
    <w:basedOn w:val="Tablanormal"/>
    <w:rsid w:val="00DE6A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B23CE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B23CE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customXml" Target="../customXml/item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5FD4924-4FAC-4452-9C2F-D3638520C8E5}"/>
</file>

<file path=customXml/itemProps2.xml><?xml version="1.0" encoding="utf-8"?>
<ds:datastoreItem xmlns:ds="http://schemas.openxmlformats.org/officeDocument/2006/customXml" ds:itemID="{DCD4DFB8-A196-4D44-AA3C-4D1D43D5CB38}"/>
</file>

<file path=customXml/itemProps3.xml><?xml version="1.0" encoding="utf-8"?>
<ds:datastoreItem xmlns:ds="http://schemas.openxmlformats.org/officeDocument/2006/customXml" ds:itemID="{246984B4-4E14-4118-A541-E5BC13174FF0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0</TotalTime>
  <Pages>2</Pages>
  <Words>592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</vt:lpstr>
    </vt:vector>
  </TitlesOfParts>
  <Company>RFEG</Company>
  <LinksUpToDate>false</LinksUpToDate>
  <CharactersWithSpaces>3295</CharactersWithSpaces>
  <SharedDoc>false</SharedDoc>
  <HLinks>
    <vt:vector size="6" baseType="variant">
      <vt:variant>
        <vt:i4>8060955</vt:i4>
      </vt:variant>
      <vt:variant>
        <vt:i4>-1</vt:i4>
      </vt:variant>
      <vt:variant>
        <vt:i4>1030</vt:i4>
      </vt:variant>
      <vt:variant>
        <vt:i4>1</vt:i4>
      </vt:variant>
      <vt:variant>
        <vt:lpwstr>http://www.golfspainfederacion.com/imag/logos/logo_0109.gif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</dc:title>
  <dc:creator>Monica</dc:creator>
  <cp:lastModifiedBy>Ernesto F. Gamboa</cp:lastModifiedBy>
  <cp:revision>2</cp:revision>
  <cp:lastPrinted>2011-05-16T11:02:00Z</cp:lastPrinted>
  <dcterms:created xsi:type="dcterms:W3CDTF">2011-05-17T14:42:00Z</dcterms:created>
  <dcterms:modified xsi:type="dcterms:W3CDTF">2011-05-17T14:42:00Z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