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CF4" w:rsidRDefault="00614CF4">
      <w:pPr>
        <w:pStyle w:val="Ttulo1"/>
        <w:rPr>
          <w:b/>
          <w:sz w:val="18"/>
        </w:rPr>
      </w:pPr>
    </w:p>
    <w:p w:rsidR="00614CF4" w:rsidRDefault="00614CF4" w:rsidP="00374A82">
      <w:pPr>
        <w:pStyle w:val="Ttulo1"/>
        <w:jc w:val="center"/>
        <w:rPr>
          <w:b/>
          <w:sz w:val="20"/>
        </w:rPr>
      </w:pPr>
    </w:p>
    <w:p w:rsidR="00614CF4" w:rsidRDefault="00614CF4">
      <w:pPr>
        <w:pStyle w:val="Ttulo1"/>
        <w:rPr>
          <w:b/>
          <w:sz w:val="20"/>
        </w:rPr>
      </w:pPr>
    </w:p>
    <w:p w:rsidR="00614CF4" w:rsidRPr="00FC222A" w:rsidRDefault="00614CF4">
      <w:pPr>
        <w:pStyle w:val="Ttulo1"/>
        <w:rPr>
          <w:b/>
          <w:sz w:val="20"/>
        </w:rPr>
      </w:pPr>
    </w:p>
    <w:p w:rsidR="00614CF4" w:rsidRPr="00B86A24" w:rsidRDefault="00E73B20" w:rsidP="00796070">
      <w:pPr>
        <w:pStyle w:val="Ttulo1"/>
        <w:jc w:val="center"/>
        <w:rPr>
          <w:sz w:val="26"/>
          <w:szCs w:val="26"/>
        </w:rPr>
      </w:pPr>
      <w:r w:rsidRPr="00B86A24">
        <w:rPr>
          <w:sz w:val="26"/>
          <w:szCs w:val="26"/>
        </w:rPr>
        <w:t xml:space="preserve">CAMPEONATO NACIONAL DOBLES DE ESPAÑA </w:t>
      </w:r>
      <w:r w:rsidR="00B86A24" w:rsidRPr="00B86A24">
        <w:rPr>
          <w:sz w:val="26"/>
          <w:szCs w:val="26"/>
        </w:rPr>
        <w:t xml:space="preserve">AMATEUR </w:t>
      </w:r>
      <w:r w:rsidRPr="00B86A24">
        <w:rPr>
          <w:sz w:val="26"/>
          <w:szCs w:val="26"/>
        </w:rPr>
        <w:t>MASCULINO</w:t>
      </w:r>
    </w:p>
    <w:p w:rsidR="0018130E" w:rsidRPr="00E73B20" w:rsidRDefault="00B86A24" w:rsidP="00796070">
      <w:pPr>
        <w:jc w:val="center"/>
        <w:rPr>
          <w:rFonts w:ascii="Times New Roman" w:hAnsi="Times New Roman"/>
          <w:b/>
          <w:i/>
          <w:color w:val="333399"/>
          <w:sz w:val="26"/>
          <w:szCs w:val="26"/>
        </w:rPr>
      </w:pPr>
      <w:r>
        <w:rPr>
          <w:rFonts w:ascii="Times New Roman" w:hAnsi="Times New Roman"/>
          <w:b/>
          <w:i/>
          <w:color w:val="333399"/>
          <w:sz w:val="26"/>
          <w:szCs w:val="26"/>
        </w:rPr>
        <w:t>Real Club de Golf de La Coruña</w:t>
      </w:r>
      <w:r w:rsidR="00F4190A">
        <w:rPr>
          <w:rFonts w:ascii="Times New Roman" w:hAnsi="Times New Roman"/>
          <w:b/>
          <w:i/>
          <w:color w:val="333399"/>
          <w:sz w:val="26"/>
          <w:szCs w:val="26"/>
        </w:rPr>
        <w:t xml:space="preserve">  </w:t>
      </w:r>
      <w:r w:rsidR="008A0AB0" w:rsidRPr="00E73B20">
        <w:rPr>
          <w:rFonts w:ascii="Times New Roman" w:hAnsi="Times New Roman"/>
          <w:b/>
          <w:i/>
          <w:color w:val="333399"/>
          <w:sz w:val="26"/>
          <w:szCs w:val="26"/>
        </w:rPr>
        <w:t xml:space="preserve"> </w:t>
      </w:r>
      <w:r w:rsidR="002528C5">
        <w:rPr>
          <w:rFonts w:ascii="Times New Roman" w:hAnsi="Times New Roman"/>
          <w:b/>
          <w:i/>
          <w:color w:val="333399"/>
          <w:sz w:val="26"/>
          <w:szCs w:val="26"/>
        </w:rPr>
        <w:t xml:space="preserve">     </w:t>
      </w:r>
      <w:r w:rsidR="008A0AB0" w:rsidRPr="00E73B20">
        <w:rPr>
          <w:rFonts w:ascii="Times New Roman" w:hAnsi="Times New Roman"/>
          <w:b/>
          <w:i/>
          <w:color w:val="333399"/>
          <w:sz w:val="26"/>
          <w:szCs w:val="26"/>
        </w:rPr>
        <w:t xml:space="preserve"> </w:t>
      </w:r>
      <w:r>
        <w:rPr>
          <w:rFonts w:ascii="Times New Roman" w:hAnsi="Times New Roman"/>
          <w:b/>
          <w:i/>
          <w:color w:val="333399"/>
          <w:sz w:val="26"/>
          <w:szCs w:val="26"/>
        </w:rPr>
        <w:t xml:space="preserve">     15 al 17</w:t>
      </w:r>
      <w:r w:rsidR="00F4190A">
        <w:rPr>
          <w:rFonts w:ascii="Times New Roman" w:hAnsi="Times New Roman"/>
          <w:b/>
          <w:i/>
          <w:color w:val="333399"/>
          <w:sz w:val="26"/>
          <w:szCs w:val="26"/>
        </w:rPr>
        <w:t xml:space="preserve"> de Mayo</w:t>
      </w:r>
      <w:r>
        <w:rPr>
          <w:rFonts w:ascii="Times New Roman" w:hAnsi="Times New Roman"/>
          <w:b/>
          <w:i/>
          <w:color w:val="333399"/>
          <w:sz w:val="26"/>
          <w:szCs w:val="26"/>
        </w:rPr>
        <w:t xml:space="preserve"> de 2011</w:t>
      </w:r>
    </w:p>
    <w:p w:rsidR="0018130E" w:rsidRPr="0018130E" w:rsidRDefault="0018130E" w:rsidP="0018130E"/>
    <w:tbl>
      <w:tblPr>
        <w:tblW w:w="10770" w:type="dxa"/>
        <w:jc w:val="center"/>
        <w:tblLayout w:type="fixed"/>
        <w:tblCellMar>
          <w:left w:w="50" w:type="dxa"/>
          <w:right w:w="50" w:type="dxa"/>
        </w:tblCellMar>
        <w:tblLook w:val="0000"/>
      </w:tblPr>
      <w:tblGrid>
        <w:gridCol w:w="339"/>
        <w:gridCol w:w="1645"/>
        <w:gridCol w:w="92"/>
        <w:gridCol w:w="1751"/>
        <w:gridCol w:w="1723"/>
        <w:gridCol w:w="1737"/>
        <w:gridCol w:w="1737"/>
        <w:gridCol w:w="1746"/>
      </w:tblGrid>
      <w:tr w:rsidR="00614CF4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14CF4" w:rsidRPr="00B86A24" w:rsidRDefault="00614CF4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1</w:t>
            </w:r>
          </w:p>
        </w:tc>
        <w:tc>
          <w:tcPr>
            <w:tcW w:w="1737" w:type="dxa"/>
            <w:gridSpan w:val="2"/>
            <w:vAlign w:val="center"/>
          </w:tcPr>
          <w:p w:rsidR="00614CF4" w:rsidRPr="00FD7EED" w:rsidRDefault="00BF32B3" w:rsidP="00564BBE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j.juaned</w:t>
            </w:r>
            <w:r w:rsidR="000E6F98"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</w:t>
            </w: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 xml:space="preserve"> /a.ferrer</w:t>
            </w:r>
          </w:p>
        </w:tc>
        <w:tc>
          <w:tcPr>
            <w:tcW w:w="1751" w:type="dxa"/>
            <w:vAlign w:val="bottom"/>
          </w:tcPr>
          <w:p w:rsidR="00614CF4" w:rsidRPr="00BB7F71" w:rsidRDefault="00BB7F71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JOSEP JUANEDA</w:t>
            </w:r>
          </w:p>
        </w:tc>
        <w:tc>
          <w:tcPr>
            <w:tcW w:w="1723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614CF4" w:rsidRPr="00FD7EED" w:rsidRDefault="00614CF4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F40BE0" w:rsidRPr="009466F1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F40BE0" w:rsidRPr="00B86A24" w:rsidRDefault="00F40BE0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40BE0" w:rsidRPr="00BF32B3" w:rsidRDefault="00F40BE0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F40BE0" w:rsidRPr="00BB7F71" w:rsidRDefault="00BB7F71" w:rsidP="00716A4A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ANTONI FERRER</w:t>
            </w:r>
          </w:p>
        </w:tc>
        <w:tc>
          <w:tcPr>
            <w:tcW w:w="1737" w:type="dxa"/>
            <w:vAlign w:val="center"/>
          </w:tcPr>
          <w:p w:rsidR="00F40BE0" w:rsidRPr="00FD7EED" w:rsidRDefault="00F40BE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F40BE0" w:rsidRPr="00FD7EED" w:rsidRDefault="00F40BE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  <w:r>
              <w:rPr>
                <w:rFonts w:ascii="AvantGarde Bk BT" w:hAnsi="AvantGarde Bk BT"/>
                <w:caps/>
                <w:noProof/>
                <w:sz w:val="16"/>
                <w:szCs w:val="16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723265</wp:posOffset>
                  </wp:positionH>
                  <wp:positionV relativeFrom="paragraph">
                    <wp:posOffset>16510</wp:posOffset>
                  </wp:positionV>
                  <wp:extent cx="644525" cy="670560"/>
                  <wp:effectExtent l="19050" t="0" r="3175" b="0"/>
                  <wp:wrapNone/>
                  <wp:docPr id="11" name="Imagen 1" descr="M:\MARKETING RFEG\Manual de Marca RFEG\Logotipos\Logo RFEG en JPGs\PRINCIPAL_CMYK_BAJ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M:\MARKETING RFEG\Manual de Marca RFEG\Logotipos\Logo RFEG en JPGs\PRINCIPAL_CMYK_BAJ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525" cy="670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6" w:type="dxa"/>
            <w:vAlign w:val="center"/>
          </w:tcPr>
          <w:p w:rsidR="00F40BE0" w:rsidRPr="00FD7EED" w:rsidRDefault="00F40BE0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F40BE0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F40BE0" w:rsidRPr="00B86A24" w:rsidRDefault="00F40BE0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32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F40BE0" w:rsidRPr="00BF32B3" w:rsidRDefault="00BF32B3" w:rsidP="00BF32B3">
            <w:pPr>
              <w:jc w:val="center"/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40BE0" w:rsidRPr="00FD7EED" w:rsidRDefault="00F40BE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23" w:type="dxa"/>
            <w:vAlign w:val="center"/>
          </w:tcPr>
          <w:p w:rsidR="00F40BE0" w:rsidRPr="00FD7EED" w:rsidRDefault="00F40BE0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F40BE0" w:rsidRPr="00FD7EED" w:rsidRDefault="00F40BE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F40BE0" w:rsidRPr="00FD7EED" w:rsidRDefault="00F40BE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F40BE0" w:rsidRPr="00FD7EED" w:rsidRDefault="00F40BE0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1E3E98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1E3E98" w:rsidRPr="00B86A24" w:rsidRDefault="001E3E98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1E3E98" w:rsidRPr="00BF32B3" w:rsidRDefault="001E3E98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1E3E98" w:rsidRPr="000E6F98" w:rsidRDefault="001E3E98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</w:t>
            </w: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1E3E98" w:rsidRPr="00D73742" w:rsidRDefault="001E3E98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1E3E98" w:rsidRPr="00D73742" w:rsidRDefault="001E3E98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1E3E98" w:rsidRPr="00D73742" w:rsidRDefault="001E3E98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1E3E98" w:rsidRPr="00D73742" w:rsidRDefault="001E3E98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1E3E98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1E3E98" w:rsidRPr="00B86A24" w:rsidRDefault="001E3E98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16</w:t>
            </w:r>
          </w:p>
        </w:tc>
        <w:tc>
          <w:tcPr>
            <w:tcW w:w="1737" w:type="dxa"/>
            <w:gridSpan w:val="2"/>
            <w:vAlign w:val="center"/>
          </w:tcPr>
          <w:p w:rsidR="001E3E98" w:rsidRPr="00BF32B3" w:rsidRDefault="001E3E98" w:rsidP="00BF32B3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BF32B3">
              <w:rPr>
                <w:rFonts w:ascii="Arial Narrow" w:hAnsi="Arial Narrow"/>
                <w:b/>
                <w:sz w:val="16"/>
                <w:lang w:val="en-US"/>
              </w:rPr>
              <w:t>A.</w:t>
            </w:r>
            <w:r>
              <w:rPr>
                <w:rFonts w:ascii="Arial Narrow" w:hAnsi="Arial Narrow"/>
                <w:b/>
                <w:sz w:val="16"/>
                <w:lang w:val="en-US"/>
              </w:rPr>
              <w:t>MORET / B.</w:t>
            </w:r>
            <w:r w:rsidRPr="00BF32B3">
              <w:rPr>
                <w:rFonts w:ascii="Arial Narrow" w:hAnsi="Arial Narrow"/>
                <w:b/>
                <w:sz w:val="16"/>
                <w:lang w:val="en-US"/>
              </w:rPr>
              <w:t>OTERO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1E3E98" w:rsidRPr="007D6734" w:rsidRDefault="007D6734" w:rsidP="007D6734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 w:rsidRPr="007D6734"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ANDRES MORET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1E3E98" w:rsidRPr="00D73742" w:rsidRDefault="001E3E98" w:rsidP="00206E1E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1E3E98" w:rsidRPr="00D73742" w:rsidRDefault="001E3E98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1E3E98" w:rsidRPr="00D73742" w:rsidRDefault="001E3E98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1E3E98" w:rsidRPr="00D73742" w:rsidRDefault="001E3E98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1E3E98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1E3E98" w:rsidRPr="00B86A24" w:rsidRDefault="001E3E98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1E3E98" w:rsidRPr="000E6F98" w:rsidRDefault="001E3E98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E3E98" w:rsidRPr="00D73742" w:rsidRDefault="007D6734" w:rsidP="00564BBE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BRUNO OTERO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1E3E98" w:rsidRPr="00D73742" w:rsidRDefault="001E3E98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1E3E98" w:rsidRPr="00D73742" w:rsidRDefault="001E3E98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1E3E98" w:rsidRPr="00D73742" w:rsidRDefault="001E3E98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1E3E98" w:rsidRPr="00D73742" w:rsidRDefault="001E3E98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1E3E98" w:rsidRPr="001B044A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1E3E98" w:rsidRPr="00B86A24" w:rsidRDefault="001E3E98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17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1E3E98" w:rsidRPr="001B044A" w:rsidRDefault="001B044A" w:rsidP="00F40BE0">
            <w:pPr>
              <w:rPr>
                <w:rFonts w:ascii="Arial Narrow" w:hAnsi="Arial Narrow"/>
                <w:b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val="en-US"/>
              </w:rPr>
              <w:t>F.GRILLO/</w:t>
            </w:r>
            <w:r w:rsidRPr="001B044A">
              <w:rPr>
                <w:rFonts w:ascii="Arial Narrow" w:hAnsi="Arial Narrow"/>
                <w:b/>
                <w:sz w:val="16"/>
                <w:szCs w:val="16"/>
                <w:lang w:val="en-US"/>
              </w:rPr>
              <w:t>P. RODRIGUEZ</w:t>
            </w:r>
          </w:p>
        </w:tc>
        <w:tc>
          <w:tcPr>
            <w:tcW w:w="1751" w:type="dxa"/>
            <w:vAlign w:val="center"/>
          </w:tcPr>
          <w:p w:rsidR="001E3E98" w:rsidRPr="007D6734" w:rsidRDefault="007D6734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7D6734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4/2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1E3E98" w:rsidRPr="001B044A" w:rsidRDefault="001E3E98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1E3E98" w:rsidRPr="001B044A" w:rsidRDefault="001E3E98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1E3E98" w:rsidRPr="001B044A" w:rsidRDefault="001E3E98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1E3E98" w:rsidRPr="001B044A" w:rsidRDefault="001E3E98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BB7F71" w:rsidRPr="001B044A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B7F71" w:rsidRPr="001B044A" w:rsidRDefault="00BB7F71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BB7F71" w:rsidRPr="001B044A" w:rsidRDefault="00BB7F71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BB7F71" w:rsidRPr="001B044A" w:rsidRDefault="00BB7F71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BB7F71" w:rsidRPr="000E6F98" w:rsidRDefault="00BB7F71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37" w:type="dxa"/>
            <w:vAlign w:val="center"/>
          </w:tcPr>
          <w:p w:rsidR="00BB7F71" w:rsidRPr="001B044A" w:rsidRDefault="00BB7F71">
            <w:pPr>
              <w:rPr>
                <w:rFonts w:ascii="Arial Narrow" w:hAnsi="Arial Narrow"/>
                <w:b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B7F71" w:rsidRPr="001B044A" w:rsidRDefault="00BB7F71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B7F71" w:rsidRPr="001B044A" w:rsidRDefault="00BB7F71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BB7F71" w:rsidRPr="001B044A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BB7F71" w:rsidRPr="001B044A" w:rsidRDefault="00BB7F71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9</w:t>
            </w:r>
          </w:p>
        </w:tc>
        <w:tc>
          <w:tcPr>
            <w:tcW w:w="1737" w:type="dxa"/>
            <w:gridSpan w:val="2"/>
            <w:vAlign w:val="center"/>
          </w:tcPr>
          <w:p w:rsidR="00BB7F71" w:rsidRPr="00BF32B3" w:rsidRDefault="00BB7F71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BF32B3">
              <w:rPr>
                <w:rFonts w:ascii="Arial Narrow" w:hAnsi="Arial Narrow"/>
                <w:b/>
                <w:sz w:val="16"/>
                <w:lang w:val="en-US"/>
              </w:rPr>
              <w:t>L. FURNELLS / D. TOPS</w:t>
            </w:r>
          </w:p>
        </w:tc>
        <w:tc>
          <w:tcPr>
            <w:tcW w:w="1751" w:type="dxa"/>
            <w:vAlign w:val="bottom"/>
          </w:tcPr>
          <w:p w:rsidR="00BB7F71" w:rsidRPr="00BB7F71" w:rsidRDefault="00BB7F71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LLUIS FURNELLS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B7F71" w:rsidRPr="00BF32B3" w:rsidRDefault="00BB7F71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B7F71" w:rsidRPr="00BF32B3" w:rsidRDefault="00BB7F71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BB7F71" w:rsidRPr="001B044A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B7F71" w:rsidRPr="00BF32B3" w:rsidRDefault="00BB7F71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B7F71" w:rsidRPr="00BF32B3" w:rsidRDefault="00BB7F71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BB7F71" w:rsidRPr="00BF32B3" w:rsidRDefault="00BB7F71" w:rsidP="00092090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DAVID TOPS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B7F71" w:rsidRPr="00BF32B3" w:rsidRDefault="00BB7F71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BB7F71" w:rsidRPr="001B044A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BB7F71" w:rsidRPr="00BF32B3" w:rsidRDefault="00BB7F71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24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BB7F71" w:rsidRPr="00BF32B3" w:rsidRDefault="00BB7F71" w:rsidP="00BF32B3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B7F71" w:rsidRPr="00BF32B3" w:rsidRDefault="00BB7F71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BB7F71" w:rsidRPr="001B044A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B7F71" w:rsidRPr="00BF32B3" w:rsidRDefault="00BB7F71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BB7F71" w:rsidRPr="00BF32B3" w:rsidRDefault="00BB7F71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BB7F71" w:rsidRPr="000E6F98" w:rsidRDefault="00BB7F71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13:39 – Tee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BB7F71" w:rsidRPr="00BF32B3" w:rsidRDefault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B7F71" w:rsidRPr="00BF32B3" w:rsidRDefault="00BB7F71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BB7F71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BB7F71" w:rsidRPr="00BF32B3" w:rsidRDefault="00BB7F71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8</w:t>
            </w:r>
          </w:p>
        </w:tc>
        <w:tc>
          <w:tcPr>
            <w:tcW w:w="1737" w:type="dxa"/>
            <w:gridSpan w:val="2"/>
            <w:vAlign w:val="center"/>
          </w:tcPr>
          <w:p w:rsidR="00BB7F71" w:rsidRPr="00BF32B3" w:rsidRDefault="00BB7F71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D.JIMENEZ/J.</w:t>
            </w:r>
            <w:r w:rsidRPr="00BF32B3">
              <w:rPr>
                <w:rFonts w:ascii="Arial Narrow" w:hAnsi="Arial Narrow"/>
                <w:b/>
                <w:sz w:val="16"/>
                <w:lang w:val="en-US"/>
              </w:rPr>
              <w:t>GALLEGOS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BB7F71" w:rsidRPr="00BB7F71" w:rsidRDefault="00BB7F71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DAVID JIMENEZ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BB7F71" w:rsidRPr="00BF32B3" w:rsidRDefault="00BB7F71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B7F71" w:rsidRPr="00BF32B3" w:rsidRDefault="00BB7F71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BB7F71" w:rsidRPr="00BF32B3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B7F71" w:rsidRPr="00BF32B3" w:rsidRDefault="00BB7F71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B7F71" w:rsidRPr="00BF32B3" w:rsidRDefault="00BB7F71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BB7F71" w:rsidRPr="00BF32B3" w:rsidRDefault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JAVIER GALLEGOS</w:t>
            </w:r>
          </w:p>
        </w:tc>
        <w:tc>
          <w:tcPr>
            <w:tcW w:w="1723" w:type="dxa"/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B7F71" w:rsidRPr="00BF32B3" w:rsidRDefault="00BB7F71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BB7F71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BB7F71" w:rsidRPr="00BF32B3" w:rsidRDefault="00BB7F71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25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BB7F71" w:rsidRPr="00BF32B3" w:rsidRDefault="00BB7F71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BB7F71" w:rsidRPr="00BF32B3" w:rsidRDefault="00BB7F71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B7F71" w:rsidRPr="00BF32B3" w:rsidRDefault="00BB7F71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BB7F71" w:rsidRPr="00BF32B3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B7F71" w:rsidRPr="00BF32B3" w:rsidRDefault="00BB7F71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BB7F71" w:rsidRPr="00BF32B3" w:rsidRDefault="00BB7F71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BB7F71" w:rsidRPr="000E6F98" w:rsidRDefault="00BB7F71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</w:t>
            </w: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37" w:type="dxa"/>
            <w:tcBorders>
              <w:bottom w:val="single" w:sz="6" w:space="0" w:color="auto"/>
            </w:tcBorders>
            <w:vAlign w:val="center"/>
          </w:tcPr>
          <w:p w:rsidR="00BB7F71" w:rsidRPr="00BF32B3" w:rsidRDefault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B7F71" w:rsidRPr="00BF32B3" w:rsidRDefault="00BB7F71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BB7F71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BB7F71" w:rsidRPr="00BF32B3" w:rsidRDefault="00BB7F71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5</w:t>
            </w:r>
          </w:p>
        </w:tc>
        <w:tc>
          <w:tcPr>
            <w:tcW w:w="1737" w:type="dxa"/>
            <w:gridSpan w:val="2"/>
            <w:vAlign w:val="center"/>
          </w:tcPr>
          <w:p w:rsidR="00BB7F71" w:rsidRPr="000E6F98" w:rsidRDefault="00BB7F71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E6F98">
              <w:rPr>
                <w:rFonts w:ascii="Arial Narrow" w:hAnsi="Arial Narrow"/>
                <w:b/>
                <w:sz w:val="16"/>
                <w:lang w:val="en-US"/>
              </w:rPr>
              <w:t>M. GIL / J. SIMON</w:t>
            </w:r>
          </w:p>
        </w:tc>
        <w:tc>
          <w:tcPr>
            <w:tcW w:w="1751" w:type="dxa"/>
            <w:vAlign w:val="bottom"/>
          </w:tcPr>
          <w:p w:rsidR="00BB7F71" w:rsidRPr="00BB7F71" w:rsidRDefault="00BB7F71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MANUEL GIL</w:t>
            </w:r>
          </w:p>
        </w:tc>
        <w:tc>
          <w:tcPr>
            <w:tcW w:w="1723" w:type="dxa"/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BF32B3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BF32B3" w:rsidRDefault="00BB7F71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B7F71" w:rsidRPr="00BF32B3" w:rsidRDefault="00BB7F71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BB7F71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B7F71" w:rsidRPr="00BF32B3" w:rsidRDefault="00BB7F71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B7F71" w:rsidRPr="00BF32B3" w:rsidRDefault="00BB7F71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BB7F71" w:rsidRPr="00D73742" w:rsidRDefault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JORGE SIMON</w:t>
            </w:r>
          </w:p>
        </w:tc>
        <w:tc>
          <w:tcPr>
            <w:tcW w:w="1723" w:type="dxa"/>
            <w:vAlign w:val="center"/>
          </w:tcPr>
          <w:p w:rsidR="00BB7F71" w:rsidRPr="00D73742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D73742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D73742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BB7F71" w:rsidRPr="009466F1" w:rsidRDefault="00BB7F71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BB7F71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BB7F71" w:rsidRPr="00B86A24" w:rsidRDefault="00BB7F71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28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BB7F71" w:rsidRPr="00BF32B3" w:rsidRDefault="00BB7F71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B7F71" w:rsidRPr="00D73742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23" w:type="dxa"/>
            <w:vAlign w:val="center"/>
          </w:tcPr>
          <w:p w:rsidR="00BB7F71" w:rsidRPr="00D73742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D73742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D73742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BB7F71" w:rsidRPr="009466F1" w:rsidRDefault="00BB7F71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BB7F71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B7F71" w:rsidRPr="00B86A24" w:rsidRDefault="00BB7F71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BB7F71" w:rsidRPr="00BF32B3" w:rsidRDefault="00BB7F71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BB7F71" w:rsidRPr="000E6F98" w:rsidRDefault="00BB7F71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13:48 – Tee 1</w:t>
            </w:r>
          </w:p>
        </w:tc>
        <w:tc>
          <w:tcPr>
            <w:tcW w:w="1723" w:type="dxa"/>
            <w:vAlign w:val="center"/>
          </w:tcPr>
          <w:p w:rsidR="00BB7F71" w:rsidRPr="00D73742" w:rsidRDefault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D73742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D73742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BB7F71" w:rsidRPr="00D73742" w:rsidRDefault="00BB7F71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BB7F71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BB7F71" w:rsidRPr="00B86A24" w:rsidRDefault="00BB7F71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12</w:t>
            </w:r>
          </w:p>
        </w:tc>
        <w:tc>
          <w:tcPr>
            <w:tcW w:w="1737" w:type="dxa"/>
            <w:gridSpan w:val="2"/>
            <w:vAlign w:val="center"/>
          </w:tcPr>
          <w:p w:rsidR="00BB7F71" w:rsidRPr="000E6F98" w:rsidRDefault="00BB7F71" w:rsidP="00F40BE0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J.Mª</w:t>
            </w:r>
            <w:r w:rsidRPr="000E6F98">
              <w:rPr>
                <w:rFonts w:ascii="Arial Narrow" w:hAnsi="Arial Narrow"/>
                <w:b/>
                <w:sz w:val="16"/>
              </w:rPr>
              <w:t>FDEZ./J.CASTROMIL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BB7F71" w:rsidRPr="007D6734" w:rsidRDefault="007D6734" w:rsidP="007D6734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jOSE Mª FERNÁNDEZ</w:t>
            </w:r>
          </w:p>
        </w:tc>
        <w:tc>
          <w:tcPr>
            <w:tcW w:w="172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B7F71" w:rsidRPr="000E6F98" w:rsidRDefault="00BB7F71">
            <w:pPr>
              <w:jc w:val="center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0E6F98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0E6F98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BB7F71" w:rsidRPr="000E6F98" w:rsidRDefault="00BB7F71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BB7F71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B7F71" w:rsidRPr="000E6F98" w:rsidRDefault="00BB7F71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BB7F71" w:rsidRPr="000E6F98" w:rsidRDefault="00BB7F71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:39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BB7F71" w:rsidRPr="00D73742" w:rsidRDefault="007D6734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JAVIER CASTROMIL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BB7F71" w:rsidRPr="00D73742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D73742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D73742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BB7F71" w:rsidRPr="00D73742" w:rsidRDefault="00BB7F71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1B044A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1B044A" w:rsidRPr="00B86A24" w:rsidRDefault="001B044A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21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1B044A" w:rsidRPr="001E3E98" w:rsidRDefault="001B044A" w:rsidP="00F46176">
            <w:pPr>
              <w:rPr>
                <w:rFonts w:ascii="Arial Narrow" w:hAnsi="Arial Narrow"/>
                <w:b/>
                <w:sz w:val="14"/>
                <w:szCs w:val="14"/>
              </w:rPr>
            </w:pPr>
            <w:r w:rsidRPr="001E3E98">
              <w:rPr>
                <w:rFonts w:ascii="Arial Narrow" w:hAnsi="Arial Narrow"/>
                <w:b/>
                <w:sz w:val="14"/>
                <w:szCs w:val="14"/>
              </w:rPr>
              <w:t>M.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BAS</w:t>
            </w:r>
            <w:r w:rsidRPr="001E3E98">
              <w:rPr>
                <w:rFonts w:ascii="Arial Narrow" w:hAnsi="Arial Narrow"/>
                <w:b/>
                <w:sz w:val="14"/>
                <w:szCs w:val="14"/>
              </w:rPr>
              <w:t>ANTA/J.C.VAZQUEZ</w:t>
            </w:r>
          </w:p>
        </w:tc>
        <w:tc>
          <w:tcPr>
            <w:tcW w:w="1751" w:type="dxa"/>
            <w:vAlign w:val="center"/>
          </w:tcPr>
          <w:p w:rsidR="001B044A" w:rsidRPr="007D6734" w:rsidRDefault="007D6734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7D6734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3/1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1B044A" w:rsidRPr="000E6F98" w:rsidRDefault="001B044A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1B044A" w:rsidRPr="000E6F98" w:rsidRDefault="001B044A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1B044A" w:rsidRPr="000E6F98" w:rsidRDefault="001B044A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1B044A" w:rsidRPr="000E6F98" w:rsidRDefault="001B044A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BB7F71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B7F71" w:rsidRPr="000E6F98" w:rsidRDefault="00BB7F71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BB7F71" w:rsidRPr="000E6F98" w:rsidRDefault="00BB7F71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BB7F71" w:rsidRPr="000E6F98" w:rsidRDefault="00BB7F71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BB7F71" w:rsidRPr="000E6F98" w:rsidRDefault="00BB7F71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08:39 – Tee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0E6F98" w:rsidRDefault="00BB7F71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0E6F98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BB7F71" w:rsidRPr="000E6F98" w:rsidRDefault="00BB7F71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BB7F71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BB7F71" w:rsidRPr="000E6F98" w:rsidRDefault="00BB7F71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13</w:t>
            </w:r>
          </w:p>
        </w:tc>
        <w:tc>
          <w:tcPr>
            <w:tcW w:w="1737" w:type="dxa"/>
            <w:gridSpan w:val="2"/>
            <w:vAlign w:val="center"/>
          </w:tcPr>
          <w:p w:rsidR="00BB7F71" w:rsidRPr="000E6F98" w:rsidRDefault="00BB7F71" w:rsidP="00F40BE0">
            <w:pPr>
              <w:rPr>
                <w:rFonts w:ascii="Arial Narrow" w:hAnsi="Arial Narrow" w:cs="Arial"/>
                <w:b/>
                <w:sz w:val="16"/>
                <w:lang w:val="en-US"/>
              </w:rPr>
            </w:pPr>
          </w:p>
        </w:tc>
        <w:tc>
          <w:tcPr>
            <w:tcW w:w="1751" w:type="dxa"/>
            <w:vAlign w:val="bottom"/>
          </w:tcPr>
          <w:p w:rsidR="00BB7F71" w:rsidRPr="00494135" w:rsidRDefault="00494135" w:rsidP="00494135">
            <w:pPr>
              <w:rPr>
                <w:rFonts w:ascii="AvantGarde Bk BT" w:hAnsi="AvantGarde Bk BT"/>
                <w:b/>
                <w:sz w:val="16"/>
                <w:lang w:val="en-US"/>
              </w:rPr>
            </w:pPr>
            <w:r w:rsidRPr="00494135">
              <w:rPr>
                <w:rFonts w:ascii="AvantGarde Bk BT" w:hAnsi="AvantGarde Bk BT"/>
                <w:b/>
                <w:sz w:val="16"/>
                <w:lang w:val="en-US"/>
              </w:rPr>
              <w:t>JOAQUIN DE LA RICA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BB7F71" w:rsidRPr="00494135" w:rsidRDefault="00BB7F71">
            <w:pPr>
              <w:jc w:val="right"/>
              <w:rPr>
                <w:rFonts w:ascii="AvantGarde Bk BT" w:hAnsi="AvantGarde Bk BT"/>
                <w:b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BB7F71" w:rsidRPr="000E6F98" w:rsidRDefault="00BB7F71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B7F71" w:rsidRPr="000E6F98" w:rsidRDefault="00BB7F71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B7F71" w:rsidRPr="000E6F98" w:rsidRDefault="00BB7F71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643793" w:rsidRPr="000E6F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43793" w:rsidRPr="000E6F98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43793" w:rsidRPr="000E6F98" w:rsidRDefault="00643793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:48 – Tee 1</w:t>
            </w: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643793" w:rsidRPr="00494135" w:rsidRDefault="00494135" w:rsidP="00EF7027">
            <w:pPr>
              <w:rPr>
                <w:rFonts w:ascii="Arial Narrow" w:hAnsi="Arial Narrow"/>
                <w:b/>
                <w:sz w:val="16"/>
              </w:rPr>
            </w:pPr>
            <w:r w:rsidRPr="00494135">
              <w:rPr>
                <w:rFonts w:ascii="Arial Narrow" w:hAnsi="Arial Narrow"/>
                <w:b/>
                <w:sz w:val="16"/>
              </w:rPr>
              <w:t>JORGE COBIAN</w:t>
            </w:r>
          </w:p>
        </w:tc>
        <w:tc>
          <w:tcPr>
            <w:tcW w:w="1737" w:type="dxa"/>
            <w:vAlign w:val="center"/>
          </w:tcPr>
          <w:p w:rsidR="00643793" w:rsidRPr="00643793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643793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643793" w:rsidRPr="00643793" w:rsidRDefault="00643793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643793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43793" w:rsidRPr="000E6F98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20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643793" w:rsidRPr="000E6F98" w:rsidRDefault="00643793" w:rsidP="00F46176">
            <w:pPr>
              <w:rPr>
                <w:rFonts w:ascii="Arial Narrow" w:hAnsi="Arial Narrow"/>
                <w:b/>
                <w:sz w:val="16"/>
              </w:rPr>
            </w:pPr>
            <w:r w:rsidRPr="000E6F98">
              <w:rPr>
                <w:rFonts w:ascii="Arial Narrow" w:hAnsi="Arial Narrow"/>
                <w:b/>
                <w:sz w:val="16"/>
              </w:rPr>
              <w:t>J.DE LA RICA/J.COBIAN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643793" w:rsidRPr="001B044A" w:rsidRDefault="00643793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643793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43793" w:rsidRPr="001B044A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643793" w:rsidRPr="001B044A" w:rsidRDefault="00643793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643793" w:rsidRPr="000E6F98" w:rsidRDefault="0064379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13:57 – Tee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43793" w:rsidRPr="000E6F98" w:rsidRDefault="00643793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643793" w:rsidRPr="000E6F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0E6F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643793" w:rsidRPr="000E6F98" w:rsidRDefault="006437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643793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43793" w:rsidRPr="000E6F98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4</w:t>
            </w:r>
          </w:p>
        </w:tc>
        <w:tc>
          <w:tcPr>
            <w:tcW w:w="1737" w:type="dxa"/>
            <w:gridSpan w:val="2"/>
            <w:vAlign w:val="center"/>
          </w:tcPr>
          <w:p w:rsidR="00643793" w:rsidRPr="000E6F98" w:rsidRDefault="00643793" w:rsidP="00F40BE0">
            <w:pPr>
              <w:rPr>
                <w:rFonts w:ascii="Arial Narrow" w:hAnsi="Arial Narrow"/>
                <w:b/>
                <w:sz w:val="12"/>
                <w:szCs w:val="12"/>
                <w:lang w:val="en-US"/>
              </w:rPr>
            </w:pP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G.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HEREDIA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/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M.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DIAZ-NEGRETE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643793" w:rsidRPr="00BB7F71" w:rsidRDefault="00643793" w:rsidP="00BB7F71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643793" w:rsidRPr="000E6F98" w:rsidRDefault="00643793">
            <w:pPr>
              <w:jc w:val="center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643793" w:rsidRPr="000E6F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0E6F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643793" w:rsidRPr="000E6F98" w:rsidRDefault="006437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643793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43793" w:rsidRPr="000E6F98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43793" w:rsidRPr="000E6F98" w:rsidRDefault="006437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643793" w:rsidRPr="000E6F98" w:rsidRDefault="00643793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23" w:type="dxa"/>
            <w:vAlign w:val="center"/>
          </w:tcPr>
          <w:p w:rsidR="00643793" w:rsidRPr="000E6F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643793" w:rsidRPr="000E6F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0E6F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643793" w:rsidRPr="000E6F98" w:rsidRDefault="006437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643793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43793" w:rsidRPr="000E6F98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29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643793" w:rsidRPr="000E6F98" w:rsidRDefault="00643793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</w:tcPr>
          <w:p w:rsidR="00643793" w:rsidRPr="000E6F98" w:rsidRDefault="00643793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643793" w:rsidRPr="000E6F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643793" w:rsidRPr="000E6F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0E6F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643793" w:rsidRPr="000E6F98" w:rsidRDefault="006437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643793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43793" w:rsidRPr="000E6F98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643793" w:rsidRPr="000E6F98" w:rsidRDefault="00643793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643793" w:rsidRPr="000E6F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643793" w:rsidRPr="000E6F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643793" w:rsidRPr="000E6F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643793" w:rsidRPr="000E6F98" w:rsidRDefault="00643793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/ 13:30 – Tee 1</w:t>
            </w:r>
          </w:p>
        </w:tc>
        <w:tc>
          <w:tcPr>
            <w:tcW w:w="1746" w:type="dxa"/>
            <w:vAlign w:val="center"/>
          </w:tcPr>
          <w:p w:rsidR="00643793" w:rsidRPr="000E6F98" w:rsidRDefault="00643793">
            <w:pPr>
              <w:rPr>
                <w:rFonts w:ascii="Arial Narrow" w:hAnsi="Arial Narrow"/>
                <w:b/>
                <w:caps/>
                <w:color w:val="FF0000"/>
                <w:sz w:val="20"/>
                <w:highlight w:val="yellow"/>
                <w:lang w:val="en-US"/>
              </w:rPr>
            </w:pPr>
          </w:p>
        </w:tc>
      </w:tr>
      <w:tr w:rsidR="00643793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43793" w:rsidRPr="000E6F98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3</w:t>
            </w:r>
          </w:p>
        </w:tc>
        <w:tc>
          <w:tcPr>
            <w:tcW w:w="1645" w:type="dxa"/>
            <w:vAlign w:val="center"/>
          </w:tcPr>
          <w:p w:rsidR="00643793" w:rsidRPr="000E6F98" w:rsidRDefault="00643793" w:rsidP="000E6F98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E6F98">
              <w:rPr>
                <w:rFonts w:ascii="Arial Narrow" w:hAnsi="Arial Narrow"/>
                <w:b/>
                <w:sz w:val="16"/>
                <w:lang w:val="en-US"/>
              </w:rPr>
              <w:t>A.HORTAL</w:t>
            </w: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6"/>
                <w:lang w:val="en-US"/>
              </w:rPr>
              <w:t>/</w:t>
            </w: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6"/>
                <w:lang w:val="en-US"/>
              </w:rPr>
              <w:t>J.AGUIAR</w:t>
            </w:r>
          </w:p>
        </w:tc>
        <w:tc>
          <w:tcPr>
            <w:tcW w:w="1843" w:type="dxa"/>
            <w:gridSpan w:val="2"/>
            <w:vAlign w:val="bottom"/>
          </w:tcPr>
          <w:p w:rsidR="00643793" w:rsidRPr="006C2E4B" w:rsidRDefault="00643793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  <w:t xml:space="preserve">  </w:t>
            </w: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23" w:type="dxa"/>
            <w:vAlign w:val="center"/>
          </w:tcPr>
          <w:p w:rsidR="00643793" w:rsidRPr="000E6F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643793" w:rsidRPr="000E6F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0E6F98" w:rsidRDefault="006437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tcBorders>
              <w:top w:val="single" w:sz="6" w:space="0" w:color="auto"/>
            </w:tcBorders>
            <w:vAlign w:val="center"/>
          </w:tcPr>
          <w:p w:rsidR="00643793" w:rsidRPr="000E6F98" w:rsidRDefault="00643793" w:rsidP="00BB1004">
            <w:pPr>
              <w:jc w:val="center"/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643793" w:rsidRPr="000E6F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43793" w:rsidRPr="000E6F98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43793" w:rsidRPr="000E6F98" w:rsidRDefault="006437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643793" w:rsidRPr="000E6F98" w:rsidRDefault="00643793" w:rsidP="00A07B4E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JAIME AGUIAR</w:t>
            </w:r>
          </w:p>
        </w:tc>
        <w:tc>
          <w:tcPr>
            <w:tcW w:w="1737" w:type="dxa"/>
            <w:vAlign w:val="center"/>
          </w:tcPr>
          <w:p w:rsidR="00643793" w:rsidRPr="000E6F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0E6F98" w:rsidRDefault="006437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643793" w:rsidRPr="000E6F98" w:rsidRDefault="0064379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643793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43793" w:rsidRPr="000E6F98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30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643793" w:rsidRPr="000E6F98" w:rsidRDefault="00643793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43793" w:rsidRPr="009466F1" w:rsidRDefault="006437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23" w:type="dxa"/>
            <w:vAlign w:val="center"/>
          </w:tcPr>
          <w:p w:rsidR="00643793" w:rsidRPr="00D73742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43793" w:rsidRPr="00D73742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9466F1" w:rsidRDefault="006437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643793" w:rsidRPr="009466F1" w:rsidRDefault="0064379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643793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43793" w:rsidRPr="00B86A24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643793" w:rsidRPr="000E6F98" w:rsidRDefault="00643793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643793" w:rsidRPr="000E6F98" w:rsidRDefault="0064379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14:06 – Tee 1</w:t>
            </w: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643793" w:rsidRPr="00D73742" w:rsidRDefault="00643793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43793" w:rsidRPr="00D73742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9466F1" w:rsidRDefault="006437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643793" w:rsidRPr="009466F1" w:rsidRDefault="0064379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643793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43793" w:rsidRPr="00B86A24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14</w:t>
            </w:r>
          </w:p>
        </w:tc>
        <w:tc>
          <w:tcPr>
            <w:tcW w:w="1737" w:type="dxa"/>
            <w:gridSpan w:val="2"/>
            <w:vAlign w:val="center"/>
          </w:tcPr>
          <w:p w:rsidR="00643793" w:rsidRPr="000E6F98" w:rsidRDefault="00643793" w:rsidP="000E6F98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A.CAST</w:t>
            </w:r>
            <w:r w:rsidRPr="000E6F98">
              <w:rPr>
                <w:rFonts w:ascii="Arial Narrow" w:hAnsi="Arial Narrow"/>
                <w:b/>
                <w:sz w:val="16"/>
              </w:rPr>
              <w:t>RO / J.R. CANDA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643793" w:rsidRPr="008F386A" w:rsidRDefault="008F386A" w:rsidP="008F386A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ANGEL CASTRO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43793" w:rsidRPr="000E6F98" w:rsidRDefault="00643793">
            <w:pPr>
              <w:jc w:val="center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vAlign w:val="center"/>
          </w:tcPr>
          <w:p w:rsidR="00643793" w:rsidRPr="000E6F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0E6F98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43793" w:rsidRPr="000E6F98" w:rsidRDefault="00643793">
            <w:pPr>
              <w:rPr>
                <w:rFonts w:ascii="AvantGarde Bk BT" w:hAnsi="AvantGarde Bk BT"/>
                <w:sz w:val="16"/>
              </w:rPr>
            </w:pPr>
          </w:p>
        </w:tc>
      </w:tr>
      <w:tr w:rsidR="00643793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43793" w:rsidRPr="000E6F98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43793" w:rsidRPr="000E6F98" w:rsidRDefault="0064379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:57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643793" w:rsidRPr="008F386A" w:rsidRDefault="008F386A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8F386A">
              <w:rPr>
                <w:rFonts w:ascii="Arial Narrow" w:hAnsi="Arial Narrow"/>
                <w:b/>
                <w:caps/>
                <w:sz w:val="16"/>
                <w:szCs w:val="16"/>
              </w:rPr>
              <w:t xml:space="preserve">JOSE r. </w:t>
            </w: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CANDA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43793" w:rsidRPr="008F386A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vAlign w:val="center"/>
          </w:tcPr>
          <w:p w:rsidR="00643793" w:rsidRPr="008F386A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8F386A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43793" w:rsidRPr="008F386A" w:rsidRDefault="00643793">
            <w:pPr>
              <w:rPr>
                <w:rFonts w:ascii="AvantGarde Bk BT" w:hAnsi="AvantGarde Bk BT"/>
                <w:sz w:val="16"/>
              </w:rPr>
            </w:pPr>
          </w:p>
        </w:tc>
      </w:tr>
      <w:tr w:rsidR="00643793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43793" w:rsidRPr="008F386A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8F386A">
              <w:rPr>
                <w:rFonts w:ascii="Arial" w:hAnsi="Arial" w:cs="Arial"/>
                <w:b/>
                <w:color w:val="333399"/>
                <w:sz w:val="16"/>
                <w:szCs w:val="16"/>
              </w:rPr>
              <w:t>19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643793" w:rsidRPr="001B044A" w:rsidRDefault="00643793" w:rsidP="00F40BE0">
            <w:pPr>
              <w:rPr>
                <w:rFonts w:ascii="Arial Narrow" w:hAnsi="Arial Narrow"/>
                <w:b/>
                <w:sz w:val="14"/>
                <w:szCs w:val="14"/>
              </w:rPr>
            </w:pPr>
            <w:r w:rsidRPr="001B044A">
              <w:rPr>
                <w:rFonts w:ascii="Arial Narrow" w:hAnsi="Arial Narrow"/>
                <w:b/>
                <w:sz w:val="14"/>
                <w:szCs w:val="14"/>
              </w:rPr>
              <w:t>P.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HERRERO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/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A.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VENDRELL</w:t>
            </w:r>
          </w:p>
        </w:tc>
        <w:tc>
          <w:tcPr>
            <w:tcW w:w="1751" w:type="dxa"/>
            <w:vAlign w:val="center"/>
          </w:tcPr>
          <w:p w:rsidR="00643793" w:rsidRPr="008F386A" w:rsidRDefault="008F386A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8F386A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h.19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43793" w:rsidRPr="001B044A" w:rsidRDefault="00643793">
            <w:pPr>
              <w:rPr>
                <w:rFonts w:ascii="AvantGarde Bk BT" w:hAnsi="AvantGarde Bk BT"/>
                <w:sz w:val="16"/>
              </w:rPr>
            </w:pPr>
          </w:p>
        </w:tc>
      </w:tr>
      <w:tr w:rsidR="00643793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43793" w:rsidRPr="001B044A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643793" w:rsidRPr="001B044A" w:rsidRDefault="00643793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643793" w:rsidRPr="001B044A" w:rsidRDefault="00643793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08:48 – </w:t>
            </w:r>
            <w:proofErr w:type="spellStart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Tee</w:t>
            </w:r>
            <w:proofErr w:type="spellEnd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vAlign w:val="center"/>
          </w:tcPr>
          <w:p w:rsidR="00643793" w:rsidRPr="001B044A" w:rsidRDefault="00643793">
            <w:pPr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43793" w:rsidRPr="001B044A" w:rsidRDefault="00643793">
            <w:pPr>
              <w:rPr>
                <w:rFonts w:ascii="AvantGarde Bk BT" w:hAnsi="AvantGarde Bk BT"/>
                <w:sz w:val="16"/>
              </w:rPr>
            </w:pPr>
          </w:p>
        </w:tc>
      </w:tr>
      <w:tr w:rsidR="00643793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43793" w:rsidRPr="001B044A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11</w:t>
            </w:r>
          </w:p>
        </w:tc>
        <w:tc>
          <w:tcPr>
            <w:tcW w:w="1737" w:type="dxa"/>
            <w:gridSpan w:val="2"/>
            <w:vAlign w:val="center"/>
          </w:tcPr>
          <w:p w:rsidR="00643793" w:rsidRPr="001E3E98" w:rsidRDefault="00643793" w:rsidP="00F40BE0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I.ALVAREZ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/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A.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J.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LOPEZ</w:t>
            </w:r>
          </w:p>
        </w:tc>
        <w:tc>
          <w:tcPr>
            <w:tcW w:w="1751" w:type="dxa"/>
            <w:vAlign w:val="bottom"/>
          </w:tcPr>
          <w:p w:rsidR="00643793" w:rsidRPr="001B044A" w:rsidRDefault="00643793" w:rsidP="001B044A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IKER ÁLVAREZ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43793" w:rsidRPr="001E3E98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43793" w:rsidRPr="001E3E98" w:rsidRDefault="00643793">
            <w:pPr>
              <w:jc w:val="center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1E3E98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43793" w:rsidRPr="001E3E98" w:rsidRDefault="00643793">
            <w:pPr>
              <w:rPr>
                <w:rFonts w:ascii="AvantGarde Bk BT" w:hAnsi="AvantGarde Bk BT"/>
                <w:sz w:val="16"/>
              </w:rPr>
            </w:pPr>
          </w:p>
        </w:tc>
      </w:tr>
      <w:tr w:rsidR="00643793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43793" w:rsidRPr="001E3E98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43793" w:rsidRPr="001B044A" w:rsidRDefault="0064379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643793" w:rsidRPr="001B044A" w:rsidRDefault="00643793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ALEJANDRO J. LÓPEZ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43793" w:rsidRPr="001B044A" w:rsidRDefault="00643793">
            <w:pPr>
              <w:rPr>
                <w:rFonts w:ascii="AvantGarde Bk BT" w:hAnsi="AvantGarde Bk BT"/>
                <w:sz w:val="16"/>
              </w:rPr>
            </w:pPr>
          </w:p>
        </w:tc>
      </w:tr>
      <w:tr w:rsidR="00643793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43793" w:rsidRPr="001B044A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22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643793" w:rsidRPr="001B044A" w:rsidRDefault="00643793" w:rsidP="00F46176">
            <w:pPr>
              <w:jc w:val="center"/>
              <w:rPr>
                <w:rFonts w:ascii="AvantGarde Bk BT" w:hAnsi="AvantGarde Bk BT"/>
                <w:color w:val="FF0000"/>
                <w:sz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43793" w:rsidRPr="001E3E98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43793" w:rsidRPr="001E3E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1E3E98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1E3E98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43793" w:rsidRPr="001E3E98" w:rsidRDefault="00643793">
            <w:pPr>
              <w:rPr>
                <w:rFonts w:ascii="AvantGarde Bk BT" w:hAnsi="AvantGarde Bk BT"/>
                <w:sz w:val="16"/>
              </w:rPr>
            </w:pPr>
          </w:p>
        </w:tc>
      </w:tr>
      <w:tr w:rsidR="00643793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43793" w:rsidRPr="001E3E98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643793" w:rsidRPr="001E3E98" w:rsidRDefault="00643793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643793" w:rsidRPr="001B044A" w:rsidRDefault="0064379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14:15 – </w:t>
            </w:r>
            <w:proofErr w:type="spellStart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Tee</w:t>
            </w:r>
            <w:proofErr w:type="spellEnd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43793" w:rsidRPr="001E3E98" w:rsidRDefault="00643793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1E3E98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1E3E98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43793" w:rsidRPr="001E3E98" w:rsidRDefault="00643793">
            <w:pPr>
              <w:rPr>
                <w:rFonts w:ascii="AvantGarde Bk BT" w:hAnsi="AvantGarde Bk BT"/>
                <w:sz w:val="16"/>
              </w:rPr>
            </w:pPr>
          </w:p>
        </w:tc>
      </w:tr>
      <w:tr w:rsidR="00643793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43793" w:rsidRPr="001B044A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6</w:t>
            </w:r>
          </w:p>
        </w:tc>
        <w:tc>
          <w:tcPr>
            <w:tcW w:w="1737" w:type="dxa"/>
            <w:gridSpan w:val="2"/>
            <w:vAlign w:val="center"/>
          </w:tcPr>
          <w:p w:rsidR="00643793" w:rsidRPr="001B044A" w:rsidRDefault="00643793" w:rsidP="00F40BE0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F. PAEZ / J. GONZALEZ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643793" w:rsidRPr="001B044A" w:rsidRDefault="00643793" w:rsidP="006C2E4B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FEDERICO PAEZ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643793" w:rsidRPr="001B044A" w:rsidRDefault="00643793">
            <w:pPr>
              <w:jc w:val="center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43793" w:rsidRPr="001B044A" w:rsidRDefault="00643793">
            <w:pPr>
              <w:rPr>
                <w:rFonts w:ascii="AvantGarde Bk BT" w:hAnsi="AvantGarde Bk BT"/>
                <w:sz w:val="16"/>
              </w:rPr>
            </w:pPr>
          </w:p>
        </w:tc>
      </w:tr>
      <w:tr w:rsidR="00643793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43793" w:rsidRPr="001B044A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43793" w:rsidRPr="001B044A" w:rsidRDefault="006437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643793" w:rsidRPr="001B044A" w:rsidRDefault="00643793" w:rsidP="00564BBE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JOAN GONZALEZ</w:t>
            </w:r>
          </w:p>
        </w:tc>
        <w:tc>
          <w:tcPr>
            <w:tcW w:w="1723" w:type="dxa"/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43793" w:rsidRPr="001B044A" w:rsidRDefault="00643793">
            <w:pPr>
              <w:rPr>
                <w:rFonts w:ascii="AvantGarde Bk BT" w:hAnsi="AvantGarde Bk BT"/>
                <w:sz w:val="16"/>
              </w:rPr>
            </w:pPr>
          </w:p>
        </w:tc>
      </w:tr>
      <w:tr w:rsidR="00643793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43793" w:rsidRPr="001B044A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27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643793" w:rsidRPr="001B044A" w:rsidRDefault="00643793" w:rsidP="001E3E98">
            <w:pPr>
              <w:jc w:val="center"/>
              <w:rPr>
                <w:rFonts w:ascii="AvantGarde Bk BT" w:hAnsi="AvantGarde Bk BT"/>
                <w:color w:val="FF0000"/>
                <w:sz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643793" w:rsidRPr="001B044A" w:rsidRDefault="00643793">
            <w:pPr>
              <w:jc w:val="center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43793" w:rsidRPr="001B044A" w:rsidRDefault="00643793">
            <w:pPr>
              <w:rPr>
                <w:rFonts w:ascii="AvantGarde Bk BT" w:hAnsi="AvantGarde Bk BT"/>
                <w:sz w:val="16"/>
              </w:rPr>
            </w:pPr>
          </w:p>
        </w:tc>
      </w:tr>
      <w:tr w:rsidR="00643793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43793" w:rsidRPr="001B044A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643793" w:rsidRPr="001B044A" w:rsidRDefault="00643793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643793" w:rsidRPr="001B044A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643793" w:rsidRPr="000E6F98" w:rsidRDefault="00643793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13:45 – Tee 1</w:t>
            </w:r>
          </w:p>
        </w:tc>
        <w:tc>
          <w:tcPr>
            <w:tcW w:w="1737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643793" w:rsidRPr="00ED6251" w:rsidRDefault="00643793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643793" w:rsidRPr="009466F1" w:rsidRDefault="0064379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643793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43793" w:rsidRPr="00B86A24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7</w:t>
            </w:r>
          </w:p>
        </w:tc>
        <w:tc>
          <w:tcPr>
            <w:tcW w:w="1737" w:type="dxa"/>
            <w:gridSpan w:val="2"/>
            <w:vAlign w:val="center"/>
          </w:tcPr>
          <w:p w:rsidR="00643793" w:rsidRPr="001E3E98" w:rsidRDefault="00643793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1E3E98">
              <w:rPr>
                <w:rFonts w:ascii="Arial Narrow" w:hAnsi="Arial Narrow"/>
                <w:b/>
                <w:sz w:val="16"/>
                <w:lang w:val="en-US"/>
              </w:rPr>
              <w:t>L.BOADO</w:t>
            </w:r>
            <w:r w:rsidR="00F83163"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  <w:lang w:val="en-US"/>
              </w:rPr>
              <w:t>/M.CARBALLAL</w:t>
            </w:r>
          </w:p>
        </w:tc>
        <w:tc>
          <w:tcPr>
            <w:tcW w:w="1751" w:type="dxa"/>
            <w:vAlign w:val="center"/>
          </w:tcPr>
          <w:p w:rsidR="00643793" w:rsidRPr="006C2E4B" w:rsidRDefault="00643793" w:rsidP="006C2E4B">
            <w:pPr>
              <w:rPr>
                <w:rFonts w:ascii="Arial Narrow" w:hAnsi="Arial Narrow"/>
                <w:b/>
                <w:sz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lang w:val="en-GB"/>
              </w:rPr>
              <w:t>LUIS BOADO</w:t>
            </w:r>
          </w:p>
        </w:tc>
        <w:tc>
          <w:tcPr>
            <w:tcW w:w="1723" w:type="dxa"/>
            <w:vAlign w:val="center"/>
          </w:tcPr>
          <w:p w:rsidR="00643793" w:rsidRPr="00D73742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9466F1" w:rsidRDefault="006437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43793" w:rsidRPr="009466F1" w:rsidRDefault="00643793" w:rsidP="00AA1315">
            <w:pPr>
              <w:jc w:val="center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643793" w:rsidRPr="009466F1" w:rsidRDefault="0064379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643793" w:rsidRPr="009466F1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43793" w:rsidRPr="00B86A24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43793" w:rsidRPr="001E3E98" w:rsidRDefault="006437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643793" w:rsidRPr="00D73742" w:rsidRDefault="00643793" w:rsidP="005C33E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MANUEL CARBALLAL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9466F1" w:rsidRDefault="006437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43793" w:rsidRPr="009466F1" w:rsidRDefault="006437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643793" w:rsidRPr="009466F1" w:rsidRDefault="0064379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643793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43793" w:rsidRPr="00B86A24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26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643793" w:rsidRPr="001E3E98" w:rsidRDefault="00643793" w:rsidP="001E3E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43793" w:rsidRPr="009466F1" w:rsidRDefault="006437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23" w:type="dxa"/>
            <w:vAlign w:val="center"/>
          </w:tcPr>
          <w:p w:rsidR="00643793" w:rsidRPr="00D73742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9466F1" w:rsidRDefault="006437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43793" w:rsidRPr="009466F1" w:rsidRDefault="006437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643793" w:rsidRPr="009466F1" w:rsidRDefault="0064379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643793" w:rsidRPr="009466F1" w:rsidTr="007D6734">
        <w:trPr>
          <w:cantSplit/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43793" w:rsidRPr="00B86A24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643793" w:rsidRPr="001E3E98" w:rsidRDefault="00643793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643793" w:rsidRPr="000E6F98" w:rsidRDefault="0064379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14:24 – Tee 1</w:t>
            </w:r>
          </w:p>
        </w:tc>
        <w:tc>
          <w:tcPr>
            <w:tcW w:w="3460" w:type="dxa"/>
            <w:gridSpan w:val="2"/>
            <w:tcBorders>
              <w:right w:val="single" w:sz="6" w:space="0" w:color="auto"/>
            </w:tcBorders>
            <w:vAlign w:val="center"/>
          </w:tcPr>
          <w:p w:rsidR="00643793" w:rsidRPr="00D73742" w:rsidRDefault="00643793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43793" w:rsidRPr="009466F1" w:rsidRDefault="006437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643793" w:rsidRPr="009466F1" w:rsidRDefault="0064379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643793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43793" w:rsidRPr="00B86A24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10</w:t>
            </w:r>
          </w:p>
        </w:tc>
        <w:tc>
          <w:tcPr>
            <w:tcW w:w="1645" w:type="dxa"/>
            <w:vAlign w:val="center"/>
          </w:tcPr>
          <w:p w:rsidR="00643793" w:rsidRPr="001E3E98" w:rsidRDefault="00643793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1E3E98">
              <w:rPr>
                <w:rFonts w:ascii="Arial Narrow" w:hAnsi="Arial Narrow"/>
                <w:b/>
                <w:sz w:val="16"/>
                <w:lang w:val="en-US"/>
              </w:rPr>
              <w:t>J.L.SUEIRAS/J.I.SAENZ</w:t>
            </w:r>
          </w:p>
        </w:tc>
        <w:tc>
          <w:tcPr>
            <w:tcW w:w="1843" w:type="dxa"/>
            <w:gridSpan w:val="2"/>
            <w:tcBorders>
              <w:right w:val="single" w:sz="6" w:space="0" w:color="auto"/>
            </w:tcBorders>
            <w:vAlign w:val="center"/>
          </w:tcPr>
          <w:p w:rsidR="00643793" w:rsidRPr="006C2E4B" w:rsidRDefault="00643793" w:rsidP="006C2E4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 xml:space="preserve">  JOSE LUIS SUEIRAS</w:t>
            </w:r>
          </w:p>
        </w:tc>
        <w:tc>
          <w:tcPr>
            <w:tcW w:w="172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43793" w:rsidRPr="00D73742" w:rsidRDefault="00643793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D73742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43793" w:rsidRPr="009466F1" w:rsidRDefault="00643793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643793" w:rsidRPr="009466F1" w:rsidRDefault="00643793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643793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43793" w:rsidRPr="00B86A24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43793" w:rsidRPr="001E3E98" w:rsidRDefault="006437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643793" w:rsidRPr="00D73742" w:rsidRDefault="00643793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JUAN IGNACIO SAENZ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43793" w:rsidRPr="001E3E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1E3E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643793" w:rsidRPr="001E3E98" w:rsidRDefault="006437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643793" w:rsidRPr="001E3E98" w:rsidRDefault="0064379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643793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43793" w:rsidRPr="001E3E98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E3E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23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643793" w:rsidRPr="001E3E98" w:rsidRDefault="00643793" w:rsidP="001E3E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643793" w:rsidRPr="001E3E98" w:rsidRDefault="00643793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43793" w:rsidRPr="001E3E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1E3E98" w:rsidRDefault="006437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643793" w:rsidRPr="001E3E98" w:rsidRDefault="006437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643793" w:rsidRPr="001E3E98" w:rsidRDefault="0064379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643793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43793" w:rsidRPr="001E3E98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643793" w:rsidRPr="001E3E98" w:rsidRDefault="00643793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643793" w:rsidRPr="007D6734" w:rsidRDefault="00643793" w:rsidP="007D6734">
            <w:pPr>
              <w:rPr>
                <w:rFonts w:ascii="Arial Narrow" w:hAnsi="Arial Narrow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643793" w:rsidRPr="000E6F98" w:rsidRDefault="00643793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08:57 – Tee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643793" w:rsidRPr="001E3E98" w:rsidRDefault="00643793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643793" w:rsidRPr="001E3E98" w:rsidRDefault="006437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643793" w:rsidRPr="001E3E98" w:rsidRDefault="0064379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643793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43793" w:rsidRPr="001E3E98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E3E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15</w:t>
            </w:r>
          </w:p>
        </w:tc>
        <w:tc>
          <w:tcPr>
            <w:tcW w:w="1737" w:type="dxa"/>
            <w:gridSpan w:val="2"/>
            <w:vAlign w:val="center"/>
          </w:tcPr>
          <w:p w:rsidR="00643793" w:rsidRPr="001E3E98" w:rsidRDefault="00643793" w:rsidP="00F40BE0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J. TOME / F.N. JEMEZ</w:t>
            </w:r>
          </w:p>
        </w:tc>
        <w:tc>
          <w:tcPr>
            <w:tcW w:w="1751" w:type="dxa"/>
            <w:vAlign w:val="center"/>
          </w:tcPr>
          <w:p w:rsidR="00643793" w:rsidRPr="007D6734" w:rsidRDefault="007D6734" w:rsidP="007D6734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7D6734">
              <w:rPr>
                <w:rFonts w:ascii="Arial Narrow" w:hAnsi="Arial Narrow"/>
                <w:b/>
                <w:caps/>
                <w:sz w:val="16"/>
                <w:szCs w:val="16"/>
              </w:rPr>
              <w:t>JORGE TOMÉ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43793" w:rsidRPr="001E3E98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643793" w:rsidRPr="001E3E98" w:rsidRDefault="00643793" w:rsidP="004048D3">
            <w:pPr>
              <w:jc w:val="center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43793" w:rsidRPr="001E3E98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43793" w:rsidRPr="001E3E98" w:rsidRDefault="00643793">
            <w:pPr>
              <w:rPr>
                <w:rFonts w:ascii="AvantGarde Bk BT" w:hAnsi="AvantGarde Bk BT"/>
                <w:sz w:val="16"/>
              </w:rPr>
            </w:pPr>
          </w:p>
        </w:tc>
      </w:tr>
      <w:tr w:rsidR="00643793" w:rsidRPr="001E3E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43793" w:rsidRPr="001E3E98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43793" w:rsidRPr="000E6F98" w:rsidRDefault="0064379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09:06 – Tee 1</w:t>
            </w: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643793" w:rsidRPr="001E3E98" w:rsidRDefault="007D6734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FRANCISCO JEMEZ</w:t>
            </w:r>
          </w:p>
        </w:tc>
        <w:tc>
          <w:tcPr>
            <w:tcW w:w="1737" w:type="dxa"/>
            <w:vAlign w:val="center"/>
          </w:tcPr>
          <w:p w:rsidR="00643793" w:rsidRPr="001E3E98" w:rsidRDefault="006437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643793" w:rsidRPr="001E3E98" w:rsidRDefault="006437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  <w:r>
              <w:rPr>
                <w:rFonts w:ascii="AvantGarde Bk BT" w:hAnsi="AvantGarde Bk BT"/>
                <w:noProof/>
                <w:sz w:val="16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880745</wp:posOffset>
                  </wp:positionH>
                  <wp:positionV relativeFrom="paragraph">
                    <wp:posOffset>-6985</wp:posOffset>
                  </wp:positionV>
                  <wp:extent cx="334645" cy="603885"/>
                  <wp:effectExtent l="19050" t="0" r="8255" b="0"/>
                  <wp:wrapNone/>
                  <wp:docPr id="1" name="Imagen 2" descr="\\Serv-rfge-1\J.GRAÑEDA\Portada y Logotipo\Logo R.C.G. de La Coruñ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\\Serv-rfge-1\J.GRAÑEDA\Portada y Logotipo\Logo R.C.G. de La Coruñ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45" cy="603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6" w:type="dxa"/>
            <w:vAlign w:val="center"/>
          </w:tcPr>
          <w:p w:rsidR="00643793" w:rsidRPr="001E3E98" w:rsidRDefault="0064379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64379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43793" w:rsidRPr="00B86A24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18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643793" w:rsidRPr="001E3E98" w:rsidRDefault="00643793" w:rsidP="00F40BE0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R. RUA / L. LOPEZ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43793" w:rsidRPr="007D6734" w:rsidRDefault="007D6734" w:rsidP="007D6734">
            <w:pPr>
              <w:jc w:val="center"/>
              <w:rPr>
                <w:rFonts w:ascii="AvantGarde Bk BT" w:hAnsi="AvantGarde Bk BT"/>
                <w:b/>
                <w:color w:val="365F91" w:themeColor="accent1" w:themeShade="BF"/>
                <w:sz w:val="16"/>
              </w:rPr>
            </w:pPr>
            <w:r w:rsidRPr="007D6734">
              <w:rPr>
                <w:rFonts w:ascii="AvantGarde Bk BT" w:hAnsi="AvantGarde Bk BT"/>
                <w:b/>
                <w:color w:val="365F91" w:themeColor="accent1" w:themeShade="BF"/>
                <w:sz w:val="16"/>
              </w:rPr>
              <w:t>7/6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43793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43793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43793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43793" w:rsidRDefault="00643793">
            <w:pPr>
              <w:rPr>
                <w:rFonts w:ascii="AvantGarde Bk BT" w:hAnsi="AvantGarde Bk BT"/>
                <w:sz w:val="16"/>
              </w:rPr>
            </w:pPr>
          </w:p>
        </w:tc>
      </w:tr>
      <w:tr w:rsidR="00643793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43793" w:rsidRPr="00B86A24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643793" w:rsidRPr="00F3506E" w:rsidRDefault="00643793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643793" w:rsidRPr="001B044A" w:rsidRDefault="0064379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14:33 – </w:t>
            </w:r>
            <w:proofErr w:type="spellStart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Tee</w:t>
            </w:r>
            <w:proofErr w:type="spellEnd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643793" w:rsidRPr="00ED6251" w:rsidRDefault="00643793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</w:p>
        </w:tc>
        <w:tc>
          <w:tcPr>
            <w:tcW w:w="1737" w:type="dxa"/>
            <w:vAlign w:val="center"/>
          </w:tcPr>
          <w:p w:rsidR="00643793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43793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43793" w:rsidRDefault="00643793">
            <w:pPr>
              <w:rPr>
                <w:rFonts w:ascii="AvantGarde Bk BT" w:hAnsi="AvantGarde Bk BT"/>
                <w:sz w:val="16"/>
              </w:rPr>
            </w:pPr>
            <w:r>
              <w:rPr>
                <w:rFonts w:ascii="AvantGarde Bk BT" w:hAnsi="AvantGarde Bk BT"/>
                <w:noProof/>
                <w:sz w:val="16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1437005</wp:posOffset>
                  </wp:positionH>
                  <wp:positionV relativeFrom="paragraph">
                    <wp:posOffset>36830</wp:posOffset>
                  </wp:positionV>
                  <wp:extent cx="387350" cy="699770"/>
                  <wp:effectExtent l="19050" t="0" r="0" b="0"/>
                  <wp:wrapNone/>
                  <wp:docPr id="2" name="Imagen 2" descr="\\Serv-rfge-1\J.GRAÑEDA\Portada y Logotipo\Logo R.C.G. de La Coruñ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\\Serv-rfge-1\J.GRAÑEDA\Portada y Logotipo\Logo R.C.G. de La Coruñ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699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4379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43793" w:rsidRPr="00B86A24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2</w:t>
            </w:r>
          </w:p>
        </w:tc>
        <w:tc>
          <w:tcPr>
            <w:tcW w:w="1737" w:type="dxa"/>
            <w:gridSpan w:val="2"/>
            <w:vAlign w:val="center"/>
          </w:tcPr>
          <w:p w:rsidR="00643793" w:rsidRPr="001E3E98" w:rsidRDefault="00643793" w:rsidP="001E3E98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A.FDEZ./H.MENENDEZ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643793" w:rsidRPr="006C2E4B" w:rsidRDefault="00643793" w:rsidP="006C2E4B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ALBERTO FERNANDEZ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643793" w:rsidRDefault="00643793">
            <w:pPr>
              <w:jc w:val="center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43793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43793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43793" w:rsidRDefault="00643793">
            <w:pPr>
              <w:rPr>
                <w:rFonts w:ascii="AvantGarde Bk BT" w:hAnsi="AvantGarde Bk BT"/>
                <w:sz w:val="16"/>
              </w:rPr>
            </w:pPr>
          </w:p>
        </w:tc>
      </w:tr>
      <w:tr w:rsidR="00643793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643793" w:rsidRPr="00B86A24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643793" w:rsidRPr="00364C74" w:rsidRDefault="006437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643793" w:rsidRPr="00ED6251" w:rsidRDefault="00643793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HUGO MENENDEZ</w:t>
            </w:r>
          </w:p>
        </w:tc>
        <w:tc>
          <w:tcPr>
            <w:tcW w:w="1723" w:type="dxa"/>
            <w:vAlign w:val="center"/>
          </w:tcPr>
          <w:p w:rsidR="00643793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43793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43793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43793" w:rsidRDefault="00643793">
            <w:pPr>
              <w:rPr>
                <w:rFonts w:ascii="AvantGarde Bk BT" w:hAnsi="AvantGarde Bk BT"/>
                <w:sz w:val="16"/>
              </w:rPr>
            </w:pPr>
          </w:p>
        </w:tc>
      </w:tr>
      <w:tr w:rsidR="00643793" w:rsidTr="007D6734">
        <w:trPr>
          <w:trHeight w:val="198"/>
          <w:jc w:val="center"/>
        </w:trPr>
        <w:tc>
          <w:tcPr>
            <w:tcW w:w="339" w:type="dxa"/>
            <w:tcBorders>
              <w:bottom w:val="single" w:sz="6" w:space="0" w:color="auto"/>
            </w:tcBorders>
            <w:vAlign w:val="center"/>
          </w:tcPr>
          <w:p w:rsidR="00643793" w:rsidRPr="00B86A24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31</w:t>
            </w:r>
          </w:p>
        </w:tc>
        <w:tc>
          <w:tcPr>
            <w:tcW w:w="1737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643793" w:rsidRPr="00ED6251" w:rsidRDefault="00643793" w:rsidP="001E3E98">
            <w:pPr>
              <w:jc w:val="center"/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643793" w:rsidRDefault="00643793">
            <w:pPr>
              <w:jc w:val="center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643793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43793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43793" w:rsidRDefault="00643793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43793" w:rsidRDefault="00643793">
            <w:pPr>
              <w:rPr>
                <w:rFonts w:ascii="AvantGarde Bk BT" w:hAnsi="AvantGarde Bk BT"/>
                <w:sz w:val="16"/>
              </w:rPr>
            </w:pPr>
          </w:p>
        </w:tc>
      </w:tr>
      <w:tr w:rsidR="00643793" w:rsidTr="007D6734">
        <w:trPr>
          <w:trHeight w:val="226"/>
          <w:jc w:val="center"/>
        </w:trPr>
        <w:tc>
          <w:tcPr>
            <w:tcW w:w="339" w:type="dxa"/>
            <w:vAlign w:val="center"/>
          </w:tcPr>
          <w:p w:rsidR="00643793" w:rsidRPr="00B86A24" w:rsidRDefault="006437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643793" w:rsidRDefault="00643793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643793" w:rsidRDefault="00643793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643793" w:rsidRDefault="00643793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43793" w:rsidRDefault="00643793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643793" w:rsidRDefault="00643793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643793" w:rsidRDefault="00643793">
            <w:pPr>
              <w:rPr>
                <w:rFonts w:ascii="AvantGarde Bk BT" w:hAnsi="AvantGarde Bk BT"/>
                <w:sz w:val="16"/>
              </w:rPr>
            </w:pPr>
          </w:p>
        </w:tc>
      </w:tr>
      <w:tr w:rsidR="00643793" w:rsidRPr="008A0AB0" w:rsidTr="007D6734">
        <w:trPr>
          <w:trHeight w:val="226"/>
          <w:jc w:val="center"/>
        </w:trPr>
        <w:tc>
          <w:tcPr>
            <w:tcW w:w="339" w:type="dxa"/>
            <w:vAlign w:val="center"/>
          </w:tcPr>
          <w:p w:rsidR="00643793" w:rsidRPr="00B86A24" w:rsidRDefault="00643793" w:rsidP="008A0AB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643793" w:rsidRPr="008A0AB0" w:rsidRDefault="00643793" w:rsidP="00A07B4E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1/16 Final</w:t>
            </w:r>
          </w:p>
        </w:tc>
        <w:tc>
          <w:tcPr>
            <w:tcW w:w="1751" w:type="dxa"/>
            <w:vAlign w:val="center"/>
          </w:tcPr>
          <w:p w:rsidR="00643793" w:rsidRPr="008A0AB0" w:rsidRDefault="00643793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1/8 Final</w:t>
            </w:r>
          </w:p>
        </w:tc>
        <w:tc>
          <w:tcPr>
            <w:tcW w:w="1723" w:type="dxa"/>
            <w:vAlign w:val="center"/>
          </w:tcPr>
          <w:p w:rsidR="00643793" w:rsidRPr="008A0AB0" w:rsidRDefault="00643793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1/4 Final</w:t>
            </w:r>
          </w:p>
        </w:tc>
        <w:tc>
          <w:tcPr>
            <w:tcW w:w="1737" w:type="dxa"/>
            <w:vAlign w:val="center"/>
          </w:tcPr>
          <w:p w:rsidR="00643793" w:rsidRPr="008A0AB0" w:rsidRDefault="00643793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1/2 Final</w:t>
            </w:r>
          </w:p>
        </w:tc>
        <w:tc>
          <w:tcPr>
            <w:tcW w:w="1737" w:type="dxa"/>
            <w:vAlign w:val="center"/>
          </w:tcPr>
          <w:p w:rsidR="00643793" w:rsidRPr="008A0AB0" w:rsidRDefault="00643793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Final</w:t>
            </w:r>
          </w:p>
        </w:tc>
        <w:tc>
          <w:tcPr>
            <w:tcW w:w="1746" w:type="dxa"/>
            <w:vAlign w:val="center"/>
          </w:tcPr>
          <w:p w:rsidR="00643793" w:rsidRPr="008A0AB0" w:rsidRDefault="00643793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>
              <w:rPr>
                <w:rFonts w:ascii="AvantGarde Bk BT" w:hAnsi="AvantGarde Bk BT"/>
                <w:b/>
                <w:color w:val="333399"/>
                <w:sz w:val="16"/>
              </w:rPr>
              <w:t xml:space="preserve">   CAMPEONES</w:t>
            </w:r>
          </w:p>
        </w:tc>
      </w:tr>
    </w:tbl>
    <w:p w:rsidR="00614CF4" w:rsidRPr="008A0AB0" w:rsidRDefault="00B86A24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                15</w:t>
      </w:r>
      <w:r w:rsidR="00F4190A">
        <w:rPr>
          <w:b/>
          <w:i/>
          <w:sz w:val="16"/>
          <w:szCs w:val="16"/>
        </w:rPr>
        <w:t xml:space="preserve"> de mayo</w:t>
      </w:r>
      <w:r w:rsidR="008A0AB0" w:rsidRPr="008A0AB0">
        <w:rPr>
          <w:b/>
          <w:i/>
          <w:sz w:val="16"/>
          <w:szCs w:val="16"/>
        </w:rPr>
        <w:t xml:space="preserve">                                 </w:t>
      </w:r>
      <w:r w:rsidR="002528C5">
        <w:rPr>
          <w:b/>
          <w:i/>
          <w:sz w:val="16"/>
          <w:szCs w:val="16"/>
        </w:rPr>
        <w:t xml:space="preserve">         </w:t>
      </w:r>
      <w:r w:rsidR="008A0AB0" w:rsidRPr="008A0AB0">
        <w:rPr>
          <w:b/>
          <w:i/>
          <w:sz w:val="16"/>
          <w:szCs w:val="16"/>
        </w:rPr>
        <w:t xml:space="preserve">             </w:t>
      </w:r>
      <w:r>
        <w:rPr>
          <w:b/>
          <w:i/>
          <w:sz w:val="16"/>
          <w:szCs w:val="16"/>
        </w:rPr>
        <w:t xml:space="preserve"> 16</w:t>
      </w:r>
      <w:r w:rsidR="00F4190A">
        <w:rPr>
          <w:b/>
          <w:i/>
          <w:sz w:val="16"/>
          <w:szCs w:val="16"/>
        </w:rPr>
        <w:t xml:space="preserve"> de mayo</w:t>
      </w:r>
      <w:r w:rsidR="008A0AB0" w:rsidRPr="008A0AB0">
        <w:rPr>
          <w:b/>
          <w:i/>
          <w:sz w:val="16"/>
          <w:szCs w:val="16"/>
        </w:rPr>
        <w:t xml:space="preserve"> </w:t>
      </w:r>
      <w:r w:rsidR="008A0AB0">
        <w:rPr>
          <w:b/>
          <w:i/>
          <w:sz w:val="16"/>
          <w:szCs w:val="16"/>
        </w:rPr>
        <w:t xml:space="preserve">     </w:t>
      </w:r>
      <w:r w:rsidR="002528C5">
        <w:rPr>
          <w:b/>
          <w:i/>
          <w:sz w:val="16"/>
          <w:szCs w:val="16"/>
        </w:rPr>
        <w:t xml:space="preserve">           </w:t>
      </w:r>
      <w:r>
        <w:rPr>
          <w:b/>
          <w:i/>
          <w:sz w:val="16"/>
          <w:szCs w:val="16"/>
        </w:rPr>
        <w:t xml:space="preserve">                    17</w:t>
      </w:r>
      <w:r w:rsidR="00F4190A">
        <w:rPr>
          <w:b/>
          <w:i/>
          <w:sz w:val="16"/>
          <w:szCs w:val="16"/>
        </w:rPr>
        <w:t xml:space="preserve"> de mayo</w:t>
      </w:r>
    </w:p>
    <w:sectPr w:rsidR="00614CF4" w:rsidRPr="008A0AB0" w:rsidSect="006015FB">
      <w:pgSz w:w="11906" w:h="16838"/>
      <w:pgMar w:top="0" w:right="1418" w:bottom="0" w:left="1418" w:header="851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antGarde Bk BT">
    <w:altName w:val="Trebuchet MS"/>
    <w:charset w:val="00"/>
    <w:family w:val="swiss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2197E"/>
    <w:multiLevelType w:val="hybridMultilevel"/>
    <w:tmpl w:val="7CCE587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5F0706"/>
    <w:multiLevelType w:val="hybridMultilevel"/>
    <w:tmpl w:val="A512538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D5507"/>
    <w:multiLevelType w:val="hybridMultilevel"/>
    <w:tmpl w:val="8138A39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1E1500"/>
    <w:multiLevelType w:val="hybridMultilevel"/>
    <w:tmpl w:val="C21A13C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FB112C"/>
    <w:multiLevelType w:val="hybridMultilevel"/>
    <w:tmpl w:val="D65C112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615496"/>
    <w:multiLevelType w:val="hybridMultilevel"/>
    <w:tmpl w:val="A2040B9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554FC"/>
    <w:rsid w:val="00092090"/>
    <w:rsid w:val="000E6F98"/>
    <w:rsid w:val="000F01AF"/>
    <w:rsid w:val="001364B3"/>
    <w:rsid w:val="0018130E"/>
    <w:rsid w:val="001B044A"/>
    <w:rsid w:val="001B2E05"/>
    <w:rsid w:val="001E3E98"/>
    <w:rsid w:val="001F2B15"/>
    <w:rsid w:val="00206E1E"/>
    <w:rsid w:val="002528C5"/>
    <w:rsid w:val="00293DAA"/>
    <w:rsid w:val="002B4EA0"/>
    <w:rsid w:val="002E3D3D"/>
    <w:rsid w:val="002F07C0"/>
    <w:rsid w:val="0031237F"/>
    <w:rsid w:val="00374A82"/>
    <w:rsid w:val="003C751D"/>
    <w:rsid w:val="003F0A4B"/>
    <w:rsid w:val="004048B7"/>
    <w:rsid w:val="004048D3"/>
    <w:rsid w:val="00494135"/>
    <w:rsid w:val="004D546A"/>
    <w:rsid w:val="0051410F"/>
    <w:rsid w:val="00564BBE"/>
    <w:rsid w:val="005A73F8"/>
    <w:rsid w:val="005C33EB"/>
    <w:rsid w:val="006015FB"/>
    <w:rsid w:val="00614CF4"/>
    <w:rsid w:val="00635FEA"/>
    <w:rsid w:val="006364CE"/>
    <w:rsid w:val="00643793"/>
    <w:rsid w:val="006C2E4B"/>
    <w:rsid w:val="00716A4A"/>
    <w:rsid w:val="00770AE3"/>
    <w:rsid w:val="00796070"/>
    <w:rsid w:val="00796499"/>
    <w:rsid w:val="007B3B31"/>
    <w:rsid w:val="007C18A1"/>
    <w:rsid w:val="007D6734"/>
    <w:rsid w:val="007E25B9"/>
    <w:rsid w:val="00816173"/>
    <w:rsid w:val="008A0AB0"/>
    <w:rsid w:val="008F386A"/>
    <w:rsid w:val="0090394F"/>
    <w:rsid w:val="009466F1"/>
    <w:rsid w:val="009B38F7"/>
    <w:rsid w:val="00A07B4E"/>
    <w:rsid w:val="00AA1315"/>
    <w:rsid w:val="00AA610F"/>
    <w:rsid w:val="00B86A24"/>
    <w:rsid w:val="00BB1004"/>
    <w:rsid w:val="00BB7F71"/>
    <w:rsid w:val="00BF32B3"/>
    <w:rsid w:val="00C2399D"/>
    <w:rsid w:val="00C574B8"/>
    <w:rsid w:val="00D60695"/>
    <w:rsid w:val="00D73742"/>
    <w:rsid w:val="00DA1463"/>
    <w:rsid w:val="00DB4DE0"/>
    <w:rsid w:val="00E73B20"/>
    <w:rsid w:val="00E90058"/>
    <w:rsid w:val="00EC1A06"/>
    <w:rsid w:val="00ED6251"/>
    <w:rsid w:val="00F306EE"/>
    <w:rsid w:val="00F40BE0"/>
    <w:rsid w:val="00F4190A"/>
    <w:rsid w:val="00F4573A"/>
    <w:rsid w:val="00F554FC"/>
    <w:rsid w:val="00F83163"/>
    <w:rsid w:val="00F84BC0"/>
    <w:rsid w:val="00F9133A"/>
    <w:rsid w:val="00FC222A"/>
    <w:rsid w:val="00FD25D0"/>
    <w:rsid w:val="00FD7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5FB"/>
    <w:rPr>
      <w:rFonts w:ascii="Century Schoolbook" w:hAnsi="Century Schoolbook"/>
      <w:sz w:val="22"/>
    </w:rPr>
  </w:style>
  <w:style w:type="paragraph" w:styleId="Ttulo1">
    <w:name w:val="heading 1"/>
    <w:basedOn w:val="Normal"/>
    <w:next w:val="Normal"/>
    <w:qFormat/>
    <w:rsid w:val="006015FB"/>
    <w:pPr>
      <w:keepNext/>
      <w:ind w:left="-851" w:right="-853"/>
      <w:outlineLvl w:val="0"/>
    </w:pPr>
    <w:rPr>
      <w:rFonts w:ascii="Copperplate Gothic Bold" w:hAnsi="Copperplate Gothic Bold"/>
      <w:sz w:val="4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9466F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F32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5102721-0812-46F2-A2CA-1349DF2D7223}"/>
</file>

<file path=customXml/itemProps2.xml><?xml version="1.0" encoding="utf-8"?>
<ds:datastoreItem xmlns:ds="http://schemas.openxmlformats.org/officeDocument/2006/customXml" ds:itemID="{3DB873FC-27DB-488A-A0BA-E965436A941B}"/>
</file>

<file path=customXml/itemProps3.xml><?xml version="1.0" encoding="utf-8"?>
<ds:datastoreItem xmlns:ds="http://schemas.openxmlformats.org/officeDocument/2006/customXml" ds:itemID="{1FB974E1-2531-43E1-9434-2FECF79E9152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23</TotalTime>
  <Pages>1</Pages>
  <Words>317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</vt:lpstr>
    </vt:vector>
  </TitlesOfParts>
  <Company>RFEG</Company>
  <LinksUpToDate>false</LinksUpToDate>
  <CharactersWithSpaces>2061</CharactersWithSpaces>
  <SharedDoc>false</SharedDoc>
  <HLinks>
    <vt:vector size="6" baseType="variant">
      <vt:variant>
        <vt:i4>8060955</vt:i4>
      </vt:variant>
      <vt:variant>
        <vt:i4>-1</vt:i4>
      </vt:variant>
      <vt:variant>
        <vt:i4>1030</vt:i4>
      </vt:variant>
      <vt:variant>
        <vt:i4>1</vt:i4>
      </vt:variant>
      <vt:variant>
        <vt:lpwstr>http://www.golfspainfederacion.com/imag/logos/logo_0109.gif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</dc:title>
  <dc:creator>Monica</dc:creator>
  <cp:lastModifiedBy>Ernesto F. Gamboa</cp:lastModifiedBy>
  <cp:revision>4</cp:revision>
  <cp:lastPrinted>2011-05-10T10:52:00Z</cp:lastPrinted>
  <dcterms:created xsi:type="dcterms:W3CDTF">2011-05-15T10:34:00Z</dcterms:created>
  <dcterms:modified xsi:type="dcterms:W3CDTF">2011-05-15T10:55:00Z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