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81" w:rsidRPr="00FF16C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24"/>
          <w:szCs w:val="24"/>
          <w:lang w:val="es-ES_tradnl"/>
        </w:rPr>
      </w:pPr>
    </w:p>
    <w:p w:rsidR="00AB0B81" w:rsidRPr="00FF16C1" w:rsidRDefault="00AB0B8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FF16C1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F1112E" w:rsidRPr="00FF16C1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S</w:t>
      </w:r>
      <w:r w:rsidR="00243E6B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(1ª y 2ª jornadas)</w:t>
      </w:r>
    </w:p>
    <w:p w:rsidR="00AB0B81" w:rsidRDefault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19 y 20 de Mayo de 2011</w:t>
      </w:r>
    </w:p>
    <w:p w:rsidR="00FF16C1" w:rsidRPr="0094311C" w:rsidRDefault="00FF16C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AB0B8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AB0B81" w:rsidRDefault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19 de Mayo</w:t>
      </w:r>
      <w:r w:rsidR="002D146E">
        <w:rPr>
          <w:rFonts w:ascii="Arial Narrow Italic" w:hAnsi="Arial Narrow Italic"/>
          <w:b/>
          <w:snapToGrid w:val="0"/>
          <w:sz w:val="24"/>
          <w:lang w:val="es-ES_tradnl"/>
        </w:rPr>
        <w:t xml:space="preserve"> de 2011</w:t>
      </w:r>
      <w:r w:rsidR="00AB0B8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                                   </w:t>
      </w:r>
      <w:r w:rsidR="00841D8B"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AB0B81"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B034D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</w:t>
      </w:r>
      <w:r w:rsidR="004C1540"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  <w:r w:rsidR="00B034D1">
        <w:rPr>
          <w:rFonts w:ascii="Arial Narrow Italic" w:hAnsi="Arial Narrow Italic"/>
          <w:b/>
          <w:snapToGrid w:val="0"/>
          <w:sz w:val="24"/>
          <w:lang w:val="es-ES_tradnl"/>
        </w:rPr>
        <w:t>2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>0 de Mayo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  <w:gridCol w:w="1392"/>
      </w:tblGrid>
      <w:tr w:rsidR="00AB0B81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AB0B8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AB0B8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AB0B81" w:rsidRPr="00FF16C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FF16C1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AB0B8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  <w:tc>
          <w:tcPr>
            <w:tcW w:w="874" w:type="dxa"/>
            <w:vAlign w:val="center"/>
          </w:tcPr>
          <w:p w:rsidR="00AB0B8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TEE</w:t>
            </w:r>
          </w:p>
        </w:tc>
        <w:tc>
          <w:tcPr>
            <w:tcW w:w="1392" w:type="dxa"/>
            <w:vAlign w:val="center"/>
          </w:tcPr>
          <w:p w:rsidR="00AB0B81" w:rsidRDefault="00AB0B8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HORA</w:t>
            </w:r>
          </w:p>
        </w:tc>
      </w:tr>
      <w:tr w:rsidR="00A07E03" w:rsidTr="000042F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GALLEGOS MARSAL, JAVIER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</w:tr>
      <w:tr w:rsidR="007C740E" w:rsidTr="000042F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C740E" w:rsidRPr="00345168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C740E" w:rsidRPr="00345168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C740E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:rsidR="007C740E" w:rsidRDefault="007C740E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MENENDEZ MENENDEZ-MORAN, HUGO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7C740E" w:rsidRDefault="007C740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C740E" w:rsidRDefault="007C740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B316C3" w:rsidTr="00B316C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B316C3" w:rsidRPr="00345168" w:rsidRDefault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B316C3" w:rsidRPr="00345168" w:rsidRDefault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B316C3" w:rsidRDefault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B316C3" w:rsidRDefault="00B316C3" w:rsidP="00B316C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4" w:type="dxa"/>
            <w:vMerge/>
            <w:vAlign w:val="center"/>
          </w:tcPr>
          <w:p w:rsidR="00B316C3" w:rsidRDefault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B316C3" w:rsidRDefault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7C740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BAENA SANCHEZ, NICOLAS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13:10</w:t>
            </w:r>
          </w:p>
        </w:tc>
      </w:tr>
      <w:tr w:rsidR="007C740E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C740E" w:rsidRPr="00345168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C740E" w:rsidRPr="00345168" w:rsidRDefault="007C740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C740E" w:rsidRDefault="007C740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7C740E" w:rsidRDefault="007C740E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BONDIA GIL, JOSE</w:t>
            </w:r>
          </w:p>
        </w:tc>
        <w:tc>
          <w:tcPr>
            <w:tcW w:w="874" w:type="dxa"/>
            <w:vMerge/>
            <w:vAlign w:val="center"/>
          </w:tcPr>
          <w:p w:rsidR="007C740E" w:rsidRDefault="007C740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C740E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C740E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C740E" w:rsidRPr="00345168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C740E" w:rsidRPr="00345168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C740E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7C740E" w:rsidRDefault="007C740E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PAEZ WEINBAUM, FEDERICO</w:t>
            </w:r>
          </w:p>
        </w:tc>
        <w:tc>
          <w:tcPr>
            <w:tcW w:w="874" w:type="dxa"/>
            <w:vMerge/>
            <w:vAlign w:val="center"/>
          </w:tcPr>
          <w:p w:rsidR="007C740E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C740E" w:rsidRDefault="007C740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BERTRAN GARRE, JOAN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BERNA MANZANARES, DANIEL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635A1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35A13" w:rsidRPr="00345168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635A13" w:rsidRPr="00345168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35A13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LAINZ RUIZ, FRANCISCO</w:t>
            </w:r>
          </w:p>
        </w:tc>
        <w:tc>
          <w:tcPr>
            <w:tcW w:w="874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635A1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GRAU TOMAS, NOEL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BALBAS ALONSO, ADRIAN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495B84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495B84" w:rsidRPr="00345168" w:rsidRDefault="00495B8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495B84" w:rsidRPr="00345168" w:rsidRDefault="00495B8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495B84" w:rsidRDefault="00495B8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495B84" w:rsidRDefault="00495B84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MONTERO URBANO, RAFAEL MARIA</w:t>
            </w:r>
          </w:p>
        </w:tc>
        <w:tc>
          <w:tcPr>
            <w:tcW w:w="874" w:type="dxa"/>
            <w:vMerge/>
            <w:vAlign w:val="center"/>
          </w:tcPr>
          <w:p w:rsidR="00495B84" w:rsidRDefault="00495B8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495B84" w:rsidRDefault="00495B8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GARCIA JODAR, MANUEL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495B8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GALINDO GOMEZ, DANIEL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SANSO ALBERICH, JORDI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FREIRE SEGRELLES, ANDRES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MORENO LINARES, EDER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GIL CASTRO, MANUEL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PIMENTEL JIMENEZ, ANTONIO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BELTRAN TOLOSA, ALVARO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MESTRE MAS, RAMON ALEJANDRO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VAZQUEZ MUIÑOS, ANTONIO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PASTOR RUFIAN, VICTOR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SEGUROLA SOLANA, JOSE PABLO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ERVITI ISTURIZ, JAVIER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GOMEZ RUIZ, CASTO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GONZALEZ LOPEZ-CAMARA, CARLOS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MARTINEZ BLANCO, ADRIAN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14:30</w:t>
            </w: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nil"/>
            </w:tcBorders>
            <w:vAlign w:val="bottom"/>
          </w:tcPr>
          <w:p w:rsidR="00A07E03" w:rsidRDefault="00A07E0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SEGURA OLIVA, CARLOS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83A8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HEREDIA SIGUENZA, GERMAN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AB0B81" w:rsidRDefault="00AB0B81">
      <w:pPr>
        <w:widowControl w:val="0"/>
        <w:jc w:val="both"/>
        <w:rPr>
          <w:rFonts w:ascii="Arial Narrow Italic" w:hAnsi="Arial Narrow Italic"/>
          <w:snapToGrid w:val="0"/>
          <w:sz w:val="24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AB0B8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FF16C1" w:rsidRPr="00FF16C1" w:rsidRDefault="00FF16C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94311C" w:rsidRPr="0094311C" w:rsidRDefault="0094311C" w:rsidP="00FF16C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u w:val="single"/>
          <w:lang w:val="es-ES_tradnl"/>
        </w:rPr>
      </w:pPr>
    </w:p>
    <w:p w:rsidR="00243E6B" w:rsidRPr="00FF16C1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FF16C1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SALIDAS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(1ª y 2ª jornadas)</w:t>
      </w:r>
    </w:p>
    <w:p w:rsid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19 y 20 de Mayo de 2011</w:t>
      </w:r>
    </w:p>
    <w:p w:rsidR="00243E6B" w:rsidRPr="0094311C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243E6B" w:rsidRDefault="002D146E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19 de Mayo de 2011</w:t>
      </w:r>
      <w:r w:rsidR="00243E6B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                                               20 de Mayo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  <w:gridCol w:w="1392"/>
      </w:tblGrid>
      <w:tr w:rsidR="00FF16C1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FF16C1" w:rsidRPr="00FF16C1" w:rsidRDefault="00FF16C1" w:rsidP="004C1540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FF16C1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  <w:tc>
          <w:tcPr>
            <w:tcW w:w="874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TEE</w:t>
            </w:r>
          </w:p>
        </w:tc>
        <w:tc>
          <w:tcPr>
            <w:tcW w:w="1392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HORA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CORRAL BASCARAN, ION ANDER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SIMON DE MIGUEL, JORGE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GALIANO AGUILAR, MARIO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NOGUE LOPEZ, SERGI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MORAGO AYRA, DAVID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LUCENDO DIAZ, CARLOS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BERTRAN CROUS, VICTOR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FERRER MERCANT, ANTONI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FOWLER, KIERON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VIRTO ASTUDILLO, BORJA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PEREZ GELMA, CARLES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MENA RUIZ, OLIVER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FERNANDEZ LOPEZ, ALBERTO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ANGLES ROS, PEP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ARNAUS ANTUNEZ, ADRIA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JUANEDA GRIMALT, JOSEP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PASTOR RUFIAN, MARCOS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SAINZ DELGADO, JAVIER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DIAZ-NEGRETE PALACIO, MIGUEL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HORTAL OCHOA, ANTONIO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RAHM RODRIGUEZ, JON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PUIG GINER, XAVI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FERNANDEZ SALMON, SCOTT W.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PIRIS MATEU, GERARD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PIGEM XAMMAR, CARLOS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14:20</w:t>
            </w: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SARASTI BERNARAS, JUAN FRANCISCO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04060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OTAEGUI JAUREGUI, ADRIAN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Pr="00FF16C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24"/>
          <w:szCs w:val="24"/>
          <w:lang w:val="es-ES_tradnl"/>
        </w:rPr>
      </w:pPr>
    </w:p>
    <w:p w:rsidR="00FF16C1" w:rsidRDefault="00FF16C1" w:rsidP="00FF16C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FF16C1" w:rsidRPr="00FF16C1" w:rsidRDefault="00FF16C1" w:rsidP="00FF16C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u w:val="single"/>
          <w:lang w:val="es-ES_tradnl"/>
        </w:rPr>
      </w:pPr>
    </w:p>
    <w:p w:rsidR="007724B3" w:rsidRDefault="007724B3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7724B3" w:rsidRDefault="007724B3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7724B3" w:rsidRPr="007724B3" w:rsidRDefault="007724B3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u w:val="single"/>
          <w:lang w:val="es-ES_tradnl"/>
        </w:rPr>
      </w:pPr>
    </w:p>
    <w:p w:rsidR="00243E6B" w:rsidRPr="00FF16C1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FF16C1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SALIDAS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(1ª y 2ª jornadas)</w:t>
      </w:r>
    </w:p>
    <w:p w:rsid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19 y 20 de Mayo de 2011</w:t>
      </w:r>
    </w:p>
    <w:p w:rsidR="00243E6B" w:rsidRPr="0094311C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  <w:r w:rsidR="002D146E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19 de Mayo de 2011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                                               20 de Mayo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  <w:gridCol w:w="1392"/>
      </w:tblGrid>
      <w:tr w:rsidR="00FF16C1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FF16C1" w:rsidRPr="00FF16C1" w:rsidRDefault="00FF16C1" w:rsidP="004C1540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FF16C1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  <w:tc>
          <w:tcPr>
            <w:tcW w:w="874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TEE</w:t>
            </w:r>
          </w:p>
        </w:tc>
        <w:tc>
          <w:tcPr>
            <w:tcW w:w="1392" w:type="dxa"/>
            <w:vAlign w:val="center"/>
          </w:tcPr>
          <w:p w:rsidR="00FF16C1" w:rsidRDefault="00FF16C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HORA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MARTUREL ADELL, JORGE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PUIGMOLTO MATAIX, SANTIAGO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TORRES SOLER-CABOT, PABLO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="002D14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CLIMENT MONFORT, PEPE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PARADA PUERTAS, JAVIER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SALAMA MONSALVE, JUAN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RODRIGUEZ YAGUEZ, ANTONIO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JEMEZ MARTIN, FRANCISCO N.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FURIO BALLESTER, FCO. JOSE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RUIZ VINCUERIA, FERNANDO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SAENZ DE HEREDIA AREA, RAFAEL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ALVAREZ MONTEAGUDO, IKER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ANLLO PEREZ, RUBEN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COLOM SANTADREU, JERONIMO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REVUELTA MONCASI, GONZALO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PUGA GIL, URSINIO</w:t>
            </w:r>
          </w:p>
        </w:tc>
        <w:tc>
          <w:tcPr>
            <w:tcW w:w="874" w:type="dxa"/>
            <w:vMerge w:val="restart"/>
            <w:vAlign w:val="center"/>
          </w:tcPr>
          <w:p w:rsidR="00A07E03" w:rsidRPr="00EA1E07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 w:rsidRPr="00EA1E07">
              <w:rPr>
                <w:rFonts w:ascii="Arial Narrow" w:hAnsi="Arial Narrow"/>
                <w:b/>
                <w:snapToGrid w:val="0"/>
                <w:sz w:val="40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Pr="00EA1E07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TOPS FULLA, DAVID</w:t>
            </w:r>
          </w:p>
        </w:tc>
        <w:tc>
          <w:tcPr>
            <w:tcW w:w="874" w:type="dxa"/>
            <w:vMerge/>
            <w:vAlign w:val="center"/>
          </w:tcPr>
          <w:p w:rsidR="00A07E03" w:rsidRPr="00EA1E07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Pr="00EA1E07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Pr="00EA1E07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LLUCH CASTELLS, PABLO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CASTROMIL DOTRAS, JAVIER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ESPIÑEIRA GARCIA, PABLO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635A1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RODRIGUEZ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RODRIGUEZ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FERNANDO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CASTRO GAY, ANGEL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</w:tr>
      <w:tr w:rsidR="00635A1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35A13" w:rsidRPr="00345168" w:rsidRDefault="00635A1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635A13" w:rsidRPr="00345168" w:rsidRDefault="00635A1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35A13" w:rsidRDefault="00635A1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PEREZ DE YRAOLAGOITIA, BORJA</w:t>
            </w:r>
          </w:p>
        </w:tc>
        <w:tc>
          <w:tcPr>
            <w:tcW w:w="874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HERRERO ISASI, PABLO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CANDA GONZALEZ, JOSE RAMON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GRILLO GONZALEZ, FABIO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635A1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35A13" w:rsidRPr="00345168" w:rsidRDefault="00635A1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635A13" w:rsidRPr="00345168" w:rsidRDefault="00635A1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35A13" w:rsidRDefault="00635A1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ROCHA LOPEZ-S.,EDUARDO DE LA</w:t>
            </w:r>
          </w:p>
        </w:tc>
        <w:tc>
          <w:tcPr>
            <w:tcW w:w="874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35A13" w:rsidRDefault="00635A1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4C1540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</w:t>
            </w:r>
          </w:p>
          <w:p w:rsidR="00A07E03" w:rsidRPr="00345168" w:rsidRDefault="00A07E03" w:rsidP="004C1540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RUA LAGO, RICARDO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 w:rsidP="004C1540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4C1540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635A1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CASANELLA MARTINEZ, SEBASTIA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FE3C55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 w:rsidP="004C1540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TOME NEIRA, JORGE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4C1540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Pr="004C1540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24"/>
          <w:szCs w:val="24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243E6B" w:rsidRP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u w:val="single"/>
          <w:lang w:val="es-ES_tradnl"/>
        </w:rPr>
      </w:pPr>
    </w:p>
    <w:p w:rsidR="00243E6B" w:rsidRP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u w:val="single"/>
          <w:lang w:val="es-ES_tradnl"/>
        </w:rPr>
      </w:pPr>
    </w:p>
    <w:p w:rsidR="00243E6B" w:rsidRPr="00FF16C1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FF16C1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SALIDAS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(1ª y 2ª jornadas)</w:t>
      </w:r>
    </w:p>
    <w:p w:rsidR="00243E6B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19 y 20 de Mayo de 2011</w:t>
      </w:r>
    </w:p>
    <w:p w:rsidR="00243E6B" w:rsidRPr="0094311C" w:rsidRDefault="00243E6B" w:rsidP="00243E6B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243E6B" w:rsidRDefault="00243E6B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243E6B" w:rsidRDefault="002D146E" w:rsidP="00243E6B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19 de Mayo de 2011</w:t>
      </w:r>
      <w:r w:rsidR="00243E6B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                                               20 de Mayo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  <w:gridCol w:w="1392"/>
      </w:tblGrid>
      <w:tr w:rsidR="00FB7027" w:rsidTr="00B316C3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FB7027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FB7027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FB7027" w:rsidRPr="00FF16C1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FF16C1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FB7027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  <w:tc>
          <w:tcPr>
            <w:tcW w:w="874" w:type="dxa"/>
            <w:vAlign w:val="center"/>
          </w:tcPr>
          <w:p w:rsidR="00FB7027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TEE</w:t>
            </w:r>
          </w:p>
        </w:tc>
        <w:tc>
          <w:tcPr>
            <w:tcW w:w="1392" w:type="dxa"/>
            <w:vAlign w:val="center"/>
          </w:tcPr>
          <w:p w:rsidR="00FB7027" w:rsidRDefault="00FB7027" w:rsidP="00B316C3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HORA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LALANNE CASTELLANO, JUAN MANUEL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FURNELLS RIBAS, LLUIS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BENITO BARRIENTOS, JAIME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HERNANDEZ PASCUAL, JOSE LUIS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BONILLA GARCIA, HECTOR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ALVAREZ JIMENEZ, MANUEL 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TOMBAS PEREZ, JOAN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ORTEGA OBISPO, DIEGO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GONZALEZ CAMARERO-NUÑEZ, JOAN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FLOTATS POZO, JORDI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MARTINEZ-RUMBO C., ALVARO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REY VELAZQUEZ, GONZALO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MINGUEZ MARTIN, IGNACIO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POLADURA LOPEZ, FCO. JAVIER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PANES CAPDEVILA, JORDI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CALATAYUD ALVAREZ, ELOY</w:t>
            </w:r>
          </w:p>
        </w:tc>
        <w:tc>
          <w:tcPr>
            <w:tcW w:w="874" w:type="dxa"/>
            <w:vMerge w:val="restart"/>
            <w:vAlign w:val="center"/>
          </w:tcPr>
          <w:p w:rsidR="00A07E03" w:rsidRPr="00EA1E07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>
              <w:rPr>
                <w:rFonts w:ascii="Arial Narrow" w:hAnsi="Arial Narrow"/>
                <w:b/>
                <w:snapToGrid w:val="0"/>
                <w:sz w:val="40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Pr="00EA1E07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BOADO MONTERO, LUIS</w:t>
            </w:r>
          </w:p>
        </w:tc>
        <w:tc>
          <w:tcPr>
            <w:tcW w:w="874" w:type="dxa"/>
            <w:vMerge/>
            <w:vAlign w:val="center"/>
          </w:tcPr>
          <w:p w:rsidR="00A07E03" w:rsidRPr="00EA1E07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Pr="00EA1E07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Pr="00EA1E07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SAENZ GOMEZ, JULIAN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HEDBERG BERTRAND, ERIK WILHELM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CERRO TURNER, DAVID DEL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CARBALLAL POSE, MANUEL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VILLARROYA VARGAS, CAYETANO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GALVEZ SANCHEZ, JUAN FRANCISCO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CALATAYUD ALVAREZ, JOAQUIN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14:20</w:t>
            </w:r>
          </w:p>
        </w:tc>
        <w:tc>
          <w:tcPr>
            <w:tcW w:w="882" w:type="dxa"/>
            <w:vMerge w:val="restart"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LOPEZ MALO, JACOBO</w:t>
            </w:r>
          </w:p>
        </w:tc>
        <w:tc>
          <w:tcPr>
            <w:tcW w:w="874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Pr="00345168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07E03" w:rsidRDefault="00A07E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AGUIAR GONZALEZ-ALLER, JAIME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635A1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35A13" w:rsidRPr="00345168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635A13" w:rsidRPr="00345168" w:rsidRDefault="00635A1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BENITEZ LORENTE, JORGE</w:t>
            </w:r>
          </w:p>
        </w:tc>
        <w:tc>
          <w:tcPr>
            <w:tcW w:w="874" w:type="dxa"/>
            <w:vMerge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635A13" w:rsidTr="00407FB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635A13" w:rsidRPr="00345168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14:30</w:t>
            </w:r>
          </w:p>
        </w:tc>
        <w:tc>
          <w:tcPr>
            <w:tcW w:w="882" w:type="dxa"/>
            <w:vMerge w:val="restart"/>
            <w:vAlign w:val="center"/>
          </w:tcPr>
          <w:p w:rsidR="00635A13" w:rsidRPr="00345168" w:rsidRDefault="00635A1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  <w:p w:rsidR="00635A13" w:rsidRPr="00345168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  <w:r w:rsidRPr="00345168"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  <w:t>10</w:t>
            </w:r>
          </w:p>
          <w:p w:rsidR="00635A13" w:rsidRPr="00345168" w:rsidRDefault="00635A1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color w:val="BFBFBF" w:themeColor="background1" w:themeShade="BF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VEIGA PEÑA, ALVARO</w:t>
            </w:r>
          </w:p>
        </w:tc>
        <w:tc>
          <w:tcPr>
            <w:tcW w:w="874" w:type="dxa"/>
            <w:vMerge w:val="restart"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</w:tr>
      <w:tr w:rsidR="00635A1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635A13" w:rsidRDefault="00635A1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635A13" w:rsidRDefault="00635A1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635A13" w:rsidRDefault="00635A1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35A13" w:rsidRDefault="00635A13" w:rsidP="00196E5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MENENDEZ GARCIA, SAUL</w:t>
            </w:r>
          </w:p>
        </w:tc>
        <w:tc>
          <w:tcPr>
            <w:tcW w:w="874" w:type="dxa"/>
            <w:vMerge/>
            <w:vAlign w:val="center"/>
          </w:tcPr>
          <w:p w:rsidR="00635A13" w:rsidRDefault="00635A1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635A13" w:rsidRDefault="00635A13" w:rsidP="00B316C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07E03" w:rsidTr="00407FB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07E03" w:rsidRDefault="00A07E03" w:rsidP="00B316C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A07E03" w:rsidRDefault="00635A1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SANCHEZ CALLOL, ROBERT</w:t>
            </w:r>
          </w:p>
        </w:tc>
        <w:tc>
          <w:tcPr>
            <w:tcW w:w="874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07E03" w:rsidRDefault="00A07E03" w:rsidP="00B316C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AB0B81" w:rsidRDefault="00AB0B81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AB0B81" w:rsidSect="00FF16C1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1805" w:right="566" w:bottom="566" w:left="566" w:header="993" w:footer="72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176" w:rsidRDefault="00792176">
      <w:r>
        <w:separator/>
      </w:r>
    </w:p>
  </w:endnote>
  <w:endnote w:type="continuationSeparator" w:id="0">
    <w:p w:rsidR="00792176" w:rsidRDefault="00792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3" w:rsidRDefault="00C8355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724B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724B3" w:rsidRDefault="007724B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3" w:rsidRDefault="00C8355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724B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45168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7724B3" w:rsidRDefault="007724B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176" w:rsidRDefault="00792176">
      <w:r>
        <w:separator/>
      </w:r>
    </w:p>
  </w:footnote>
  <w:footnote w:type="continuationSeparator" w:id="0">
    <w:p w:rsidR="00792176" w:rsidRDefault="00792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3" w:rsidRDefault="007724B3">
    <w:pPr>
      <w:pStyle w:val="Ttulo1"/>
      <w:jc w:val="center"/>
      <w:rPr>
        <w:b/>
        <w:sz w:val="24"/>
      </w:rPr>
    </w:pPr>
    <w:r>
      <w:rPr>
        <w:b/>
        <w:sz w:val="24"/>
      </w:rPr>
      <w:t>CAMPEONATO NACIONAL INDIVIDUAL DE ESPAÑA AMATEUR MASCULINO 2011</w:t>
    </w:r>
  </w:p>
  <w:p w:rsidR="007724B3" w:rsidRDefault="007724B3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Real Club de Golf de La Coruña.    19 al 22 de Mayo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33AA6"/>
    <w:rsid w:val="00062772"/>
    <w:rsid w:val="000F02C1"/>
    <w:rsid w:val="00121B29"/>
    <w:rsid w:val="00131F95"/>
    <w:rsid w:val="00163678"/>
    <w:rsid w:val="001A1083"/>
    <w:rsid w:val="002040D8"/>
    <w:rsid w:val="002260F1"/>
    <w:rsid w:val="00243E6B"/>
    <w:rsid w:val="00261BC6"/>
    <w:rsid w:val="002D146E"/>
    <w:rsid w:val="003071DA"/>
    <w:rsid w:val="00345168"/>
    <w:rsid w:val="00345D2D"/>
    <w:rsid w:val="003A2B05"/>
    <w:rsid w:val="003F7C73"/>
    <w:rsid w:val="004139BA"/>
    <w:rsid w:val="004517EA"/>
    <w:rsid w:val="00495B84"/>
    <w:rsid w:val="004C1540"/>
    <w:rsid w:val="005240CD"/>
    <w:rsid w:val="00577818"/>
    <w:rsid w:val="005D4616"/>
    <w:rsid w:val="00602A65"/>
    <w:rsid w:val="00635A13"/>
    <w:rsid w:val="00656590"/>
    <w:rsid w:val="00661BA3"/>
    <w:rsid w:val="00674AF5"/>
    <w:rsid w:val="006A46D3"/>
    <w:rsid w:val="006D7A42"/>
    <w:rsid w:val="00754CA2"/>
    <w:rsid w:val="007724B3"/>
    <w:rsid w:val="00783254"/>
    <w:rsid w:val="00792176"/>
    <w:rsid w:val="007A0BB6"/>
    <w:rsid w:val="007C740E"/>
    <w:rsid w:val="007E5783"/>
    <w:rsid w:val="007E7CB4"/>
    <w:rsid w:val="00841D8B"/>
    <w:rsid w:val="00844916"/>
    <w:rsid w:val="008853E1"/>
    <w:rsid w:val="008C542D"/>
    <w:rsid w:val="0094311C"/>
    <w:rsid w:val="009440DF"/>
    <w:rsid w:val="00A03A81"/>
    <w:rsid w:val="00A07E03"/>
    <w:rsid w:val="00A47904"/>
    <w:rsid w:val="00A77C0F"/>
    <w:rsid w:val="00AB0B81"/>
    <w:rsid w:val="00B034D1"/>
    <w:rsid w:val="00B05BC2"/>
    <w:rsid w:val="00B1638F"/>
    <w:rsid w:val="00B316C3"/>
    <w:rsid w:val="00B601FA"/>
    <w:rsid w:val="00B719BF"/>
    <w:rsid w:val="00BA6EE4"/>
    <w:rsid w:val="00BD7E72"/>
    <w:rsid w:val="00BE0736"/>
    <w:rsid w:val="00C01C6F"/>
    <w:rsid w:val="00C205A6"/>
    <w:rsid w:val="00C83552"/>
    <w:rsid w:val="00CB2834"/>
    <w:rsid w:val="00CC46A7"/>
    <w:rsid w:val="00E34000"/>
    <w:rsid w:val="00E4230F"/>
    <w:rsid w:val="00E456AA"/>
    <w:rsid w:val="00E50347"/>
    <w:rsid w:val="00E52032"/>
    <w:rsid w:val="00E551D0"/>
    <w:rsid w:val="00E56847"/>
    <w:rsid w:val="00E763C2"/>
    <w:rsid w:val="00E97751"/>
    <w:rsid w:val="00EA1E07"/>
    <w:rsid w:val="00F1112E"/>
    <w:rsid w:val="00F219EB"/>
    <w:rsid w:val="00F848F7"/>
    <w:rsid w:val="00FB7027"/>
    <w:rsid w:val="00FF1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CB4"/>
  </w:style>
  <w:style w:type="paragraph" w:styleId="Ttulo1">
    <w:name w:val="heading 1"/>
    <w:basedOn w:val="Normal"/>
    <w:next w:val="Normal"/>
    <w:qFormat/>
    <w:rsid w:val="007E7CB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2">
    <w:name w:val="heading 2"/>
    <w:basedOn w:val="Normal"/>
    <w:next w:val="Normal"/>
    <w:qFormat/>
    <w:rsid w:val="007E7CB4"/>
    <w:pPr>
      <w:keepNext/>
      <w:widowControl w:val="0"/>
      <w:spacing w:after="58"/>
      <w:outlineLvl w:val="1"/>
    </w:pPr>
    <w:rPr>
      <w:rFonts w:ascii="AvantGarde Md BT" w:hAnsi="AvantGarde Md BT"/>
      <w:b/>
      <w:i/>
      <w:snapToGrid w:val="0"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7E7CB4"/>
  </w:style>
  <w:style w:type="paragraph" w:styleId="Encabezado">
    <w:name w:val="header"/>
    <w:basedOn w:val="Normal"/>
    <w:rsid w:val="007E7CB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E7CB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7E7CB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7E7CB4"/>
  </w:style>
  <w:style w:type="paragraph" w:styleId="Textodeglobo">
    <w:name w:val="Balloon Text"/>
    <w:basedOn w:val="Normal"/>
    <w:semiHidden/>
    <w:rsid w:val="00413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D82B7F-1BD0-4BC2-939F-3CEC17068EC8}"/>
</file>

<file path=customXml/itemProps2.xml><?xml version="1.0" encoding="utf-8"?>
<ds:datastoreItem xmlns:ds="http://schemas.openxmlformats.org/officeDocument/2006/customXml" ds:itemID="{91B9242D-5D69-4F96-B3D3-69A2664B8A8D}"/>
</file>

<file path=customXml/itemProps3.xml><?xml version="1.0" encoding="utf-8"?>
<ds:datastoreItem xmlns:ds="http://schemas.openxmlformats.org/officeDocument/2006/customXml" ds:itemID="{4BDA1C69-2F85-4CFC-B432-1A71FDB1D66C}"/>
</file>

<file path=customXml/itemProps4.xml><?xml version="1.0" encoding="utf-8"?>
<ds:datastoreItem xmlns:ds="http://schemas.openxmlformats.org/officeDocument/2006/customXml" ds:itemID="{E3BF7965-D7F5-4495-AF2F-EED4E53A149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102</TotalTime>
  <Pages>4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F. Gamboa</cp:lastModifiedBy>
  <cp:revision>8</cp:revision>
  <cp:lastPrinted>2011-05-18T09:27:00Z</cp:lastPrinted>
  <dcterms:created xsi:type="dcterms:W3CDTF">2011-05-11T13:53:00Z</dcterms:created>
  <dcterms:modified xsi:type="dcterms:W3CDTF">2011-05-19T16:57:00Z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