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598" w:rsidRDefault="00C42598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AB0B81" w:rsidRPr="0044478D" w:rsidRDefault="00AB0B81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8"/>
          <w:szCs w:val="28"/>
          <w:u w:val="single"/>
          <w:lang w:val="es-ES_tradnl"/>
        </w:rPr>
      </w:pPr>
      <w:r w:rsidRPr="0044478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HORARIOS DE SALIDA</w:t>
      </w:r>
      <w:r w:rsidR="0044478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 xml:space="preserve"> (3ª Jornada)</w:t>
      </w:r>
    </w:p>
    <w:p w:rsidR="0044478D" w:rsidRPr="002F1254" w:rsidRDefault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lang w:val="es-ES_tradnl"/>
        </w:rPr>
      </w:pPr>
    </w:p>
    <w:p w:rsidR="00AB0B81" w:rsidRDefault="0095120A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  <w:r>
        <w:rPr>
          <w:rFonts w:ascii="Arial Narrow Italic" w:hAnsi="Arial Narrow Italic"/>
          <w:b/>
          <w:snapToGrid w:val="0"/>
          <w:sz w:val="28"/>
          <w:szCs w:val="28"/>
          <w:lang w:val="es-ES_tradnl"/>
        </w:rPr>
        <w:t>21 de Mayo de 2011</w:t>
      </w:r>
    </w:p>
    <w:p w:rsidR="0044478D" w:rsidRDefault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lang w:val="es-ES_tradnl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709"/>
        <w:gridCol w:w="4677"/>
      </w:tblGrid>
      <w:tr w:rsidR="00436537" w:rsidRPr="00436537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436537" w:rsidRPr="00436537" w:rsidRDefault="00436537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HORA</w:t>
            </w:r>
          </w:p>
        </w:tc>
        <w:tc>
          <w:tcPr>
            <w:tcW w:w="882" w:type="dxa"/>
            <w:vAlign w:val="center"/>
          </w:tcPr>
          <w:p w:rsidR="00436537" w:rsidRPr="00436537" w:rsidRDefault="00436537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436537" w:rsidRPr="0002517A" w:rsidRDefault="00436537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02517A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709" w:type="dxa"/>
            <w:vAlign w:val="center"/>
          </w:tcPr>
          <w:p w:rsidR="00436537" w:rsidRPr="00436537" w:rsidRDefault="00436537" w:rsidP="008F5C9C">
            <w:pPr>
              <w:pStyle w:val="Ttulo2"/>
              <w:jc w:val="center"/>
              <w:rPr>
                <w:rFonts w:ascii="Garamond" w:hAnsi="Garamond"/>
                <w:sz w:val="14"/>
                <w:szCs w:val="14"/>
              </w:rPr>
            </w:pPr>
            <w:r w:rsidRPr="00436537">
              <w:rPr>
                <w:rFonts w:ascii="Garamond" w:hAnsi="Garamond"/>
                <w:sz w:val="14"/>
                <w:szCs w:val="14"/>
              </w:rPr>
              <w:t>Golpes</w:t>
            </w:r>
          </w:p>
        </w:tc>
        <w:tc>
          <w:tcPr>
            <w:tcW w:w="4677" w:type="dxa"/>
            <w:vAlign w:val="center"/>
          </w:tcPr>
          <w:p w:rsidR="00436537" w:rsidRPr="00436537" w:rsidRDefault="00436537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 w:rsidRPr="00436537">
              <w:rPr>
                <w:rFonts w:ascii="Garamond" w:hAnsi="Garamond"/>
                <w:b/>
                <w:snapToGrid w:val="0"/>
                <w:lang w:val="es-ES_tradnl"/>
              </w:rPr>
              <w:t>JUGADORES</w:t>
            </w:r>
          </w:p>
        </w:tc>
      </w:tr>
      <w:tr w:rsidR="00930EEC" w:rsidTr="00930EEC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08:30</w:t>
            </w:r>
          </w:p>
        </w:tc>
        <w:tc>
          <w:tcPr>
            <w:tcW w:w="882" w:type="dxa"/>
            <w:vMerge w:val="restart"/>
            <w:vAlign w:val="center"/>
          </w:tcPr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162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930EEC" w:rsidRDefault="00930EEC" w:rsidP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HERRERO ISASI, PABLO</w:t>
            </w:r>
          </w:p>
        </w:tc>
      </w:tr>
      <w:tr w:rsidR="00930EEC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161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930EEC" w:rsidRDefault="00930EEC" w:rsidP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REY VELAZQUEZ, GONZALO</w:t>
            </w:r>
          </w:p>
          <w:p w:rsidR="00930EEC" w:rsidRDefault="00930EEC">
            <w:pPr>
              <w:rPr>
                <w:rFonts w:ascii="Arial" w:hAnsi="Arial" w:cs="Arial"/>
                <w:color w:val="000000"/>
              </w:rPr>
            </w:pPr>
          </w:p>
        </w:tc>
      </w:tr>
      <w:tr w:rsidR="00772E5F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772E5F" w:rsidRDefault="00772E5F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772E5F" w:rsidRDefault="00772E5F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772E5F" w:rsidRDefault="00772E5F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772E5F" w:rsidRDefault="00772E5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772E5F" w:rsidRDefault="00772E5F">
            <w:pPr>
              <w:rPr>
                <w:rFonts w:ascii="Arial" w:hAnsi="Arial" w:cs="Arial"/>
              </w:rPr>
            </w:pP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08:40</w:t>
            </w:r>
          </w:p>
        </w:tc>
        <w:tc>
          <w:tcPr>
            <w:tcW w:w="882" w:type="dxa"/>
            <w:vMerge w:val="restart"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161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930EEC" w:rsidRDefault="00930EEC" w:rsidP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ALVAREZ JIMENEZ, MANUEL 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161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ARNAUS ANTUNEZ, ADRIA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161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930EEC" w:rsidRDefault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SEGURA OLIVA, CARLOS</w:t>
            </w:r>
          </w:p>
        </w:tc>
      </w:tr>
      <w:tr w:rsidR="00930EEC" w:rsidRPr="00175132" w:rsidTr="00B924E6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08:50</w:t>
            </w:r>
          </w:p>
        </w:tc>
        <w:tc>
          <w:tcPr>
            <w:tcW w:w="882" w:type="dxa"/>
            <w:vMerge w:val="restart"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160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930EEC" w:rsidRDefault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RUA LAGO, RICARDO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Pr="00175132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Pr="00175132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Pr="00175132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160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192D4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SAENZ GOMEZ, JULIAN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160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930EEC" w:rsidRDefault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POLADURA LOPEZ, FCO. JAVIER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09:00</w:t>
            </w:r>
          </w:p>
        </w:tc>
        <w:tc>
          <w:tcPr>
            <w:tcW w:w="882" w:type="dxa"/>
            <w:vMerge w:val="restart"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4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160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930EEC" w:rsidRDefault="00192D4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CASTROMIL DOTRAS, JAVIER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160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HERNANDEZ PASCUAL, JOSE LUIS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160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930EEC" w:rsidRDefault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SEGUROLA SOLANA, JOSE PABLO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09:10</w:t>
            </w:r>
          </w:p>
        </w:tc>
        <w:tc>
          <w:tcPr>
            <w:tcW w:w="882" w:type="dxa"/>
            <w:vMerge w:val="restart"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5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159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930EEC" w:rsidRDefault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CLIMENT MONFORT, PEPE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159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CARBALLAL POSE, MANUEL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159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930EEC" w:rsidRDefault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PUIG GINER, XAVI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09:20</w:t>
            </w:r>
          </w:p>
        </w:tc>
        <w:tc>
          <w:tcPr>
            <w:tcW w:w="882" w:type="dxa"/>
            <w:vMerge w:val="restart"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6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159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930EEC" w:rsidRDefault="00192D4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SALAMA MONSALVE, JUAN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159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192D4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TOPS FULLA, DAVID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159</w:t>
            </w:r>
          </w:p>
        </w:tc>
        <w:tc>
          <w:tcPr>
            <w:tcW w:w="4677" w:type="dxa"/>
            <w:tcBorders>
              <w:top w:val="nil"/>
              <w:bottom w:val="nil"/>
            </w:tcBorders>
            <w:vAlign w:val="bottom"/>
          </w:tcPr>
          <w:p w:rsidR="00930EEC" w:rsidRDefault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ALVAREZ MONTEAGUDO, IKER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09:30</w:t>
            </w:r>
          </w:p>
        </w:tc>
        <w:tc>
          <w:tcPr>
            <w:tcW w:w="882" w:type="dxa"/>
            <w:vMerge w:val="restart"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7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159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930EEC" w:rsidRDefault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BENITEZ LORENTE, JORGE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158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SANCHEZ CALLOL, ROBERT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158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930EEC" w:rsidRDefault="00192D4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TOME NEIRA, JORGE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09:40</w:t>
            </w:r>
          </w:p>
        </w:tc>
        <w:tc>
          <w:tcPr>
            <w:tcW w:w="882" w:type="dxa"/>
            <w:vMerge w:val="restart"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158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930EEC" w:rsidRDefault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DIAZ-NEGRETE PALACIO, MIGUEL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158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192D4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BALBAS ALONSO, ADRIA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158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930EEC" w:rsidRDefault="00192D4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GONZALEZ CAMARERO-NUÑEZ, JOAN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09:50</w:t>
            </w:r>
          </w:p>
        </w:tc>
        <w:tc>
          <w:tcPr>
            <w:tcW w:w="882" w:type="dxa"/>
            <w:vMerge w:val="restart"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158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930EEC" w:rsidRDefault="00192D4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FURNELLS RIBAS, LLUIS</w:t>
            </w:r>
          </w:p>
        </w:tc>
      </w:tr>
      <w:tr w:rsidR="00930EEC" w:rsidRPr="00175132" w:rsidTr="00B924E6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158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PANES CAPDEVILA, JORDI</w:t>
            </w:r>
          </w:p>
        </w:tc>
      </w:tr>
      <w:tr w:rsidR="00930EEC" w:rsidTr="00B924E6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157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930EEC" w:rsidRDefault="00192D4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SAENZ DE HEREDIA AREA, RAFAEL</w:t>
            </w:r>
          </w:p>
        </w:tc>
      </w:tr>
      <w:tr w:rsidR="00930EEC" w:rsidTr="00930EEC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30EEC" w:rsidRDefault="00930EEC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10:00</w:t>
            </w:r>
          </w:p>
        </w:tc>
        <w:tc>
          <w:tcPr>
            <w:tcW w:w="882" w:type="dxa"/>
            <w:vMerge w:val="restart"/>
            <w:vAlign w:val="center"/>
          </w:tcPr>
          <w:p w:rsidR="00930EEC" w:rsidRDefault="00930EEC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30EEC" w:rsidRDefault="00930EEC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930EEC" w:rsidRDefault="00930EEC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30EEC" w:rsidRDefault="00930EEC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157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930EEC" w:rsidRDefault="00192D4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GALVEZ SANCHEZ, JUAN FRANCISCO</w:t>
            </w:r>
          </w:p>
        </w:tc>
      </w:tr>
      <w:tr w:rsidR="00930EEC" w:rsidRPr="00175132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156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192D4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VEIGA PEÑA, ALVARO</w:t>
            </w:r>
          </w:p>
        </w:tc>
      </w:tr>
      <w:tr w:rsidR="00930EEC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930EEC" w:rsidRDefault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156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930EEC" w:rsidRDefault="00192D4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LUCENDO DIAZ, CARLOS</w:t>
            </w:r>
          </w:p>
        </w:tc>
      </w:tr>
    </w:tbl>
    <w:p w:rsidR="00C42598" w:rsidRDefault="00C42598" w:rsidP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02517A" w:rsidRDefault="0002517A" w:rsidP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084C87" w:rsidRDefault="00084C87" w:rsidP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084C87" w:rsidRDefault="00084C87" w:rsidP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084C87" w:rsidRDefault="00084C87" w:rsidP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02517A" w:rsidRDefault="0002517A" w:rsidP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44478D" w:rsidRPr="0044478D" w:rsidRDefault="0044478D" w:rsidP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8"/>
          <w:szCs w:val="28"/>
          <w:u w:val="single"/>
          <w:lang w:val="es-ES_tradnl"/>
        </w:rPr>
      </w:pPr>
      <w:r w:rsidRPr="0044478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HORARIOS DE SALIDA</w:t>
      </w:r>
      <w:r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 xml:space="preserve"> (3ª Jornada)</w:t>
      </w:r>
    </w:p>
    <w:p w:rsidR="0044478D" w:rsidRPr="002F1254" w:rsidRDefault="0044478D" w:rsidP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lang w:val="es-ES_tradnl"/>
        </w:rPr>
      </w:pPr>
    </w:p>
    <w:p w:rsidR="0095120A" w:rsidRDefault="0095120A" w:rsidP="0095120A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  <w:r>
        <w:rPr>
          <w:rFonts w:ascii="Arial Narrow Italic" w:hAnsi="Arial Narrow Italic"/>
          <w:b/>
          <w:snapToGrid w:val="0"/>
          <w:sz w:val="28"/>
          <w:szCs w:val="28"/>
          <w:lang w:val="es-ES_tradnl"/>
        </w:rPr>
        <w:t>21 de Mayo de 2011</w:t>
      </w:r>
    </w:p>
    <w:p w:rsidR="0044478D" w:rsidRDefault="0044478D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lang w:val="es-ES_tradnl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709"/>
        <w:gridCol w:w="4677"/>
      </w:tblGrid>
      <w:tr w:rsidR="007766A4" w:rsidRPr="00436537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7766A4" w:rsidRPr="00436537" w:rsidRDefault="007766A4" w:rsidP="007766A4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HORA</w:t>
            </w:r>
          </w:p>
        </w:tc>
        <w:tc>
          <w:tcPr>
            <w:tcW w:w="882" w:type="dxa"/>
            <w:vAlign w:val="center"/>
          </w:tcPr>
          <w:p w:rsidR="007766A4" w:rsidRPr="00436537" w:rsidRDefault="007766A4" w:rsidP="007766A4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7766A4" w:rsidRPr="0002517A" w:rsidRDefault="007766A4" w:rsidP="007766A4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02517A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709" w:type="dxa"/>
            <w:vAlign w:val="center"/>
          </w:tcPr>
          <w:p w:rsidR="007766A4" w:rsidRPr="00436537" w:rsidRDefault="007766A4" w:rsidP="008F5C9C">
            <w:pPr>
              <w:pStyle w:val="Ttulo2"/>
              <w:jc w:val="center"/>
              <w:rPr>
                <w:rFonts w:ascii="Garamond" w:hAnsi="Garamond"/>
                <w:sz w:val="14"/>
                <w:szCs w:val="14"/>
              </w:rPr>
            </w:pPr>
            <w:r w:rsidRPr="00436537">
              <w:rPr>
                <w:rFonts w:ascii="Garamond" w:hAnsi="Garamond"/>
                <w:sz w:val="14"/>
                <w:szCs w:val="14"/>
              </w:rPr>
              <w:t>Golpes</w:t>
            </w:r>
          </w:p>
        </w:tc>
        <w:tc>
          <w:tcPr>
            <w:tcW w:w="4677" w:type="dxa"/>
            <w:vAlign w:val="center"/>
          </w:tcPr>
          <w:p w:rsidR="007766A4" w:rsidRPr="00436537" w:rsidRDefault="007766A4" w:rsidP="007766A4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 w:rsidRPr="00436537">
              <w:rPr>
                <w:rFonts w:ascii="Garamond" w:hAnsi="Garamond"/>
                <w:b/>
                <w:snapToGrid w:val="0"/>
                <w:lang w:val="es-ES_tradnl"/>
              </w:rPr>
              <w:t>JUGADORES</w:t>
            </w:r>
          </w:p>
        </w:tc>
      </w:tr>
      <w:tr w:rsidR="00930EEC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30EEC" w:rsidRDefault="00930EEC" w:rsidP="00B924E6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08:30</w:t>
            </w:r>
          </w:p>
        </w:tc>
        <w:tc>
          <w:tcPr>
            <w:tcW w:w="882" w:type="dxa"/>
            <w:vMerge w:val="restart"/>
            <w:vAlign w:val="center"/>
          </w:tcPr>
          <w:p w:rsidR="00930EEC" w:rsidRDefault="00930EEC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30EEC" w:rsidRDefault="00930EEC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930EEC" w:rsidRDefault="00930EEC" w:rsidP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162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930EEC" w:rsidRDefault="00930EEC" w:rsidP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VILLARROYA VARGAS, CAYETANO</w:t>
            </w:r>
          </w:p>
        </w:tc>
      </w:tr>
      <w:tr w:rsid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vAlign w:val="bottom"/>
          </w:tcPr>
          <w:p w:rsidR="00930EEC" w:rsidRDefault="00930EEC" w:rsidP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163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930EEC" w:rsidRDefault="00930EEC" w:rsidP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GIL CASTRO, MANUEL</w:t>
            </w:r>
          </w:p>
        </w:tc>
      </w:tr>
      <w:tr w:rsidR="00B924E6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B924E6" w:rsidRDefault="00B924E6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B924E6" w:rsidRDefault="00B924E6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B924E6" w:rsidRDefault="00B924E6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B924E6" w:rsidRDefault="00B924E6" w:rsidP="00B924E6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B924E6" w:rsidRDefault="00B924E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930EEC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30EEC" w:rsidRDefault="00930EEC" w:rsidP="00B924E6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08:40</w:t>
            </w:r>
          </w:p>
        </w:tc>
        <w:tc>
          <w:tcPr>
            <w:tcW w:w="882" w:type="dxa"/>
            <w:vMerge w:val="restart"/>
            <w:vAlign w:val="center"/>
          </w:tcPr>
          <w:p w:rsidR="00930EEC" w:rsidRDefault="00930EEC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30EEC" w:rsidRDefault="00930EEC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930EEC" w:rsidRDefault="00930EEC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30EEC" w:rsidRDefault="00930EEC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12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930EEC" w:rsidRDefault="00930EEC" w:rsidP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163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930EEC" w:rsidRDefault="00930EEC" w:rsidP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CASANELLA MARTINEZ, SEBASTIA</w:t>
            </w:r>
          </w:p>
        </w:tc>
      </w:tr>
      <w:tr w:rsid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930EEC" w:rsidP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164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930EEC" w:rsidP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MARTUREL ADELL, JORGE</w:t>
            </w:r>
          </w:p>
        </w:tc>
      </w:tr>
      <w:tr w:rsid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930EEC" w:rsidRDefault="00930EEC" w:rsidP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164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930EEC" w:rsidRDefault="00930EEC" w:rsidP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GRILLO GONZALEZ, FABIO</w:t>
            </w:r>
          </w:p>
        </w:tc>
      </w:tr>
      <w:tr w:rsidR="00930EEC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30EEC" w:rsidRDefault="00930EEC" w:rsidP="00B924E6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08:50</w:t>
            </w:r>
          </w:p>
        </w:tc>
        <w:tc>
          <w:tcPr>
            <w:tcW w:w="882" w:type="dxa"/>
            <w:vMerge w:val="restart"/>
            <w:vAlign w:val="center"/>
          </w:tcPr>
          <w:p w:rsidR="00930EEC" w:rsidRDefault="00930EEC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930EEC" w:rsidRDefault="00930EEC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930EEC" w:rsidRDefault="00930EEC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30EEC" w:rsidRDefault="00930EEC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930EEC" w:rsidRDefault="00930EEC" w:rsidP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164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930EEC" w:rsidRDefault="00930EEC" w:rsidP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PARADA PUERTAS, JAVIER</w:t>
            </w:r>
          </w:p>
        </w:tc>
      </w:tr>
      <w:tr w:rsid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Pr="00C56B73" w:rsidRDefault="00930EEC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Pr="00C56B73" w:rsidRDefault="00930EEC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Pr="00C56B73" w:rsidRDefault="00930EEC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930EEC" w:rsidP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164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930EEC" w:rsidP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HEDBERG BERTRAND, ERIK WILHELM</w:t>
            </w:r>
          </w:p>
        </w:tc>
      </w:tr>
      <w:tr w:rsid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930EEC" w:rsidRDefault="00930EEC" w:rsidP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165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930EEC" w:rsidRDefault="00930EEC" w:rsidP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PEREZ DE YRAOLAGOITIA, BORJA</w:t>
            </w:r>
          </w:p>
        </w:tc>
      </w:tr>
      <w:tr w:rsidR="00930EEC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930EEC" w:rsidRDefault="00930EEC" w:rsidP="00B924E6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09:00</w:t>
            </w:r>
          </w:p>
        </w:tc>
        <w:tc>
          <w:tcPr>
            <w:tcW w:w="882" w:type="dxa"/>
            <w:vMerge w:val="restart"/>
            <w:vAlign w:val="center"/>
          </w:tcPr>
          <w:p w:rsidR="00930EEC" w:rsidRDefault="00930EEC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930EEC" w:rsidRDefault="00930EEC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930EEC" w:rsidRDefault="00930EEC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930EEC" w:rsidRDefault="00930EEC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14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930EEC" w:rsidRDefault="00930EEC" w:rsidP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165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930EEC" w:rsidRDefault="00930EEC" w:rsidP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REVUELTA MONCASI, GONZALO</w:t>
            </w:r>
          </w:p>
        </w:tc>
      </w:tr>
      <w:tr w:rsid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930EEC" w:rsidRDefault="00930EEC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930EEC" w:rsidRDefault="00930EEC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930EEC" w:rsidRDefault="00930EEC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930EEC" w:rsidP="00930E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166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930EEC" w:rsidRDefault="00930EEC" w:rsidP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BELTRAN TOLOSA, ALVARO</w:t>
            </w:r>
          </w:p>
        </w:tc>
      </w:tr>
      <w:tr w:rsidR="00514F1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14F18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14F18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14F18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514F18" w:rsidRDefault="00514F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166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514F18" w:rsidRDefault="00514F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LLUCH CASTELLS, PABLO</w:t>
            </w:r>
          </w:p>
        </w:tc>
      </w:tr>
      <w:tr w:rsidR="00514F1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14F18" w:rsidRDefault="00514F18" w:rsidP="00B924E6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09:10</w:t>
            </w:r>
          </w:p>
        </w:tc>
        <w:tc>
          <w:tcPr>
            <w:tcW w:w="882" w:type="dxa"/>
            <w:vMerge w:val="restart"/>
            <w:vAlign w:val="center"/>
          </w:tcPr>
          <w:p w:rsidR="00514F18" w:rsidRDefault="00514F18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514F18" w:rsidRDefault="00514F18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514F18" w:rsidRDefault="00514F18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14F18" w:rsidRDefault="00514F18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15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514F18" w:rsidRDefault="00514F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166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514F18" w:rsidRDefault="00514F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MINGUEZ MARTIN, IGNACIO</w:t>
            </w:r>
          </w:p>
        </w:tc>
      </w:tr>
      <w:tr w:rsidR="00514F1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14F18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14F18" w:rsidRDefault="00514F18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14F18" w:rsidRDefault="00514F18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514F18" w:rsidRDefault="00514F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166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514F18" w:rsidRDefault="00514F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PUIGMOLTO MATAIX, SANTIAGO</w:t>
            </w:r>
          </w:p>
        </w:tc>
      </w:tr>
      <w:tr w:rsidR="00514F1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14F18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14F18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14F18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514F18" w:rsidRDefault="00514F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168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514F18" w:rsidRDefault="00514F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FURIO BALLESTER, FRANCISCO JOSE</w:t>
            </w:r>
          </w:p>
        </w:tc>
      </w:tr>
      <w:tr w:rsidR="00514F1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14F18" w:rsidRDefault="00514F18" w:rsidP="00B924E6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09:20</w:t>
            </w:r>
          </w:p>
        </w:tc>
        <w:tc>
          <w:tcPr>
            <w:tcW w:w="882" w:type="dxa"/>
            <w:vMerge w:val="restart"/>
            <w:vAlign w:val="center"/>
          </w:tcPr>
          <w:p w:rsidR="00514F18" w:rsidRDefault="00514F18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514F18" w:rsidRDefault="00514F18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514F18" w:rsidRDefault="00514F18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14F18" w:rsidRDefault="00514F18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16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514F18" w:rsidRDefault="00514F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168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514F18" w:rsidRDefault="00514F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CANDA GONZALEZ, JOSE RAMON</w:t>
            </w:r>
          </w:p>
        </w:tc>
      </w:tr>
      <w:tr w:rsidR="00514F18" w:rsidRPr="00175132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14F18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14F18" w:rsidRDefault="00514F18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14F18" w:rsidRDefault="00514F18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514F18" w:rsidRDefault="00514F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169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514F18" w:rsidRDefault="00514F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RUIZ VINCUERIA, FERNANDO</w:t>
            </w:r>
          </w:p>
        </w:tc>
      </w:tr>
      <w:tr w:rsidR="00514F1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14F18" w:rsidRPr="00175132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514F18" w:rsidRPr="00175132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14F18" w:rsidRPr="00175132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:rsidR="00514F18" w:rsidRDefault="00514F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169</w:t>
            </w:r>
          </w:p>
        </w:tc>
        <w:tc>
          <w:tcPr>
            <w:tcW w:w="4677" w:type="dxa"/>
            <w:tcBorders>
              <w:top w:val="nil"/>
              <w:bottom w:val="nil"/>
            </w:tcBorders>
            <w:vAlign w:val="bottom"/>
          </w:tcPr>
          <w:p w:rsidR="00514F18" w:rsidRDefault="00514F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MARTINEZ-RUMBO C., ALVARO</w:t>
            </w:r>
          </w:p>
        </w:tc>
      </w:tr>
      <w:tr w:rsidR="00514F1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14F18" w:rsidRDefault="00514F18" w:rsidP="00B924E6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09:30</w:t>
            </w:r>
          </w:p>
        </w:tc>
        <w:tc>
          <w:tcPr>
            <w:tcW w:w="882" w:type="dxa"/>
            <w:vMerge w:val="restart"/>
            <w:vAlign w:val="center"/>
          </w:tcPr>
          <w:p w:rsidR="00514F18" w:rsidRPr="00175132" w:rsidRDefault="00514F18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  <w:p w:rsidR="00514F18" w:rsidRPr="00175132" w:rsidRDefault="00514F18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</w:rPr>
            </w:pPr>
            <w:r w:rsidRPr="00175132">
              <w:rPr>
                <w:rFonts w:ascii="Arial Narrow" w:hAnsi="Arial Narrow"/>
                <w:b/>
                <w:snapToGrid w:val="0"/>
                <w:sz w:val="40"/>
              </w:rPr>
              <w:t>10</w:t>
            </w:r>
          </w:p>
          <w:p w:rsidR="00514F18" w:rsidRPr="00175132" w:rsidRDefault="00514F18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14F18" w:rsidRPr="00175132" w:rsidRDefault="00514F18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</w:rPr>
            </w:pPr>
            <w:r>
              <w:rPr>
                <w:rFonts w:ascii="Arial Narrow" w:hAnsi="Arial Narrow"/>
                <w:b/>
                <w:snapToGrid w:val="0"/>
                <w:sz w:val="40"/>
              </w:rPr>
              <w:t>17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514F18" w:rsidRDefault="00514F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169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514F18" w:rsidRDefault="00514F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MESTRE MAS, RAMON ALEJANDRO</w:t>
            </w:r>
          </w:p>
        </w:tc>
      </w:tr>
      <w:tr w:rsidR="00514F18" w:rsidRPr="00175132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14F18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14F18" w:rsidRDefault="00514F18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14F18" w:rsidRDefault="00514F18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514F18" w:rsidRDefault="00514F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170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514F18" w:rsidRDefault="00514F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CASTRO GAY, ANGEL</w:t>
            </w:r>
          </w:p>
        </w:tc>
      </w:tr>
      <w:tr w:rsidR="00514F1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14F18" w:rsidRPr="00175132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82" w:type="dxa"/>
            <w:vMerge/>
            <w:vAlign w:val="center"/>
          </w:tcPr>
          <w:p w:rsidR="00514F18" w:rsidRPr="00175132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14F18" w:rsidRPr="00175132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514F18" w:rsidRDefault="00514F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170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514F18" w:rsidRDefault="00514F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PIMENTEL JIMENEZ, ANTONIO</w:t>
            </w:r>
          </w:p>
        </w:tc>
      </w:tr>
      <w:tr w:rsidR="00514F1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14F18" w:rsidRDefault="00514F18" w:rsidP="00B924E6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09:40</w:t>
            </w:r>
          </w:p>
        </w:tc>
        <w:tc>
          <w:tcPr>
            <w:tcW w:w="882" w:type="dxa"/>
            <w:vMerge w:val="restart"/>
            <w:vAlign w:val="center"/>
          </w:tcPr>
          <w:p w:rsidR="00514F18" w:rsidRDefault="00514F18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14F18" w:rsidRDefault="00514F18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514F18" w:rsidRDefault="00514F18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14F18" w:rsidRDefault="00514F18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18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514F18" w:rsidRDefault="00514F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170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514F18" w:rsidRDefault="00514F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CALATAYUD ALVAREZ, JOAQUIN</w:t>
            </w:r>
          </w:p>
        </w:tc>
      </w:tr>
      <w:tr w:rsidR="00514F18" w:rsidRPr="00175132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14F18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14F18" w:rsidRDefault="00514F18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14F18" w:rsidRDefault="00514F18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514F18" w:rsidRDefault="00514F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170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514F18" w:rsidRDefault="00514F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RODRIGUEZ YAGUEZ, ANTONIO</w:t>
            </w:r>
          </w:p>
        </w:tc>
      </w:tr>
      <w:tr w:rsidR="00514F1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14F18" w:rsidRPr="00175132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514F18" w:rsidRPr="00175132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14F18" w:rsidRPr="00175132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514F18" w:rsidRDefault="00514F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171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514F18" w:rsidRDefault="00514F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MARTINEZ BLANCO, ADRIAN</w:t>
            </w:r>
          </w:p>
        </w:tc>
      </w:tr>
      <w:tr w:rsidR="00514F18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14F18" w:rsidRDefault="00514F18" w:rsidP="00B924E6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09:50</w:t>
            </w:r>
          </w:p>
        </w:tc>
        <w:tc>
          <w:tcPr>
            <w:tcW w:w="882" w:type="dxa"/>
            <w:vMerge w:val="restart"/>
            <w:vAlign w:val="center"/>
          </w:tcPr>
          <w:p w:rsidR="00514F18" w:rsidRDefault="00514F18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14F18" w:rsidRDefault="00514F18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514F18" w:rsidRDefault="00514F18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14F18" w:rsidRDefault="00514F18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19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514F18" w:rsidRDefault="00514F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171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514F18" w:rsidRDefault="00514F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COLOM SANTADREU, JERONIMO</w:t>
            </w:r>
          </w:p>
        </w:tc>
      </w:tr>
      <w:tr w:rsidR="00514F1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14F18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14F18" w:rsidRDefault="00514F18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14F18" w:rsidRDefault="00514F18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514F18" w:rsidRDefault="00514F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171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514F18" w:rsidRDefault="00514F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TOMBAS PEREZ, JOAN</w:t>
            </w:r>
          </w:p>
        </w:tc>
      </w:tr>
      <w:tr w:rsidR="00514F18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14F18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14F18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14F18" w:rsidRDefault="00514F18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514F18" w:rsidRDefault="00514F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174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514F18" w:rsidRDefault="00514F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ANLLO PEREZ, RUBEN</w:t>
            </w:r>
          </w:p>
        </w:tc>
      </w:tr>
      <w:tr w:rsidR="00514F18" w:rsidTr="00930EEC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514F18" w:rsidRDefault="00514F18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10:00</w:t>
            </w:r>
          </w:p>
        </w:tc>
        <w:tc>
          <w:tcPr>
            <w:tcW w:w="882" w:type="dxa"/>
            <w:vMerge w:val="restart"/>
            <w:vAlign w:val="center"/>
          </w:tcPr>
          <w:p w:rsidR="00514F18" w:rsidRDefault="00514F18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514F18" w:rsidRDefault="00514F18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514F18" w:rsidRDefault="00514F18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514F18" w:rsidRDefault="00514F18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20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514F18" w:rsidRDefault="00514F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175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514F18" w:rsidRDefault="00514F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ROCHA LOPEZ-S., EDUARDO DE LA</w:t>
            </w:r>
          </w:p>
        </w:tc>
      </w:tr>
      <w:tr w:rsidR="00514F18" w:rsidRPr="00175132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14F18" w:rsidRDefault="00514F18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14F18" w:rsidRDefault="00514F18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14F18" w:rsidRDefault="00514F18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514F18" w:rsidRDefault="00514F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180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514F18" w:rsidRDefault="00514F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ESPIÑEIRA GARCIA, PABLO</w:t>
            </w:r>
          </w:p>
        </w:tc>
      </w:tr>
      <w:tr w:rsidR="00514F18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514F18" w:rsidRDefault="00514F18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514F18" w:rsidRDefault="00514F18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514F18" w:rsidRDefault="00514F18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514F18" w:rsidRDefault="00514F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182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514F18" w:rsidRDefault="00514F1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TORRES SOLER-CABOT, PABLO</w:t>
            </w:r>
          </w:p>
        </w:tc>
      </w:tr>
    </w:tbl>
    <w:p w:rsidR="00673762" w:rsidRDefault="00673762" w:rsidP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673762" w:rsidRPr="002F1254" w:rsidRDefault="00673762" w:rsidP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02517A" w:rsidRDefault="0002517A" w:rsidP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95120A" w:rsidRDefault="0095120A" w:rsidP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95120A" w:rsidRDefault="0095120A" w:rsidP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95120A" w:rsidRDefault="0095120A" w:rsidP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44478D" w:rsidRPr="0044478D" w:rsidRDefault="0044478D" w:rsidP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8"/>
          <w:szCs w:val="28"/>
          <w:u w:val="single"/>
          <w:lang w:val="es-ES_tradnl"/>
        </w:rPr>
      </w:pPr>
      <w:r w:rsidRPr="0044478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HORARIOS DE SALIDA</w:t>
      </w:r>
      <w:r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 xml:space="preserve"> (3ª Jornada)</w:t>
      </w:r>
    </w:p>
    <w:p w:rsidR="0044478D" w:rsidRPr="002F1254" w:rsidRDefault="0044478D" w:rsidP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lang w:val="es-ES_tradnl"/>
        </w:rPr>
      </w:pPr>
    </w:p>
    <w:p w:rsidR="0095120A" w:rsidRDefault="0095120A" w:rsidP="0095120A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  <w:r>
        <w:rPr>
          <w:rFonts w:ascii="Arial Narrow Italic" w:hAnsi="Arial Narrow Italic"/>
          <w:b/>
          <w:snapToGrid w:val="0"/>
          <w:sz w:val="28"/>
          <w:szCs w:val="28"/>
          <w:lang w:val="es-ES_tradnl"/>
        </w:rPr>
        <w:t>21 de Mayo de 2011</w:t>
      </w:r>
    </w:p>
    <w:p w:rsidR="0044478D" w:rsidRDefault="0044478D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lang w:val="es-ES_tradnl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709"/>
        <w:gridCol w:w="4677"/>
      </w:tblGrid>
      <w:tr w:rsidR="007766A4" w:rsidRPr="00436537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7766A4" w:rsidRPr="00436537" w:rsidRDefault="00AB0B81" w:rsidP="007766A4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>
              <w:rPr>
                <w:rFonts w:ascii="Arial Narrow Italic" w:hAnsi="Arial Narrow Italic"/>
                <w:b/>
                <w:snapToGrid w:val="0"/>
                <w:sz w:val="16"/>
                <w:lang w:val="es-ES_tradnl"/>
              </w:rPr>
              <w:t xml:space="preserve"> </w:t>
            </w:r>
            <w:r w:rsidR="007766A4" w:rsidRPr="00436537">
              <w:rPr>
                <w:rFonts w:ascii="Garamond" w:hAnsi="Garamond"/>
                <w:b/>
                <w:snapToGrid w:val="0"/>
                <w:lang w:val="en-GB"/>
              </w:rPr>
              <w:t>HORA</w:t>
            </w:r>
          </w:p>
        </w:tc>
        <w:tc>
          <w:tcPr>
            <w:tcW w:w="882" w:type="dxa"/>
            <w:vAlign w:val="center"/>
          </w:tcPr>
          <w:p w:rsidR="007766A4" w:rsidRPr="00436537" w:rsidRDefault="007766A4" w:rsidP="007766A4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7766A4" w:rsidRPr="0002517A" w:rsidRDefault="007766A4" w:rsidP="007766A4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02517A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709" w:type="dxa"/>
            <w:vAlign w:val="center"/>
          </w:tcPr>
          <w:p w:rsidR="007766A4" w:rsidRPr="00436537" w:rsidRDefault="007766A4" w:rsidP="008F5C9C">
            <w:pPr>
              <w:pStyle w:val="Ttulo2"/>
              <w:jc w:val="center"/>
              <w:rPr>
                <w:rFonts w:ascii="Garamond" w:hAnsi="Garamond"/>
                <w:sz w:val="14"/>
                <w:szCs w:val="14"/>
              </w:rPr>
            </w:pPr>
            <w:r w:rsidRPr="00436537">
              <w:rPr>
                <w:rFonts w:ascii="Garamond" w:hAnsi="Garamond"/>
                <w:sz w:val="14"/>
                <w:szCs w:val="14"/>
              </w:rPr>
              <w:t>Golpes</w:t>
            </w:r>
          </w:p>
        </w:tc>
        <w:tc>
          <w:tcPr>
            <w:tcW w:w="4677" w:type="dxa"/>
            <w:vAlign w:val="center"/>
          </w:tcPr>
          <w:p w:rsidR="007766A4" w:rsidRPr="00436537" w:rsidRDefault="007766A4" w:rsidP="007766A4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 w:rsidRPr="00436537">
              <w:rPr>
                <w:rFonts w:ascii="Garamond" w:hAnsi="Garamond"/>
                <w:b/>
                <w:snapToGrid w:val="0"/>
                <w:lang w:val="es-ES_tradnl"/>
              </w:rPr>
              <w:t>JUGADORES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13:00</w:t>
            </w:r>
          </w:p>
        </w:tc>
        <w:tc>
          <w:tcPr>
            <w:tcW w:w="882" w:type="dxa"/>
            <w:vMerge w:val="restart"/>
            <w:vAlign w:val="center"/>
          </w:tcPr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21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AGUIAR GONZALEZ-ALLER, JAIME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151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GALIANO AGUILAR, MARIO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NOGUE LOPEZ, SERGI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13:10</w:t>
            </w:r>
          </w:p>
        </w:tc>
        <w:tc>
          <w:tcPr>
            <w:tcW w:w="882" w:type="dxa"/>
            <w:vMerge w:val="restart"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22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GARCIA JODAR, MANUEL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149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PIRIS MATEU, GERARD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149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FERRER MERCANT, ANTONI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13:20</w:t>
            </w:r>
          </w:p>
        </w:tc>
        <w:tc>
          <w:tcPr>
            <w:tcW w:w="882" w:type="dxa"/>
            <w:vMerge w:val="restart"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23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149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GOMEZ RUIZ, CASTO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149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SANSO ALBERICH, JORDI</w:t>
            </w:r>
          </w:p>
        </w:tc>
      </w:tr>
      <w:tr w:rsidR="00A53882" w:rsidRPr="00F22CB7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149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BERNA MANZANARES, DANIEL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13:30</w:t>
            </w:r>
          </w:p>
        </w:tc>
        <w:tc>
          <w:tcPr>
            <w:tcW w:w="882" w:type="dxa"/>
            <w:vMerge w:val="restart"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24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148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HEREDIA SIGUENZA, GERMAN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148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53882" w:rsidRDefault="00A53882" w:rsidP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FERNANDEZ SALMON, SCOTT WILLIAM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148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PASTOR RUFIAN, MARCOS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13:40</w:t>
            </w:r>
          </w:p>
        </w:tc>
        <w:tc>
          <w:tcPr>
            <w:tcW w:w="882" w:type="dxa"/>
            <w:vMerge w:val="restart"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25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147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FERNANDEZ LOPEZ, ALBERTO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146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MORENO LINARES, EDER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146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PAEZ WEINBAUM, FEDERICO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13:50</w:t>
            </w:r>
          </w:p>
        </w:tc>
        <w:tc>
          <w:tcPr>
            <w:tcW w:w="882" w:type="dxa"/>
            <w:vMerge w:val="restart"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26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145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53882" w:rsidRDefault="00A53882" w:rsidP="00930E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PIGEM XAMMAR, CARLOS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145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ANGLES ROS, PEP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145</w:t>
            </w:r>
          </w:p>
        </w:tc>
        <w:tc>
          <w:tcPr>
            <w:tcW w:w="4677" w:type="dxa"/>
            <w:tcBorders>
              <w:top w:val="nil"/>
              <w:bottom w:val="nil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FOWLER, KIERON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14:00</w:t>
            </w:r>
          </w:p>
        </w:tc>
        <w:tc>
          <w:tcPr>
            <w:tcW w:w="882" w:type="dxa"/>
            <w:vMerge w:val="restart"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27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144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HORTAL OCHOA, ANTONIO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144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SARASTI BERNARAS, JUAN FRANCISCO</w:t>
            </w:r>
          </w:p>
        </w:tc>
      </w:tr>
      <w:tr w:rsidR="00A53882" w:rsidRPr="00175132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144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PASTOR RUFIAN, VICTOR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14:10</w:t>
            </w:r>
          </w:p>
        </w:tc>
        <w:tc>
          <w:tcPr>
            <w:tcW w:w="882" w:type="dxa"/>
            <w:vMerge w:val="restart"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28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143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MORAGO AYRA, DAVID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143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PEREZ GELMA, CARLES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142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VIRTO ASTUDILLO, BORJA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14:20</w:t>
            </w:r>
          </w:p>
        </w:tc>
        <w:tc>
          <w:tcPr>
            <w:tcW w:w="882" w:type="dxa"/>
            <w:vMerge w:val="restart"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29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142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RAHM RODRIGUEZ, JON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139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OTAEGUI JAUREGUI, ADRIAN</w:t>
            </w:r>
          </w:p>
        </w:tc>
      </w:tr>
      <w:tr w:rsidR="00A53882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A53882" w:rsidRDefault="00A53882" w:rsidP="007766A4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A53882" w:rsidRDefault="00A538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139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A53882" w:rsidRDefault="00A5388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MENA RUIZ, OLIVER</w:t>
            </w:r>
          </w:p>
        </w:tc>
      </w:tr>
    </w:tbl>
    <w:p w:rsidR="00B5370C" w:rsidRDefault="00B5370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B5370C" w:rsidRDefault="00B5370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AB0B81" w:rsidRDefault="00AB0B8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AB0B81" w:rsidRPr="008135AA" w:rsidRDefault="00AB0B81">
      <w:pPr>
        <w:widowControl w:val="0"/>
        <w:tabs>
          <w:tab w:val="right" w:pos="10632"/>
        </w:tabs>
        <w:jc w:val="both"/>
        <w:rPr>
          <w:rFonts w:ascii="Arial Narrow Italic" w:hAnsi="Arial Narrow Italic"/>
          <w:i/>
          <w:snapToGrid w:val="0"/>
          <w:sz w:val="16"/>
          <w:lang w:val="es-ES_tradnl"/>
        </w:rPr>
      </w:pPr>
    </w:p>
    <w:p w:rsidR="00AB0B81" w:rsidRDefault="00AB0B8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673762" w:rsidRDefault="00673762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F22CB7" w:rsidRDefault="00F22CB7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673762" w:rsidRDefault="00673762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B5370C" w:rsidRDefault="00B5370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B5370C" w:rsidRDefault="00B5370C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C42598" w:rsidRDefault="00C42598" w:rsidP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9A445F" w:rsidRDefault="009A445F" w:rsidP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9A445F" w:rsidRDefault="009A445F" w:rsidP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9A445F" w:rsidRDefault="009A445F" w:rsidP="0044478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8135AA" w:rsidRPr="0044478D" w:rsidRDefault="008135AA" w:rsidP="008135AA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8"/>
          <w:szCs w:val="28"/>
          <w:u w:val="single"/>
          <w:lang w:val="es-ES_tradnl"/>
        </w:rPr>
      </w:pPr>
      <w:r w:rsidRPr="0044478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HORARIOS DE SALIDA</w:t>
      </w:r>
      <w:r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 xml:space="preserve"> (3ª Jornada)</w:t>
      </w:r>
    </w:p>
    <w:p w:rsidR="008135AA" w:rsidRPr="002F1254" w:rsidRDefault="008135AA" w:rsidP="008135AA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lang w:val="es-ES_tradnl"/>
        </w:rPr>
      </w:pPr>
    </w:p>
    <w:p w:rsidR="0095120A" w:rsidRDefault="0095120A" w:rsidP="0095120A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  <w:r>
        <w:rPr>
          <w:rFonts w:ascii="Arial Narrow Italic" w:hAnsi="Arial Narrow Italic"/>
          <w:b/>
          <w:snapToGrid w:val="0"/>
          <w:sz w:val="28"/>
          <w:szCs w:val="28"/>
          <w:lang w:val="es-ES_tradnl"/>
        </w:rPr>
        <w:t>21 de Mayo de 2011</w:t>
      </w:r>
    </w:p>
    <w:p w:rsidR="008135AA" w:rsidRDefault="008135AA" w:rsidP="008135AA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lang w:val="es-ES_tradnl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709"/>
        <w:gridCol w:w="4677"/>
      </w:tblGrid>
      <w:tr w:rsidR="008135AA" w:rsidRPr="00436537" w:rsidTr="00930EEC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8135AA" w:rsidRPr="00436537" w:rsidRDefault="008135AA" w:rsidP="00930EEC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>
              <w:rPr>
                <w:rFonts w:ascii="Arial Narrow Italic" w:hAnsi="Arial Narrow Italic"/>
                <w:b/>
                <w:snapToGrid w:val="0"/>
                <w:sz w:val="16"/>
                <w:lang w:val="es-ES_tradnl"/>
              </w:rPr>
              <w:t xml:space="preserve"> </w:t>
            </w:r>
            <w:r w:rsidRPr="00436537">
              <w:rPr>
                <w:rFonts w:ascii="Garamond" w:hAnsi="Garamond"/>
                <w:b/>
                <w:snapToGrid w:val="0"/>
                <w:lang w:val="en-GB"/>
              </w:rPr>
              <w:t>HORA</w:t>
            </w:r>
          </w:p>
        </w:tc>
        <w:tc>
          <w:tcPr>
            <w:tcW w:w="882" w:type="dxa"/>
            <w:vAlign w:val="center"/>
          </w:tcPr>
          <w:p w:rsidR="008135AA" w:rsidRPr="00436537" w:rsidRDefault="008135AA" w:rsidP="00930EEC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8135AA" w:rsidRPr="0002517A" w:rsidRDefault="008135AA" w:rsidP="00930EEC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02517A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709" w:type="dxa"/>
            <w:vAlign w:val="center"/>
          </w:tcPr>
          <w:p w:rsidR="008135AA" w:rsidRPr="00436537" w:rsidRDefault="008135AA" w:rsidP="00930EEC">
            <w:pPr>
              <w:pStyle w:val="Ttulo2"/>
              <w:jc w:val="center"/>
              <w:rPr>
                <w:rFonts w:ascii="Garamond" w:hAnsi="Garamond"/>
                <w:sz w:val="14"/>
                <w:szCs w:val="14"/>
              </w:rPr>
            </w:pPr>
            <w:r w:rsidRPr="00436537">
              <w:rPr>
                <w:rFonts w:ascii="Garamond" w:hAnsi="Garamond"/>
                <w:sz w:val="14"/>
                <w:szCs w:val="14"/>
              </w:rPr>
              <w:t>Golpes</w:t>
            </w:r>
          </w:p>
        </w:tc>
        <w:tc>
          <w:tcPr>
            <w:tcW w:w="4677" w:type="dxa"/>
            <w:vAlign w:val="center"/>
          </w:tcPr>
          <w:p w:rsidR="008135AA" w:rsidRPr="00436537" w:rsidRDefault="008135AA" w:rsidP="00930EEC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 w:rsidRPr="00436537">
              <w:rPr>
                <w:rFonts w:ascii="Garamond" w:hAnsi="Garamond"/>
                <w:b/>
                <w:snapToGrid w:val="0"/>
                <w:lang w:val="es-ES_tradnl"/>
              </w:rPr>
              <w:t>JUGADORES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13:00</w:t>
            </w:r>
          </w:p>
        </w:tc>
        <w:tc>
          <w:tcPr>
            <w:tcW w:w="882" w:type="dxa"/>
            <w:vMerge w:val="restart"/>
            <w:vAlign w:val="center"/>
          </w:tcPr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30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151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ERVITI ISTURIZ, JAVIER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  <w:right w:val="single" w:sz="18" w:space="0" w:color="000000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151</w:t>
            </w: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ORTEGA OBISPO, DIEGO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151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GALLEGOS MARSAL, JAVIER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13:10</w:t>
            </w:r>
          </w:p>
        </w:tc>
        <w:tc>
          <w:tcPr>
            <w:tcW w:w="882" w:type="dxa"/>
            <w:vMerge w:val="restart"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31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152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BENITO BARRIENTOS, JAIME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152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FLOTATS POZO, JORDI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152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VAZQUEZ MUIÑOS, ANTONIO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13:20</w:t>
            </w:r>
          </w:p>
        </w:tc>
        <w:tc>
          <w:tcPr>
            <w:tcW w:w="882" w:type="dxa"/>
            <w:vMerge w:val="restart"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32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152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FREIRE SEGRELLES, ANDRES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152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JUANEDA GRIMALT, JOSEP</w:t>
            </w:r>
          </w:p>
        </w:tc>
      </w:tr>
      <w:tr w:rsidR="00305453" w:rsidRPr="00F22CB7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153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PUGA GIL, URSINIO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13:30</w:t>
            </w:r>
          </w:p>
        </w:tc>
        <w:tc>
          <w:tcPr>
            <w:tcW w:w="882" w:type="dxa"/>
            <w:vMerge w:val="restart"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33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153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SAINZ DELGADO, JAVIER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153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MENENDEZ MENENDEZ-MORAN, HUGO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153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BAENA SANCHEZ, NICOLAS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13:40</w:t>
            </w:r>
          </w:p>
        </w:tc>
        <w:tc>
          <w:tcPr>
            <w:tcW w:w="882" w:type="dxa"/>
            <w:vMerge w:val="restart"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34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153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BERTRAN GARRE, JOAN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154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GALINDO GOMEZ, DANIEL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154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GONZALEZ LOPEZ-CAMARA, CARLOS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13:50</w:t>
            </w:r>
          </w:p>
        </w:tc>
        <w:tc>
          <w:tcPr>
            <w:tcW w:w="882" w:type="dxa"/>
            <w:vMerge w:val="restart"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35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154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GRAU TOMAS, NOEL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154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BONDIA GIL, JOSE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82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155</w:t>
            </w:r>
          </w:p>
        </w:tc>
        <w:tc>
          <w:tcPr>
            <w:tcW w:w="4677" w:type="dxa"/>
            <w:tcBorders>
              <w:top w:val="nil"/>
              <w:bottom w:val="nil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MENENDEZ GARCIA, SAUL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14:00</w:t>
            </w:r>
          </w:p>
        </w:tc>
        <w:tc>
          <w:tcPr>
            <w:tcW w:w="882" w:type="dxa"/>
            <w:vMerge w:val="restart"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155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LALANNE CASTELLANO, JUAN MANUEL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155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MONTERO URBANO, RAFAEL MARIA</w:t>
            </w:r>
          </w:p>
        </w:tc>
      </w:tr>
      <w:tr w:rsidR="00305453" w:rsidRPr="00175132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82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155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CALATAYUD ALVAREZ, ELOY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14:10</w:t>
            </w:r>
          </w:p>
        </w:tc>
        <w:tc>
          <w:tcPr>
            <w:tcW w:w="882" w:type="dxa"/>
            <w:vMerge w:val="restart"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37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156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CORRAL BASCARAN, ION ANDER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156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SIMON DE MIGUEL, JORGE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156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LAINZ RUIZ, FRANCISCO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 w:val="restart"/>
            <w:vAlign w:val="center"/>
          </w:tcPr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14:20</w:t>
            </w:r>
          </w:p>
        </w:tc>
        <w:tc>
          <w:tcPr>
            <w:tcW w:w="882" w:type="dxa"/>
            <w:vMerge w:val="restart"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156</w:t>
            </w:r>
          </w:p>
        </w:tc>
        <w:tc>
          <w:tcPr>
            <w:tcW w:w="4677" w:type="dxa"/>
            <w:tcBorders>
              <w:bottom w:val="nil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BONILLA GARCIA, HECTOR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156</w:t>
            </w:r>
          </w:p>
        </w:tc>
        <w:tc>
          <w:tcPr>
            <w:tcW w:w="4677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LOPEZ MALO, JACOBO</w:t>
            </w:r>
          </w:p>
        </w:tc>
      </w:tr>
      <w:tr w:rsidR="00305453" w:rsidTr="00930EEC">
        <w:trPr>
          <w:cantSplit/>
          <w:trHeight w:hRule="exact" w:val="345"/>
          <w:jc w:val="center"/>
        </w:trPr>
        <w:tc>
          <w:tcPr>
            <w:tcW w:w="1384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305453" w:rsidRDefault="00305453" w:rsidP="00930EEC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709" w:type="dxa"/>
            <w:tcBorders>
              <w:top w:val="nil"/>
            </w:tcBorders>
            <w:vAlign w:val="bottom"/>
          </w:tcPr>
          <w:p w:rsidR="00305453" w:rsidRDefault="00305453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156</w:t>
            </w:r>
          </w:p>
        </w:tc>
        <w:tc>
          <w:tcPr>
            <w:tcW w:w="4677" w:type="dxa"/>
            <w:tcBorders>
              <w:top w:val="nil"/>
            </w:tcBorders>
            <w:vAlign w:val="bottom"/>
          </w:tcPr>
          <w:p w:rsidR="00305453" w:rsidRDefault="003054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BERTRAN CROUS, VICTOR</w:t>
            </w:r>
          </w:p>
        </w:tc>
      </w:tr>
    </w:tbl>
    <w:p w:rsidR="0095120A" w:rsidRDefault="0095120A" w:rsidP="008135AA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2F1254" w:rsidRDefault="002F1254">
      <w:pPr>
        <w:widowControl w:val="0"/>
        <w:jc w:val="both"/>
        <w:rPr>
          <w:rFonts w:ascii="Arial Narrow Italic" w:hAnsi="Arial Narrow Italic"/>
          <w:snapToGrid w:val="0"/>
          <w:vanish/>
          <w:sz w:val="48"/>
          <w:lang w:val="es-ES_tradnl"/>
        </w:rPr>
      </w:pPr>
    </w:p>
    <w:sectPr w:rsidR="002F1254" w:rsidSect="002F1254">
      <w:headerReference w:type="default" r:id="rId7"/>
      <w:footerReference w:type="even" r:id="rId8"/>
      <w:footerReference w:type="default" r:id="rId9"/>
      <w:endnotePr>
        <w:numFmt w:val="decimal"/>
      </w:endnotePr>
      <w:pgSz w:w="11905" w:h="16837"/>
      <w:pgMar w:top="1819" w:right="566" w:bottom="566" w:left="566" w:header="993" w:footer="730" w:gutter="0"/>
      <w:cols w:space="72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400E" w:rsidRDefault="0070400E">
      <w:r>
        <w:separator/>
      </w:r>
    </w:p>
  </w:endnote>
  <w:endnote w:type="continuationSeparator" w:id="1">
    <w:p w:rsidR="0070400E" w:rsidRDefault="007040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vantGarde Md BT">
    <w:altName w:val="Century Gothic"/>
    <w:charset w:val="00"/>
    <w:family w:val="swiss"/>
    <w:pitch w:val="variable"/>
    <w:sig w:usb0="00000001" w:usb1="00000000" w:usb2="00000000" w:usb3="00000000" w:csb0="00000011" w:csb1="00000000"/>
  </w:font>
  <w:font w:name="Arial Narrow Bold Italic">
    <w:altName w:val="Bookman Old Style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EC" w:rsidRDefault="00930EEC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930EEC" w:rsidRDefault="00930EEC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EC" w:rsidRDefault="00930EEC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92D4B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30EEC" w:rsidRDefault="00930EE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400E" w:rsidRDefault="0070400E">
      <w:r>
        <w:separator/>
      </w:r>
    </w:p>
  </w:footnote>
  <w:footnote w:type="continuationSeparator" w:id="1">
    <w:p w:rsidR="0070400E" w:rsidRDefault="007040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EEC" w:rsidRDefault="00930EEC">
    <w:pPr>
      <w:pStyle w:val="Ttulo1"/>
      <w:jc w:val="center"/>
      <w:rPr>
        <w:b/>
        <w:sz w:val="24"/>
      </w:rPr>
    </w:pPr>
    <w:r>
      <w:rPr>
        <w:b/>
        <w:sz w:val="24"/>
      </w:rPr>
      <w:t>CAMPEONATO NACIONAL INDIVIDUAL DE ESPAÑA AMATEUR MASCULINO 2011</w:t>
    </w:r>
  </w:p>
  <w:p w:rsidR="00930EEC" w:rsidRDefault="00930EEC">
    <w:pPr>
      <w:pStyle w:val="Textoindependiente"/>
      <w:tabs>
        <w:tab w:val="left" w:pos="3544"/>
        <w:tab w:val="right" w:pos="10632"/>
      </w:tabs>
      <w:jc w:val="center"/>
      <w:rPr>
        <w:rFonts w:ascii="Garamond" w:hAnsi="Garamond"/>
        <w:i/>
        <w:sz w:val="28"/>
      </w:rPr>
    </w:pPr>
    <w:r>
      <w:rPr>
        <w:rFonts w:ascii="Garamond" w:hAnsi="Garamond"/>
        <w:i/>
        <w:sz w:val="28"/>
      </w:rPr>
      <w:t>Real Club de Golf de La Coruña.        19 al 22 de Mayo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efaultTabStop w:val="720"/>
  <w:hyphenationZone w:val="425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B719BF"/>
    <w:rsid w:val="00002804"/>
    <w:rsid w:val="00005D89"/>
    <w:rsid w:val="0002517A"/>
    <w:rsid w:val="000567DA"/>
    <w:rsid w:val="00063019"/>
    <w:rsid w:val="00084C87"/>
    <w:rsid w:val="0014314D"/>
    <w:rsid w:val="00175132"/>
    <w:rsid w:val="00192D4B"/>
    <w:rsid w:val="001F2AA6"/>
    <w:rsid w:val="00261BC6"/>
    <w:rsid w:val="002A1825"/>
    <w:rsid w:val="002D698D"/>
    <w:rsid w:val="002D6E20"/>
    <w:rsid w:val="002E77D2"/>
    <w:rsid w:val="002F1254"/>
    <w:rsid w:val="00301219"/>
    <w:rsid w:val="00305453"/>
    <w:rsid w:val="00306C20"/>
    <w:rsid w:val="0038208C"/>
    <w:rsid w:val="003F7C73"/>
    <w:rsid w:val="00436537"/>
    <w:rsid w:val="0044478D"/>
    <w:rsid w:val="004517EA"/>
    <w:rsid w:val="00457180"/>
    <w:rsid w:val="00492893"/>
    <w:rsid w:val="004E2AB3"/>
    <w:rsid w:val="00514F18"/>
    <w:rsid w:val="00531D44"/>
    <w:rsid w:val="00556EEC"/>
    <w:rsid w:val="00577818"/>
    <w:rsid w:val="006527AA"/>
    <w:rsid w:val="00656590"/>
    <w:rsid w:val="00673762"/>
    <w:rsid w:val="006977B6"/>
    <w:rsid w:val="006A46D3"/>
    <w:rsid w:val="0070400E"/>
    <w:rsid w:val="0071413D"/>
    <w:rsid w:val="007347ED"/>
    <w:rsid w:val="00735F59"/>
    <w:rsid w:val="00740BDC"/>
    <w:rsid w:val="00764ABE"/>
    <w:rsid w:val="00772E5F"/>
    <w:rsid w:val="00775068"/>
    <w:rsid w:val="007766A4"/>
    <w:rsid w:val="00783254"/>
    <w:rsid w:val="0079406C"/>
    <w:rsid w:val="00794BD7"/>
    <w:rsid w:val="00795EEC"/>
    <w:rsid w:val="008135AA"/>
    <w:rsid w:val="008F3C00"/>
    <w:rsid w:val="008F5C9C"/>
    <w:rsid w:val="009247E7"/>
    <w:rsid w:val="00930EEC"/>
    <w:rsid w:val="0094202B"/>
    <w:rsid w:val="0095120A"/>
    <w:rsid w:val="009727C5"/>
    <w:rsid w:val="009A445F"/>
    <w:rsid w:val="009D127B"/>
    <w:rsid w:val="009D3287"/>
    <w:rsid w:val="009D336B"/>
    <w:rsid w:val="009D5546"/>
    <w:rsid w:val="00A052F4"/>
    <w:rsid w:val="00A53882"/>
    <w:rsid w:val="00A60282"/>
    <w:rsid w:val="00AB0B81"/>
    <w:rsid w:val="00AC5A08"/>
    <w:rsid w:val="00AD2518"/>
    <w:rsid w:val="00B23353"/>
    <w:rsid w:val="00B36CFE"/>
    <w:rsid w:val="00B5370C"/>
    <w:rsid w:val="00B719BF"/>
    <w:rsid w:val="00B924E6"/>
    <w:rsid w:val="00BC0DD4"/>
    <w:rsid w:val="00BD256C"/>
    <w:rsid w:val="00BE7767"/>
    <w:rsid w:val="00C01C6F"/>
    <w:rsid w:val="00C12E1B"/>
    <w:rsid w:val="00C42598"/>
    <w:rsid w:val="00C56B73"/>
    <w:rsid w:val="00C619E2"/>
    <w:rsid w:val="00C73F20"/>
    <w:rsid w:val="00CB2834"/>
    <w:rsid w:val="00CF4C16"/>
    <w:rsid w:val="00CF64BD"/>
    <w:rsid w:val="00D91F2E"/>
    <w:rsid w:val="00DC38D0"/>
    <w:rsid w:val="00DE0EE5"/>
    <w:rsid w:val="00E151A0"/>
    <w:rsid w:val="00E45EA8"/>
    <w:rsid w:val="00E52032"/>
    <w:rsid w:val="00E91340"/>
    <w:rsid w:val="00ED1828"/>
    <w:rsid w:val="00F22CB7"/>
    <w:rsid w:val="00F3293D"/>
    <w:rsid w:val="00F848F7"/>
    <w:rsid w:val="00FD2061"/>
    <w:rsid w:val="00FF5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893"/>
  </w:style>
  <w:style w:type="paragraph" w:styleId="Ttulo1">
    <w:name w:val="heading 1"/>
    <w:basedOn w:val="Normal"/>
    <w:next w:val="Normal"/>
    <w:qFormat/>
    <w:rsid w:val="00492893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2"/>
      <w:lang w:val="es-ES_tradnl"/>
    </w:rPr>
  </w:style>
  <w:style w:type="paragraph" w:styleId="Ttulo2">
    <w:name w:val="heading 2"/>
    <w:basedOn w:val="Normal"/>
    <w:next w:val="Normal"/>
    <w:qFormat/>
    <w:rsid w:val="00492893"/>
    <w:pPr>
      <w:keepNext/>
      <w:widowControl w:val="0"/>
      <w:spacing w:after="58"/>
      <w:outlineLvl w:val="1"/>
    </w:pPr>
    <w:rPr>
      <w:rFonts w:ascii="AvantGarde Md BT" w:hAnsi="AvantGarde Md BT"/>
      <w:b/>
      <w:i/>
      <w:snapToGrid w:val="0"/>
      <w:sz w:val="2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492893"/>
  </w:style>
  <w:style w:type="paragraph" w:styleId="Encabezado">
    <w:name w:val="header"/>
    <w:basedOn w:val="Normal"/>
    <w:rsid w:val="0049289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92893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492893"/>
    <w:pPr>
      <w:widowControl w:val="0"/>
      <w:jc w:val="both"/>
    </w:pPr>
    <w:rPr>
      <w:rFonts w:ascii="Arial Narrow Bold Italic" w:hAnsi="Arial Narrow Bold Italic"/>
      <w:snapToGrid w:val="0"/>
      <w:sz w:val="42"/>
      <w:lang w:val="es-ES_tradnl"/>
    </w:rPr>
  </w:style>
  <w:style w:type="character" w:styleId="Nmerodepgina">
    <w:name w:val="page number"/>
    <w:basedOn w:val="Fuentedeprrafopredeter"/>
    <w:rsid w:val="00492893"/>
  </w:style>
  <w:style w:type="paragraph" w:styleId="Textodeglobo">
    <w:name w:val="Balloon Text"/>
    <w:basedOn w:val="Normal"/>
    <w:semiHidden/>
    <w:rsid w:val="00175132"/>
    <w:rPr>
      <w:rFonts w:ascii="Tahoma" w:hAnsi="Tahoma" w:cs="Tahoma"/>
      <w:sz w:val="16"/>
      <w:szCs w:val="16"/>
    </w:rPr>
  </w:style>
  <w:style w:type="character" w:styleId="Nmerodelnea">
    <w:name w:val="line number"/>
    <w:basedOn w:val="Fuentedeprrafopredeter"/>
    <w:uiPriority w:val="99"/>
    <w:semiHidden/>
    <w:unhideWhenUsed/>
    <w:rsid w:val="002F12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174D255-6D25-480C-BAE1-DE1107FEC3A7}"/>
</file>

<file path=customXml/itemProps2.xml><?xml version="1.0" encoding="utf-8"?>
<ds:datastoreItem xmlns:ds="http://schemas.openxmlformats.org/officeDocument/2006/customXml" ds:itemID="{792ED496-91DE-4087-BE4B-1489A71F248F}"/>
</file>

<file path=customXml/itemProps3.xml><?xml version="1.0" encoding="utf-8"?>
<ds:datastoreItem xmlns:ds="http://schemas.openxmlformats.org/officeDocument/2006/customXml" ds:itemID="{2B8C3D3E-459E-44A7-ADB0-D98A42D358C8}"/>
</file>

<file path=customXml/itemProps4.xml><?xml version="1.0" encoding="utf-8"?>
<ds:datastoreItem xmlns:ds="http://schemas.openxmlformats.org/officeDocument/2006/customXml" ds:itemID="{1CDB16A4-3B3F-475B-A421-EE5D74C234C9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32</TotalTime>
  <Pages>4</Pages>
  <Words>661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Horari Salida- Copa Rey 2001</vt:lpstr>
    </vt:vector>
  </TitlesOfParts>
  <Company>R.F.E.G.</Company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 Salida- Copa Rey 2001</dc:title>
  <dc:creator>Duncan L. Boyd</dc:creator>
  <cp:lastModifiedBy>CTE.MASCULINO</cp:lastModifiedBy>
  <cp:revision>7</cp:revision>
  <cp:lastPrinted>2008-07-28T18:27:00Z</cp:lastPrinted>
  <dcterms:created xsi:type="dcterms:W3CDTF">2011-05-11T13:59:00Z</dcterms:created>
  <dcterms:modified xsi:type="dcterms:W3CDTF">2011-05-20T17:45:00Z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