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9EA" w:rsidRPr="000379EA" w:rsidRDefault="000379EA" w:rsidP="000379EA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0"/>
          <w:szCs w:val="10"/>
          <w:u w:val="single"/>
        </w:rPr>
      </w:pPr>
    </w:p>
    <w:p w:rsidR="00C778BF" w:rsidRDefault="0005373B" w:rsidP="000379EA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  <w:u w:val="single"/>
        </w:rPr>
      </w:pPr>
      <w:r>
        <w:rPr>
          <w:szCs w:val="28"/>
          <w:u w:val="single"/>
        </w:rPr>
        <w:t>CAMPEONATO INTERTERRITORIAL SUB-25</w:t>
      </w:r>
      <w:r w:rsidR="00C778BF" w:rsidRPr="007569E7">
        <w:rPr>
          <w:szCs w:val="28"/>
          <w:u w:val="single"/>
        </w:rPr>
        <w:t xml:space="preserve"> MASCULINO</w:t>
      </w:r>
      <w:r w:rsidR="007569E7" w:rsidRPr="007569E7">
        <w:rPr>
          <w:szCs w:val="28"/>
          <w:u w:val="single"/>
        </w:rPr>
        <w:t xml:space="preserve"> DE 1ª DIVISIÓN</w:t>
      </w:r>
      <w:r w:rsidR="00C778BF" w:rsidRPr="007569E7">
        <w:rPr>
          <w:szCs w:val="28"/>
          <w:u w:val="single"/>
        </w:rPr>
        <w:t xml:space="preserve"> </w:t>
      </w:r>
    </w:p>
    <w:p w:rsidR="00620133" w:rsidRPr="007569E7" w:rsidRDefault="00620133" w:rsidP="000379EA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  <w:u w:val="single"/>
        </w:rPr>
      </w:pPr>
      <w:r>
        <w:rPr>
          <w:szCs w:val="28"/>
          <w:u w:val="single"/>
        </w:rPr>
        <w:t>“</w:t>
      </w:r>
      <w:r w:rsidR="00715C1E">
        <w:rPr>
          <w:szCs w:val="28"/>
          <w:u w:val="single"/>
        </w:rPr>
        <w:t>V</w:t>
      </w:r>
      <w:r w:rsidR="0005373B">
        <w:rPr>
          <w:szCs w:val="28"/>
          <w:u w:val="single"/>
        </w:rPr>
        <w:t>I</w:t>
      </w:r>
      <w:r w:rsidR="002D69A1">
        <w:rPr>
          <w:szCs w:val="28"/>
          <w:u w:val="single"/>
        </w:rPr>
        <w:t>I</w:t>
      </w:r>
      <w:r w:rsidR="00715C1E">
        <w:rPr>
          <w:szCs w:val="28"/>
          <w:u w:val="single"/>
        </w:rPr>
        <w:t xml:space="preserve"> </w:t>
      </w:r>
      <w:r>
        <w:rPr>
          <w:szCs w:val="28"/>
          <w:u w:val="single"/>
        </w:rPr>
        <w:t xml:space="preserve">Memorial Santi </w:t>
      </w:r>
      <w:proofErr w:type="spellStart"/>
      <w:r>
        <w:rPr>
          <w:szCs w:val="28"/>
          <w:u w:val="single"/>
        </w:rPr>
        <w:t>Ollé</w:t>
      </w:r>
      <w:proofErr w:type="spellEnd"/>
      <w:r>
        <w:rPr>
          <w:szCs w:val="28"/>
          <w:u w:val="single"/>
        </w:rPr>
        <w:t>”</w:t>
      </w:r>
    </w:p>
    <w:p w:rsidR="00C778BF" w:rsidRDefault="002D69A1" w:rsidP="000379EA">
      <w:pPr>
        <w:pStyle w:val="Sub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R.C.G. </w:t>
      </w:r>
      <w:proofErr w:type="spellStart"/>
      <w:r>
        <w:t>Guadalmina</w:t>
      </w:r>
      <w:proofErr w:type="spellEnd"/>
      <w:r>
        <w:t>.   5 al 8 de Octubre de 2011</w:t>
      </w:r>
    </w:p>
    <w:p w:rsidR="000379EA" w:rsidRPr="000379EA" w:rsidRDefault="000379EA" w:rsidP="000379EA">
      <w:pPr>
        <w:pStyle w:val="Sub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0"/>
          <w:szCs w:val="10"/>
        </w:rPr>
      </w:pPr>
    </w:p>
    <w:p w:rsidR="00C778BF" w:rsidRDefault="00C778BF">
      <w:pPr>
        <w:pStyle w:val="Subttulo"/>
      </w:pPr>
    </w:p>
    <w:p w:rsidR="00C778BF" w:rsidRDefault="00C778BF">
      <w:pPr>
        <w:widowControl w:val="0"/>
        <w:tabs>
          <w:tab w:val="center" w:pos="4512"/>
        </w:tabs>
        <w:jc w:val="both"/>
        <w:rPr>
          <w:rFonts w:ascii="Arial Narrow" w:hAnsi="Arial Narrow"/>
          <w:i/>
          <w:snapToGrid w:val="0"/>
          <w:sz w:val="28"/>
          <w:lang w:val="es-ES_tradnl"/>
        </w:rPr>
      </w:pPr>
      <w:r>
        <w:rPr>
          <w:rFonts w:ascii="Arial Narrow" w:hAnsi="Arial Narrow"/>
          <w:i/>
          <w:snapToGrid w:val="0"/>
          <w:sz w:val="28"/>
          <w:lang w:val="es-ES_tradnl"/>
        </w:rPr>
        <w:tab/>
      </w:r>
      <w:r>
        <w:rPr>
          <w:rFonts w:ascii="Arial Narrow" w:hAnsi="Arial Narrow"/>
          <w:b/>
          <w:i/>
          <w:snapToGrid w:val="0"/>
          <w:sz w:val="28"/>
          <w:u w:val="single"/>
          <w:lang w:val="es-ES_tradnl"/>
        </w:rPr>
        <w:t>RESULTADOS - MATCH PLAY</w:t>
      </w:r>
    </w:p>
    <w:p w:rsidR="00C778BF" w:rsidRDefault="00C778BF">
      <w:pPr>
        <w:widowControl w:val="0"/>
        <w:jc w:val="both"/>
        <w:rPr>
          <w:rFonts w:ascii="Arial Narrow" w:hAnsi="Arial Narrow"/>
          <w:i/>
          <w:snapToGrid w:val="0"/>
          <w:sz w:val="24"/>
          <w:lang w:val="es-ES_trad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379"/>
        <w:gridCol w:w="2041"/>
        <w:gridCol w:w="2328"/>
        <w:gridCol w:w="2137"/>
        <w:gridCol w:w="2139"/>
      </w:tblGrid>
      <w:tr w:rsidR="00C778BF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line="120" w:lineRule="exact"/>
              <w:rPr>
                <w:rFonts w:ascii="Arial Narrow" w:hAnsi="Arial Narrow"/>
                <w:b/>
                <w:i/>
                <w:snapToGrid w:val="0"/>
                <w:sz w:val="24"/>
                <w:u w:val="single"/>
                <w:lang w:val="es-ES_tradnl"/>
              </w:rPr>
            </w:pPr>
          </w:p>
          <w:p w:rsidR="00C778BF" w:rsidRDefault="00C778BF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>1er Día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>2</w:t>
            </w:r>
            <w:r w:rsidR="007569E7"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>º</w:t>
            </w:r>
            <w:r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 xml:space="preserve"> Día</w:t>
            </w: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>3er Día</w:t>
            </w: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after="58"/>
              <w:jc w:val="right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  <w:t>CLASIFICACIÓN FINAL</w:t>
            </w:r>
          </w:p>
        </w:tc>
      </w:tr>
      <w:tr w:rsidR="00C778BF" w:rsidRPr="000379EA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Pr="000379EA" w:rsidRDefault="00C778BF">
            <w:pPr>
              <w:widowControl w:val="0"/>
              <w:spacing w:line="120" w:lineRule="exact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C778BF" w:rsidRPr="000379EA" w:rsidRDefault="00C778BF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Pr="000379EA" w:rsidRDefault="00C778BF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Pr="000379EA" w:rsidRDefault="00C778BF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Pr="000379EA" w:rsidRDefault="00C778BF">
            <w:pPr>
              <w:widowControl w:val="0"/>
              <w:spacing w:after="58"/>
              <w:jc w:val="right"/>
              <w:rPr>
                <w:rFonts w:ascii="Arial Narrow" w:hAnsi="Arial Narrow"/>
                <w:b/>
                <w:i/>
                <w:snapToGrid w:val="0"/>
                <w:u w:val="single"/>
                <w:lang w:val="es-ES_tradnl"/>
              </w:rPr>
            </w:pPr>
          </w:p>
        </w:tc>
      </w:tr>
      <w:tr w:rsidR="00C778BF" w:rsidTr="00607314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C778BF" w:rsidRPr="001C73F0" w:rsidRDefault="00C778BF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  <w:p w:rsidR="00C778BF" w:rsidRPr="001C73F0" w:rsidRDefault="00C778BF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1C73F0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2041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C778BF" w:rsidRPr="001C73F0" w:rsidRDefault="009749C2" w:rsidP="001C73F0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CATALUÑA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830A4F" w:rsidTr="00A47863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830A4F" w:rsidRPr="001C73F0" w:rsidRDefault="00830A4F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830A4F" w:rsidRPr="001C73F0" w:rsidRDefault="00830A4F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830A4F" w:rsidRPr="001C73F0" w:rsidRDefault="00830A4F" w:rsidP="001C73F0">
            <w:pPr>
              <w:widowControl w:val="0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830A4F" w:rsidRPr="001C73F0" w:rsidRDefault="00830A4F" w:rsidP="00A47863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30A4F" w:rsidRDefault="00830A4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30A4F" w:rsidRDefault="00830A4F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830A4F" w:rsidRDefault="00830A4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830A4F" w:rsidTr="00607314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830A4F" w:rsidRPr="001C73F0" w:rsidRDefault="00830A4F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830A4F" w:rsidRPr="001C73F0" w:rsidRDefault="00830A4F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1C73F0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8</w:t>
            </w: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830A4F" w:rsidRPr="009749C2" w:rsidRDefault="009749C2" w:rsidP="001C73F0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9749C2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C. LA MANCHA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830A4F" w:rsidRPr="00830A4F" w:rsidRDefault="00830A4F" w:rsidP="00830A4F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30A4F" w:rsidRDefault="00830A4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30A4F" w:rsidRDefault="00830A4F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830A4F" w:rsidRDefault="00830A4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B328C1" w:rsidTr="005134B7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B328C1" w:rsidRPr="001C73F0" w:rsidRDefault="00B328C1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B328C1" w:rsidRPr="001C73F0" w:rsidRDefault="00B328C1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B328C1" w:rsidRPr="001C73F0" w:rsidRDefault="00B328C1" w:rsidP="001C73F0">
            <w:pPr>
              <w:widowControl w:val="0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B328C1" w:rsidRPr="001C73F0" w:rsidRDefault="00B328C1" w:rsidP="005103FA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28C1" w:rsidRDefault="00B328C1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B328C1" w:rsidTr="00607314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B328C1" w:rsidRPr="001C73F0" w:rsidRDefault="00B328C1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B328C1" w:rsidRPr="001C73F0" w:rsidRDefault="00B328C1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1C73F0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4</w:t>
            </w: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B328C1" w:rsidRPr="001C73F0" w:rsidRDefault="009749C2" w:rsidP="001C73F0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PAIS VASCO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28C1" w:rsidRPr="007248FD" w:rsidRDefault="00B328C1" w:rsidP="007248FD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28C1" w:rsidRDefault="00B328C1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B328C1" w:rsidTr="00A47863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vAlign w:val="center"/>
          </w:tcPr>
          <w:p w:rsidR="00B328C1" w:rsidRPr="001C73F0" w:rsidRDefault="00B328C1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B328C1" w:rsidRPr="001C73F0" w:rsidRDefault="00B328C1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B328C1" w:rsidRPr="001C73F0" w:rsidRDefault="00B328C1" w:rsidP="001C73F0">
            <w:pPr>
              <w:widowControl w:val="0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B328C1" w:rsidRPr="001C73F0" w:rsidRDefault="00B328C1" w:rsidP="00A47863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tbl>
            <w:tblPr>
              <w:tblW w:w="0" w:type="auto"/>
              <w:jc w:val="center"/>
              <w:tblBorders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  <w:insideH w:val="single" w:sz="6" w:space="0" w:color="FFFFFF"/>
                <w:insideV w:val="single" w:sz="6" w:space="0" w:color="FFFFFF"/>
              </w:tblBorders>
              <w:tblLayout w:type="fixed"/>
              <w:tblCellMar>
                <w:left w:w="120" w:type="dxa"/>
                <w:right w:w="120" w:type="dxa"/>
              </w:tblCellMar>
              <w:tblLook w:val="0000"/>
            </w:tblPr>
            <w:tblGrid>
              <w:gridCol w:w="2139"/>
            </w:tblGrid>
            <w:tr w:rsidR="00B328C1" w:rsidRPr="005422A2" w:rsidTr="008D74F4">
              <w:trPr>
                <w:trHeight w:hRule="exact" w:val="283"/>
                <w:jc w:val="center"/>
              </w:trPr>
              <w:tc>
                <w:tcPr>
                  <w:tcW w:w="2139" w:type="dxa"/>
                </w:tcPr>
                <w:p w:rsidR="00B328C1" w:rsidRPr="005422A2" w:rsidRDefault="00C845C8" w:rsidP="00C87EFD">
                  <w:pPr>
                    <w:widowControl w:val="0"/>
                    <w:spacing w:after="58"/>
                    <w:rPr>
                      <w:rFonts w:ascii="Arial Narrow" w:hAnsi="Arial Narrow"/>
                      <w:b/>
                      <w:i/>
                      <w:snapToGrid w:val="0"/>
                      <w:sz w:val="24"/>
                      <w:szCs w:val="24"/>
                      <w:lang w:val="es-ES_tradnl"/>
                    </w:rPr>
                  </w:pPr>
                  <w:r>
                    <w:rPr>
                      <w:rFonts w:ascii="Arial Narrow" w:hAnsi="Arial Narrow"/>
                      <w:b/>
                      <w:i/>
                      <w:snapToGrid w:val="0"/>
                      <w:sz w:val="24"/>
                      <w:szCs w:val="24"/>
                      <w:lang w:val="es-ES_tradnl"/>
                    </w:rPr>
                    <w:t xml:space="preserve">   </w:t>
                  </w:r>
                </w:p>
              </w:tc>
            </w:tr>
          </w:tbl>
          <w:p w:rsidR="00B328C1" w:rsidRPr="005422A2" w:rsidRDefault="00B328C1" w:rsidP="004C7E31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</w:pPr>
          </w:p>
        </w:tc>
      </w:tr>
      <w:tr w:rsidR="00B328C1" w:rsidTr="00607314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B328C1" w:rsidRPr="001C73F0" w:rsidRDefault="00B328C1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B328C1" w:rsidRPr="001C73F0" w:rsidRDefault="00B328C1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1C73F0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5</w:t>
            </w:r>
          </w:p>
        </w:tc>
        <w:tc>
          <w:tcPr>
            <w:tcW w:w="2041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B328C1" w:rsidRPr="001C73F0" w:rsidRDefault="009749C2" w:rsidP="001C73F0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COM. VALENCIANA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28C1" w:rsidRPr="00871613" w:rsidRDefault="00B328C1" w:rsidP="00871613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28C1" w:rsidRDefault="00B328C1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B328C1" w:rsidRDefault="00B328C1">
            <w:pPr>
              <w:widowControl w:val="0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CAMPEÓN</w:t>
            </w:r>
          </w:p>
        </w:tc>
      </w:tr>
      <w:tr w:rsidR="00B328C1" w:rsidTr="00607314">
        <w:trPr>
          <w:trHeight w:hRule="exact" w:val="283"/>
          <w:jc w:val="center"/>
        </w:trPr>
        <w:tc>
          <w:tcPr>
            <w:tcW w:w="379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B328C1" w:rsidRPr="001C73F0" w:rsidRDefault="00B328C1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  <w:p w:rsidR="00B328C1" w:rsidRPr="001C73F0" w:rsidRDefault="00B328C1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328C1" w:rsidRPr="001C73F0" w:rsidRDefault="00B328C1" w:rsidP="001C73F0">
            <w:pPr>
              <w:widowControl w:val="0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28C1" w:rsidRDefault="00B328C1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B328C1" w:rsidRDefault="00B328C1">
            <w:pPr>
              <w:widowControl w:val="0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</w:tc>
      </w:tr>
      <w:tr w:rsidR="00B328C1" w:rsidTr="00607314">
        <w:trPr>
          <w:trHeight w:hRule="exact" w:val="283"/>
          <w:jc w:val="center"/>
        </w:trPr>
        <w:tc>
          <w:tcPr>
            <w:tcW w:w="379" w:type="dxa"/>
            <w:tcBorders>
              <w:left w:val="single" w:sz="6" w:space="0" w:color="FFFFFF"/>
              <w:right w:val="single" w:sz="6" w:space="0" w:color="FFFFFF"/>
            </w:tcBorders>
            <w:vAlign w:val="center"/>
          </w:tcPr>
          <w:p w:rsidR="00B328C1" w:rsidRPr="001C73F0" w:rsidRDefault="00B328C1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  <w:p w:rsidR="00B328C1" w:rsidRPr="001C73F0" w:rsidRDefault="00B328C1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1C73F0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2041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B328C1" w:rsidRPr="001C73F0" w:rsidRDefault="009749C2" w:rsidP="001C73F0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MADRID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28C1" w:rsidRDefault="00B328C1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B328C1" w:rsidTr="00A47863">
        <w:trPr>
          <w:trHeight w:hRule="exact" w:val="283"/>
          <w:jc w:val="center"/>
        </w:trPr>
        <w:tc>
          <w:tcPr>
            <w:tcW w:w="379" w:type="dxa"/>
            <w:tcBorders>
              <w:left w:val="single" w:sz="6" w:space="0" w:color="FFFFFF"/>
              <w:bottom w:val="single" w:sz="6" w:space="0" w:color="FFFFFF"/>
            </w:tcBorders>
            <w:vAlign w:val="center"/>
          </w:tcPr>
          <w:p w:rsidR="00B328C1" w:rsidRPr="001C73F0" w:rsidRDefault="00B328C1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B328C1" w:rsidRPr="001C73F0" w:rsidRDefault="00B328C1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B328C1" w:rsidRPr="001C73F0" w:rsidRDefault="00B328C1" w:rsidP="001C73F0">
            <w:pPr>
              <w:widowControl w:val="0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B328C1" w:rsidRPr="001C73F0" w:rsidRDefault="00B328C1" w:rsidP="00A47863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B328C1" w:rsidRPr="005422A2" w:rsidRDefault="00C845C8" w:rsidP="00C87EFD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  <w:t xml:space="preserve"> </w:t>
            </w:r>
          </w:p>
        </w:tc>
      </w:tr>
      <w:tr w:rsidR="00B328C1" w:rsidTr="00607314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</w:tcBorders>
            <w:vAlign w:val="center"/>
          </w:tcPr>
          <w:p w:rsidR="00B328C1" w:rsidRPr="001C73F0" w:rsidRDefault="00B328C1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B328C1" w:rsidRPr="001C73F0" w:rsidRDefault="00B328C1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1C73F0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6</w:t>
            </w:r>
          </w:p>
        </w:tc>
        <w:tc>
          <w:tcPr>
            <w:tcW w:w="2041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B328C1" w:rsidRPr="001C73F0" w:rsidRDefault="009749C2" w:rsidP="001C73F0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BALEARES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28C1" w:rsidRPr="00A47863" w:rsidRDefault="00B328C1" w:rsidP="00A47863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28C1" w:rsidRDefault="00B328C1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B328C1" w:rsidRDefault="00B328C1">
            <w:pPr>
              <w:widowControl w:val="0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Subcampeón</w:t>
            </w:r>
          </w:p>
        </w:tc>
      </w:tr>
      <w:tr w:rsidR="002B6B7B" w:rsidTr="005134B7">
        <w:trPr>
          <w:trHeight w:hRule="exact" w:val="283"/>
          <w:jc w:val="center"/>
        </w:trPr>
        <w:tc>
          <w:tcPr>
            <w:tcW w:w="379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2B6B7B" w:rsidRPr="001C73F0" w:rsidRDefault="002B6B7B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  <w:p w:rsidR="002B6B7B" w:rsidRPr="001C73F0" w:rsidRDefault="002B6B7B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2B6B7B" w:rsidRPr="001C73F0" w:rsidRDefault="002B6B7B" w:rsidP="001C73F0">
            <w:pPr>
              <w:widowControl w:val="0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2B6B7B" w:rsidRDefault="002B6B7B" w:rsidP="00FC3476">
            <w:pPr>
              <w:widowControl w:val="0"/>
              <w:jc w:val="center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2B6B7B" w:rsidRPr="001C73F0" w:rsidRDefault="002B6B7B" w:rsidP="005103FA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2B6B7B" w:rsidRDefault="002B6B7B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2B6B7B" w:rsidRDefault="002B6B7B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2B6B7B" w:rsidTr="00607314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2B6B7B" w:rsidRPr="001C73F0" w:rsidRDefault="002B6B7B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2B6B7B" w:rsidRPr="001C73F0" w:rsidRDefault="002B6B7B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1C73F0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2B6B7B" w:rsidRPr="001C73F0" w:rsidRDefault="009749C2" w:rsidP="001C73F0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ANDALUCIA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2B6B7B" w:rsidRDefault="002B6B7B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2B6B7B" w:rsidRPr="005134B7" w:rsidRDefault="002B6B7B" w:rsidP="005134B7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2B6B7B" w:rsidRDefault="002B6B7B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2B6B7B" w:rsidRDefault="002B6B7B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2B6B7B" w:rsidTr="00A47863">
        <w:trPr>
          <w:trHeight w:hRule="exact" w:val="283"/>
          <w:jc w:val="center"/>
        </w:trPr>
        <w:tc>
          <w:tcPr>
            <w:tcW w:w="379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2B6B7B" w:rsidRPr="001C73F0" w:rsidRDefault="002B6B7B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2B6B7B" w:rsidRPr="001C73F0" w:rsidRDefault="002B6B7B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2B6B7B" w:rsidRPr="001C73F0" w:rsidRDefault="002B6B7B" w:rsidP="001C73F0">
            <w:pPr>
              <w:widowControl w:val="0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2B6B7B" w:rsidRPr="001C73F0" w:rsidRDefault="002B6B7B" w:rsidP="00A47863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2B6B7B" w:rsidRDefault="002B6B7B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2B6B7B" w:rsidRDefault="002B6B7B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2B6B7B" w:rsidRDefault="002B6B7B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2B6B7B" w:rsidTr="00607314">
        <w:trPr>
          <w:trHeight w:hRule="exact" w:val="283"/>
          <w:jc w:val="center"/>
        </w:trPr>
        <w:tc>
          <w:tcPr>
            <w:tcW w:w="37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</w:tcPr>
          <w:p w:rsidR="002B6B7B" w:rsidRPr="001C73F0" w:rsidRDefault="002B6B7B" w:rsidP="00607314">
            <w:pPr>
              <w:widowControl w:val="0"/>
              <w:spacing w:line="56" w:lineRule="exact"/>
              <w:jc w:val="right"/>
              <w:rPr>
                <w:rFonts w:ascii="Arial Narrow" w:hAnsi="Arial Narrow"/>
                <w:snapToGrid w:val="0"/>
                <w:sz w:val="22"/>
                <w:szCs w:val="22"/>
                <w:lang w:val="es-ES_tradnl"/>
              </w:rPr>
            </w:pPr>
          </w:p>
          <w:p w:rsidR="002B6B7B" w:rsidRPr="001C73F0" w:rsidRDefault="002B6B7B" w:rsidP="00607314">
            <w:pPr>
              <w:widowControl w:val="0"/>
              <w:jc w:val="right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1C73F0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7</w:t>
            </w:r>
          </w:p>
        </w:tc>
        <w:tc>
          <w:tcPr>
            <w:tcW w:w="2041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2B6B7B" w:rsidRPr="009749C2" w:rsidRDefault="009749C2" w:rsidP="001C73F0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  <w:r w:rsidRPr="009749C2"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  <w:t>ASTURIAS</w:t>
            </w:r>
          </w:p>
        </w:tc>
        <w:tc>
          <w:tcPr>
            <w:tcW w:w="23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2B6B7B" w:rsidRPr="00830A4F" w:rsidRDefault="002B6B7B" w:rsidP="00830A4F">
            <w:pPr>
              <w:widowControl w:val="0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</w:p>
        </w:tc>
        <w:tc>
          <w:tcPr>
            <w:tcW w:w="2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2B6B7B" w:rsidRDefault="002B6B7B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13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2B6B7B" w:rsidRDefault="002B6B7B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2B6B7B" w:rsidRDefault="002B6B7B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</w:tbl>
    <w:p w:rsidR="00C778BF" w:rsidRDefault="00C778BF">
      <w:pPr>
        <w:widowControl w:val="0"/>
        <w:jc w:val="both"/>
        <w:rPr>
          <w:rFonts w:ascii="Arial Narrow" w:hAnsi="Arial Narrow"/>
          <w:i/>
          <w:snapToGrid w:val="0"/>
          <w:sz w:val="24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C778BF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78BF" w:rsidRDefault="00C778BF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3er y 4º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line="56" w:lineRule="exac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C778BF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B328C1" w:rsidTr="005134B7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328C1" w:rsidRPr="001C73F0" w:rsidRDefault="00B328C1" w:rsidP="005103FA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28C1" w:rsidRDefault="00B328C1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B328C1" w:rsidRDefault="00B328C1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7B6290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  <w:left w:val="single" w:sz="6" w:space="0" w:color="FFFFFF"/>
              <w:right w:val="single" w:sz="8" w:space="0" w:color="000000"/>
            </w:tcBorders>
          </w:tcPr>
          <w:p w:rsidR="007B6290" w:rsidRDefault="007B6290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7" w:space="0" w:color="000000"/>
              <w:right w:val="single" w:sz="6" w:space="0" w:color="FFFFFF"/>
            </w:tcBorders>
          </w:tcPr>
          <w:p w:rsidR="007B6290" w:rsidRPr="00107E04" w:rsidRDefault="007B6290" w:rsidP="00514551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 xml:space="preserve">          </w:t>
            </w:r>
          </w:p>
        </w:tc>
      </w:tr>
      <w:tr w:rsidR="007248FD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7" w:space="0" w:color="000000"/>
            </w:tcBorders>
          </w:tcPr>
          <w:p w:rsidR="007248FD" w:rsidRDefault="007248FD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7248FD" w:rsidRDefault="007248FD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7248FD" w:rsidRDefault="007248FD">
            <w:pPr>
              <w:widowControl w:val="0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3er puesto</w:t>
            </w:r>
          </w:p>
        </w:tc>
      </w:tr>
      <w:tr w:rsidR="007B6290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7" w:space="0" w:color="000000"/>
            </w:tcBorders>
          </w:tcPr>
          <w:p w:rsidR="007B6290" w:rsidRDefault="007B6290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7B6290" w:rsidRPr="005422A2" w:rsidRDefault="007B6290" w:rsidP="00514551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  <w:t xml:space="preserve">  </w:t>
            </w:r>
          </w:p>
        </w:tc>
      </w:tr>
      <w:tr w:rsidR="007B6290" w:rsidTr="005134B7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  <w:vAlign w:val="bottom"/>
          </w:tcPr>
          <w:p w:rsidR="007B6290" w:rsidRPr="001C73F0" w:rsidRDefault="007B6290" w:rsidP="005103FA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</w:tcPr>
          <w:p w:rsidR="007B6290" w:rsidRDefault="007B6290">
            <w:pPr>
              <w:widowControl w:val="0"/>
              <w:spacing w:line="56" w:lineRule="exact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  <w:p w:rsidR="007B6290" w:rsidRDefault="007B6290">
            <w:pPr>
              <w:widowControl w:val="0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4º puesto</w:t>
            </w:r>
          </w:p>
        </w:tc>
      </w:tr>
    </w:tbl>
    <w:p w:rsidR="00C778BF" w:rsidRDefault="00C778BF">
      <w:pPr>
        <w:widowControl w:val="0"/>
        <w:jc w:val="both"/>
        <w:rPr>
          <w:rFonts w:ascii="Arial Narrow" w:hAnsi="Arial Narrow"/>
          <w:i/>
          <w:snapToGrid w:val="0"/>
          <w:sz w:val="24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  <w:gridCol w:w="2834"/>
      </w:tblGrid>
      <w:tr w:rsidR="00C778BF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78BF" w:rsidRDefault="00C778BF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5º al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C778BF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830A4F" w:rsidTr="00A47863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830A4F" w:rsidRPr="001C73F0" w:rsidRDefault="00830A4F" w:rsidP="00A47863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30A4F" w:rsidRDefault="00830A4F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30A4F" w:rsidRDefault="00830A4F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0B425C" w:rsidTr="005134B7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0B425C" w:rsidRDefault="000B425C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0B425C" w:rsidRPr="001C73F0" w:rsidRDefault="000B425C" w:rsidP="005103FA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0B425C" w:rsidRDefault="000B425C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F8012A" w:rsidTr="00A47863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F8012A" w:rsidRPr="001C73F0" w:rsidRDefault="00F8012A" w:rsidP="00A47863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F8012A" w:rsidRPr="00B85D64" w:rsidRDefault="00F8012A" w:rsidP="00B85D6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F8012A" w:rsidRPr="00107E04" w:rsidRDefault="00F8012A" w:rsidP="00514551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 xml:space="preserve">   </w:t>
            </w:r>
            <w:r w:rsidR="00B77669"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 xml:space="preserve"> </w:t>
            </w:r>
            <w:r w:rsidR="007B6290"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 xml:space="preserve"> </w:t>
            </w:r>
            <w:r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F8012A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8012A" w:rsidRDefault="00F8012A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F8012A" w:rsidRDefault="00F8012A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8012A" w:rsidRDefault="00F8012A">
            <w:pPr>
              <w:widowControl w:val="0"/>
              <w:spacing w:after="58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 xml:space="preserve">     </w:t>
            </w:r>
          </w:p>
        </w:tc>
      </w:tr>
      <w:tr w:rsidR="00F8012A" w:rsidTr="00A47863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F8012A" w:rsidRPr="001C73F0" w:rsidRDefault="00F8012A" w:rsidP="00A47863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F8012A" w:rsidRDefault="00F8012A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F8012A" w:rsidRPr="005422A2" w:rsidRDefault="00F8012A" w:rsidP="007B6290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  <w:t xml:space="preserve">   </w:t>
            </w:r>
            <w:r w:rsidR="007B6290"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  <w:t xml:space="preserve">  </w:t>
            </w:r>
            <w:r w:rsidR="00B77669"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  <w:t xml:space="preserve"> </w:t>
            </w:r>
          </w:p>
        </w:tc>
      </w:tr>
      <w:tr w:rsidR="00F8012A" w:rsidTr="005134B7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F8012A" w:rsidRDefault="00F8012A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F8012A" w:rsidRPr="001C73F0" w:rsidRDefault="00F8012A" w:rsidP="005103FA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8012A" w:rsidRDefault="00F8012A">
            <w:pPr>
              <w:widowControl w:val="0"/>
              <w:spacing w:after="58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6º puesto</w:t>
            </w:r>
          </w:p>
        </w:tc>
      </w:tr>
      <w:tr w:rsidR="00F8012A" w:rsidTr="00A47863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F8012A" w:rsidRPr="001C73F0" w:rsidRDefault="00F8012A" w:rsidP="00A47863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8012A" w:rsidRPr="00B85D64" w:rsidRDefault="00F8012A" w:rsidP="00B85D6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FF000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8012A" w:rsidRDefault="00F8012A">
            <w:pPr>
              <w:widowControl w:val="0"/>
              <w:spacing w:after="58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</w:tbl>
    <w:p w:rsidR="00C778BF" w:rsidRDefault="00C778BF">
      <w:pPr>
        <w:widowControl w:val="0"/>
        <w:jc w:val="both"/>
        <w:rPr>
          <w:rFonts w:ascii="Arial Narrow" w:hAnsi="Arial Narrow"/>
          <w:i/>
          <w:snapToGrid w:val="0"/>
          <w:sz w:val="24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/>
      </w:tblPr>
      <w:tblGrid>
        <w:gridCol w:w="2834"/>
        <w:gridCol w:w="2834"/>
      </w:tblGrid>
      <w:tr w:rsidR="00C778BF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78BF" w:rsidRDefault="00C778BF">
            <w:pPr>
              <w:widowControl w:val="0"/>
              <w:jc w:val="center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spacing w:line="56" w:lineRule="exac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</w:p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C778BF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C778BF" w:rsidRDefault="00C778BF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0B425C" w:rsidTr="005134B7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0B425C" w:rsidRPr="001C73F0" w:rsidRDefault="000B425C" w:rsidP="005103FA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0B425C" w:rsidRDefault="000B425C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</w:tr>
      <w:tr w:rsidR="000B425C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  <w:left w:val="single" w:sz="6" w:space="0" w:color="FFFFFF"/>
              <w:right w:val="single" w:sz="8" w:space="0" w:color="000000"/>
            </w:tcBorders>
          </w:tcPr>
          <w:p w:rsidR="000B425C" w:rsidRDefault="000B425C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7" w:space="0" w:color="000000"/>
              <w:right w:val="single" w:sz="6" w:space="0" w:color="FFFFFF"/>
            </w:tcBorders>
          </w:tcPr>
          <w:p w:rsidR="000B425C" w:rsidRPr="00107E04" w:rsidRDefault="000B425C" w:rsidP="00570D45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sz w:val="22"/>
                <w:szCs w:val="22"/>
                <w:lang w:val="es-ES_tradnl"/>
              </w:rPr>
            </w:pPr>
          </w:p>
        </w:tc>
      </w:tr>
      <w:tr w:rsidR="000B425C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7" w:space="0" w:color="000000"/>
            </w:tcBorders>
          </w:tcPr>
          <w:p w:rsidR="000B425C" w:rsidRDefault="000B425C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0B425C" w:rsidRDefault="000B425C">
            <w:pPr>
              <w:widowControl w:val="0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7º puesto</w:t>
            </w:r>
          </w:p>
        </w:tc>
      </w:tr>
      <w:tr w:rsidR="000B425C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7" w:space="0" w:color="000000"/>
            </w:tcBorders>
          </w:tcPr>
          <w:p w:rsidR="000B425C" w:rsidRDefault="000B425C">
            <w:pPr>
              <w:widowControl w:val="0"/>
              <w:rPr>
                <w:rFonts w:ascii="Arial Narrow" w:hAnsi="Arial Narrow"/>
                <w:i/>
                <w:snapToGrid w:val="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0B425C" w:rsidRPr="005422A2" w:rsidRDefault="000B425C" w:rsidP="0005373B">
            <w:pPr>
              <w:widowControl w:val="0"/>
              <w:spacing w:after="58"/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  <w:t xml:space="preserve">       </w:t>
            </w:r>
            <w:r w:rsidR="00C845C8">
              <w:rPr>
                <w:rFonts w:ascii="Arial Narrow" w:hAnsi="Arial Narrow"/>
                <w:b/>
                <w:i/>
                <w:snapToGrid w:val="0"/>
                <w:sz w:val="24"/>
                <w:szCs w:val="24"/>
                <w:lang w:val="es-ES_tradnl"/>
              </w:rPr>
              <w:t xml:space="preserve"> </w:t>
            </w:r>
          </w:p>
        </w:tc>
      </w:tr>
      <w:tr w:rsidR="00843EC6" w:rsidTr="005134B7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  <w:vAlign w:val="bottom"/>
          </w:tcPr>
          <w:p w:rsidR="00843EC6" w:rsidRPr="001C73F0" w:rsidRDefault="00843EC6" w:rsidP="005103FA">
            <w:pPr>
              <w:widowControl w:val="0"/>
              <w:rPr>
                <w:rFonts w:ascii="Arial Narrow" w:hAnsi="Arial Narrow"/>
                <w:b/>
                <w:snapToGrid w:val="0"/>
                <w:sz w:val="22"/>
                <w:szCs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</w:tcPr>
          <w:p w:rsidR="00843EC6" w:rsidRDefault="00843EC6">
            <w:pPr>
              <w:widowControl w:val="0"/>
              <w:jc w:val="right"/>
              <w:rPr>
                <w:rFonts w:ascii="Arial Narrow" w:hAnsi="Arial Narrow"/>
                <w:b/>
                <w:i/>
                <w:snapToGrid w:val="0"/>
                <w:lang w:val="es-ES_tradnl"/>
              </w:rPr>
            </w:pPr>
            <w:r>
              <w:rPr>
                <w:rFonts w:ascii="Arial Narrow" w:hAnsi="Arial Narrow"/>
                <w:b/>
                <w:i/>
                <w:snapToGrid w:val="0"/>
                <w:lang w:val="es-ES_tradnl"/>
              </w:rPr>
              <w:t>8º puesto</w:t>
            </w:r>
          </w:p>
        </w:tc>
      </w:tr>
    </w:tbl>
    <w:p w:rsidR="00C778BF" w:rsidRDefault="00C778BF">
      <w:pPr>
        <w:widowControl w:val="0"/>
        <w:jc w:val="both"/>
        <w:rPr>
          <w:snapToGrid w:val="0"/>
          <w:lang w:val="es-ES_tradnl"/>
        </w:rPr>
      </w:pPr>
    </w:p>
    <w:sectPr w:rsidR="00C778BF" w:rsidSect="00805720">
      <w:endnotePr>
        <w:numFmt w:val="decimal"/>
      </w:endnotePr>
      <w:pgSz w:w="11905" w:h="16837"/>
      <w:pgMar w:top="851" w:right="1440" w:bottom="331" w:left="1440" w:header="2551" w:footer="331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/>
  <w:rsids>
    <w:rsidRoot w:val="007569E7"/>
    <w:rsid w:val="000379EA"/>
    <w:rsid w:val="0005373B"/>
    <w:rsid w:val="000B425C"/>
    <w:rsid w:val="000D4917"/>
    <w:rsid w:val="001C73F0"/>
    <w:rsid w:val="00252195"/>
    <w:rsid w:val="002B6B7B"/>
    <w:rsid w:val="002D69A1"/>
    <w:rsid w:val="00316A7D"/>
    <w:rsid w:val="003A62A4"/>
    <w:rsid w:val="003C2BC4"/>
    <w:rsid w:val="00416786"/>
    <w:rsid w:val="0043109D"/>
    <w:rsid w:val="004803C3"/>
    <w:rsid w:val="004859C8"/>
    <w:rsid w:val="004C6670"/>
    <w:rsid w:val="004C7E31"/>
    <w:rsid w:val="004E7684"/>
    <w:rsid w:val="005134B7"/>
    <w:rsid w:val="005422A2"/>
    <w:rsid w:val="00542F1C"/>
    <w:rsid w:val="00570D45"/>
    <w:rsid w:val="00607314"/>
    <w:rsid w:val="00620133"/>
    <w:rsid w:val="00632239"/>
    <w:rsid w:val="006B2F76"/>
    <w:rsid w:val="006C1D0C"/>
    <w:rsid w:val="00715C1E"/>
    <w:rsid w:val="007248FD"/>
    <w:rsid w:val="00755CE3"/>
    <w:rsid w:val="007569E7"/>
    <w:rsid w:val="007B6290"/>
    <w:rsid w:val="007D5115"/>
    <w:rsid w:val="00805720"/>
    <w:rsid w:val="00830A4F"/>
    <w:rsid w:val="00831668"/>
    <w:rsid w:val="00843EC6"/>
    <w:rsid w:val="00854BB7"/>
    <w:rsid w:val="00871613"/>
    <w:rsid w:val="008D74F4"/>
    <w:rsid w:val="008E5742"/>
    <w:rsid w:val="00921BDE"/>
    <w:rsid w:val="00973304"/>
    <w:rsid w:val="009749C2"/>
    <w:rsid w:val="009E5DB4"/>
    <w:rsid w:val="009F0963"/>
    <w:rsid w:val="00A3132A"/>
    <w:rsid w:val="00A47863"/>
    <w:rsid w:val="00AD420A"/>
    <w:rsid w:val="00B328C1"/>
    <w:rsid w:val="00B77669"/>
    <w:rsid w:val="00B85D64"/>
    <w:rsid w:val="00BC1C93"/>
    <w:rsid w:val="00C62D71"/>
    <w:rsid w:val="00C778BF"/>
    <w:rsid w:val="00C8068C"/>
    <w:rsid w:val="00C845C8"/>
    <w:rsid w:val="00C87EFD"/>
    <w:rsid w:val="00CD0D0B"/>
    <w:rsid w:val="00D0658A"/>
    <w:rsid w:val="00D87F21"/>
    <w:rsid w:val="00E81D79"/>
    <w:rsid w:val="00EE783A"/>
    <w:rsid w:val="00F8012A"/>
    <w:rsid w:val="00F80583"/>
    <w:rsid w:val="00FC3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72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805720"/>
  </w:style>
  <w:style w:type="paragraph" w:styleId="Ttulo">
    <w:name w:val="Title"/>
    <w:basedOn w:val="Normal"/>
    <w:qFormat/>
    <w:rsid w:val="00805720"/>
    <w:pPr>
      <w:widowControl w:val="0"/>
      <w:jc w:val="center"/>
    </w:pPr>
    <w:rPr>
      <w:rFonts w:ascii="Comic Sans MS" w:hAnsi="Comic Sans MS"/>
      <w:b/>
      <w:snapToGrid w:val="0"/>
      <w:sz w:val="28"/>
      <w:lang w:val="es-ES_tradnl"/>
    </w:rPr>
  </w:style>
  <w:style w:type="paragraph" w:styleId="Subttulo">
    <w:name w:val="Subtitle"/>
    <w:basedOn w:val="Normal"/>
    <w:qFormat/>
    <w:rsid w:val="00805720"/>
    <w:pPr>
      <w:widowControl w:val="0"/>
      <w:jc w:val="center"/>
    </w:pPr>
    <w:rPr>
      <w:rFonts w:ascii="Comic Sans MS" w:hAnsi="Comic Sans MS"/>
      <w:b/>
      <w:i/>
      <w:snapToGrid w:val="0"/>
      <w:sz w:val="22"/>
      <w:lang w:val="es-ES_tradnl"/>
    </w:rPr>
  </w:style>
  <w:style w:type="paragraph" w:styleId="Textodeglobo">
    <w:name w:val="Balloon Text"/>
    <w:basedOn w:val="Normal"/>
    <w:semiHidden/>
    <w:rsid w:val="004803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BFF92B0-5DEF-4CB4-8F16-DC8FC55FFA8C}"/>
</file>

<file path=customXml/itemProps2.xml><?xml version="1.0" encoding="utf-8"?>
<ds:datastoreItem xmlns:ds="http://schemas.openxmlformats.org/officeDocument/2006/customXml" ds:itemID="{F3D834E5-F74E-4FF3-877A-A61A6E64C279}"/>
</file>

<file path=customXml/itemProps3.xml><?xml version="1.0" encoding="utf-8"?>
<ds:datastoreItem xmlns:ds="http://schemas.openxmlformats.org/officeDocument/2006/customXml" ds:itemID="{0C1B5FD1-90C3-4DD5-9CB4-A81A509BE82C}"/>
</file>

<file path=customXml/itemProps4.xml><?xml version="1.0" encoding="utf-8"?>
<ds:datastoreItem xmlns:ds="http://schemas.openxmlformats.org/officeDocument/2006/customXml" ds:itemID="{AAFB4723-CCB9-4504-BDA6-A2226923CEE5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7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DE 1 DIVISIN</vt:lpstr>
    </vt:vector>
  </TitlesOfParts>
  <Company>RFEG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DE 1 DIVISIN</dc:title>
  <dc:creator>Monica</dc:creator>
  <cp:lastModifiedBy>Ernesto F. Gamboa</cp:lastModifiedBy>
  <cp:revision>4</cp:revision>
  <cp:lastPrinted>2010-09-30T06:03:00Z</cp:lastPrinted>
  <dcterms:created xsi:type="dcterms:W3CDTF">2011-10-04T09:37:00Z</dcterms:created>
  <dcterms:modified xsi:type="dcterms:W3CDTF">2011-10-05T15:10:00Z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