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3F8" w:rsidRDefault="00B933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833245">
        <w:rPr>
          <w:rFonts w:ascii="Arial Narrow" w:hAnsi="Arial Narrow"/>
          <w:b/>
          <w:lang w:val="es-ES_tradnl"/>
        </w:rPr>
        <w:t>6 / 10</w:t>
      </w:r>
      <w:r>
        <w:rPr>
          <w:rFonts w:ascii="Arial Narrow" w:hAnsi="Arial Narrow"/>
          <w:b/>
          <w:lang w:val="es-ES_tradnl"/>
        </w:rPr>
        <w:t xml:space="preserve"> / 20</w:t>
      </w:r>
      <w:r w:rsidR="00567D48">
        <w:rPr>
          <w:rFonts w:ascii="Arial Narrow" w:hAnsi="Arial Narrow"/>
          <w:b/>
          <w:lang w:val="es-ES_tradnl"/>
        </w:rPr>
        <w:t>1</w:t>
      </w:r>
      <w:r w:rsidR="00833245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lang w:val="es-ES_tradnl"/>
        </w:rPr>
        <w:t xml:space="preserve">            </w:t>
      </w:r>
      <w:r>
        <w:rPr>
          <w:rFonts w:ascii="Arial Narrow" w:hAnsi="Arial Narrow"/>
          <w:lang w:val="es-ES_tradnl"/>
        </w:rPr>
        <w:tab/>
        <w:t xml:space="preserve">       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AA00C5">
        <w:rPr>
          <w:rFonts w:ascii="Arial Narrow" w:hAnsi="Arial Narrow"/>
          <w:b/>
          <w:lang w:val="es-ES_tradnl"/>
        </w:rPr>
        <w:t>Tee</w:t>
      </w:r>
      <w:proofErr w:type="spellEnd"/>
      <w:r w:rsidR="00AA00C5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FOURSOMES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sz w:val="16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sz w:val="16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1º                    </w:t>
      </w:r>
      <w:r w:rsidR="00FE6E13">
        <w:rPr>
          <w:rFonts w:ascii="Arial Narrow" w:hAnsi="Arial Narrow"/>
          <w:b/>
          <w:lang w:val="es-ES_tradnl"/>
        </w:rPr>
        <w:t xml:space="preserve">                               </w:t>
      </w:r>
      <w:r w:rsidR="003F4DA4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VS                                                      </w:t>
      </w:r>
      <w:r w:rsidR="003F4DA4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  8º                        </w:t>
      </w:r>
      <w:r>
        <w:rPr>
          <w:rFonts w:ascii="Arial Narrow" w:hAnsi="Arial Narrow"/>
          <w:b/>
          <w:sz w:val="16"/>
          <w:lang w:val="es-ES_tradnl"/>
        </w:rPr>
        <w:t xml:space="preserve">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855A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DE7D95" w:rsidRDefault="00D855A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DE7D95">
              <w:rPr>
                <w:rFonts w:ascii="Arial Narrow" w:hAnsi="Arial Narrow"/>
                <w:szCs w:val="24"/>
                <w:lang w:val="es-ES_tradnl"/>
              </w:rPr>
              <w:t>08:30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D855A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55AB" w:rsidRPr="00DE7D95" w:rsidRDefault="00D855A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D855A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DE7D95" w:rsidRDefault="00D855A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DE7D95">
              <w:rPr>
                <w:rFonts w:ascii="Arial Narrow" w:hAnsi="Arial Narrow"/>
                <w:szCs w:val="24"/>
                <w:lang w:val="es-ES_tradnl"/>
              </w:rPr>
              <w:t>08:38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D855AB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DE7D95" w:rsidRDefault="00D855A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D855A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DE7D95" w:rsidRDefault="00D855A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DE7D95">
              <w:rPr>
                <w:rFonts w:ascii="Arial Narrow" w:hAnsi="Arial Narrow"/>
                <w:szCs w:val="24"/>
                <w:lang w:val="es-ES_tradnl"/>
              </w:rPr>
              <w:t>08:46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082CD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DE7D95" w:rsidRDefault="00082CD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DE7D95" w:rsidRDefault="00082CD9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DE7D95" w:rsidRDefault="00082CD9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082CD9" w:rsidRDefault="00082CD9">
      <w:pPr>
        <w:jc w:val="both"/>
        <w:rPr>
          <w:rFonts w:ascii="Arial Narrow" w:hAnsi="Arial Narrow"/>
          <w:sz w:val="20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sz w:val="20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rPr>
          <w:cantSplit/>
        </w:trPr>
        <w:tc>
          <w:tcPr>
            <w:tcW w:w="10203" w:type="dxa"/>
            <w:vAlign w:val="center"/>
          </w:tcPr>
          <w:p w:rsidR="00082CD9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   INDIVIDUALES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sz w:val="16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sz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A5DA2" w:rsidRPr="00F93505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DA2" w:rsidRPr="00DE7D95" w:rsidRDefault="00567D48" w:rsidP="007D6D09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13:3</w:t>
            </w:r>
            <w:r w:rsidR="004A5DA2" w:rsidRPr="00DE7D95">
              <w:rPr>
                <w:rFonts w:ascii="Arial Narrow" w:hAnsi="Arial Narrow"/>
                <w:szCs w:val="24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4A5DA2" w:rsidRPr="00F93505" w:rsidTr="00314806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4A5DA2" w:rsidRPr="00DE7D95" w:rsidRDefault="00567D48" w:rsidP="007D6D0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13:3</w:t>
            </w:r>
            <w:r w:rsidR="004A5DA2" w:rsidRPr="00DE7D95">
              <w:rPr>
                <w:rFonts w:ascii="Arial Narrow" w:hAnsi="Arial Narrow"/>
                <w:szCs w:val="24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4A5DA2" w:rsidRPr="00F93505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DE7D95" w:rsidRDefault="00567D48" w:rsidP="007D6D0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13:4</w:t>
            </w:r>
            <w:r w:rsidR="004A5DA2" w:rsidRPr="00DE7D95">
              <w:rPr>
                <w:rFonts w:ascii="Arial Narrow" w:hAnsi="Arial Narrow"/>
                <w:szCs w:val="24"/>
                <w:lang w:val="es-ES_tradnl"/>
              </w:rPr>
              <w:t>6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4A5DA2" w:rsidRPr="00F93505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DE7D95" w:rsidRDefault="00567D48" w:rsidP="007D6D0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13:5</w:t>
            </w:r>
            <w:r w:rsidR="004A5DA2" w:rsidRPr="00DE7D95">
              <w:rPr>
                <w:rFonts w:ascii="Arial Narrow" w:hAnsi="Arial Narrow"/>
                <w:szCs w:val="24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4A5DA2" w:rsidRPr="00F93505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DE7D95" w:rsidRDefault="00567D48" w:rsidP="007D6D0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14:0</w:t>
            </w:r>
            <w:r w:rsidR="004A5DA2" w:rsidRPr="00DE7D95">
              <w:rPr>
                <w:rFonts w:ascii="Arial Narrow" w:hAnsi="Arial Narrow"/>
                <w:szCs w:val="24"/>
                <w:lang w:val="es-ES_tradnl"/>
              </w:rPr>
              <w:t>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4A5DA2" w:rsidRPr="00F93505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DE7D95" w:rsidRDefault="00567D48" w:rsidP="007D6D0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14:1</w:t>
            </w:r>
            <w:r w:rsidR="004A5DA2" w:rsidRPr="00DE7D95">
              <w:rPr>
                <w:rFonts w:ascii="Arial Narrow" w:hAnsi="Arial Narrow"/>
                <w:szCs w:val="24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pStyle w:val="Ttulo3"/>
            </w:pPr>
          </w:p>
        </w:tc>
        <w:tc>
          <w:tcPr>
            <w:tcW w:w="1132" w:type="dxa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082CD9" w:rsidRDefault="00082CD9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pStyle w:val="Ttulo2"/>
              <w:tabs>
                <w:tab w:val="clear" w:pos="4981"/>
                <w:tab w:val="right" w:pos="2649"/>
              </w:tabs>
            </w:pPr>
            <w:r>
              <w:t>RESULTADO MATCH</w:t>
            </w:r>
          </w:p>
        </w:tc>
      </w:tr>
    </w:tbl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7D4EEE" w:rsidRDefault="007D4EEE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833245">
        <w:rPr>
          <w:rFonts w:ascii="Arial Narrow" w:hAnsi="Arial Narrow"/>
          <w:b/>
          <w:lang w:val="es-ES_tradnl"/>
        </w:rPr>
        <w:t>6 / 10</w:t>
      </w:r>
      <w:r w:rsidR="00567D48">
        <w:rPr>
          <w:rFonts w:ascii="Arial Narrow" w:hAnsi="Arial Narrow"/>
          <w:b/>
          <w:lang w:val="es-ES_tradnl"/>
        </w:rPr>
        <w:t xml:space="preserve"> / 201</w:t>
      </w:r>
      <w:r w:rsidR="00833245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lang w:val="es-ES_tradnl"/>
        </w:rPr>
        <w:t xml:space="preserve">            </w:t>
      </w:r>
      <w:r>
        <w:rPr>
          <w:rFonts w:ascii="Arial Narrow" w:hAnsi="Arial Narrow"/>
          <w:lang w:val="es-ES_tradnl"/>
        </w:rPr>
        <w:tab/>
        <w:t xml:space="preserve">       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2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AA00C5">
        <w:rPr>
          <w:rFonts w:ascii="Arial Narrow" w:hAnsi="Arial Narrow"/>
          <w:b/>
          <w:lang w:val="es-ES_tradnl"/>
        </w:rPr>
        <w:t>Tee</w:t>
      </w:r>
      <w:proofErr w:type="spellEnd"/>
      <w:r w:rsidR="00AA00C5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 FOURSOMES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sz w:val="16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sz w:val="16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4º                                                   </w:t>
      </w:r>
      <w:r w:rsidR="00FE6E13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 VS                    </w:t>
      </w:r>
      <w:r w:rsidR="00FE6E13">
        <w:rPr>
          <w:rFonts w:ascii="Arial Narrow" w:hAnsi="Arial Narrow"/>
          <w:b/>
          <w:lang w:val="es-ES_tradnl"/>
        </w:rPr>
        <w:t xml:space="preserve">                              </w:t>
      </w:r>
      <w:r>
        <w:rPr>
          <w:rFonts w:ascii="Arial Narrow" w:hAnsi="Arial Narrow"/>
          <w:b/>
          <w:lang w:val="es-ES_tradnl"/>
        </w:rPr>
        <w:t xml:space="preserve">    </w:t>
      </w:r>
      <w:r w:rsidR="003F4DA4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 5º                        </w:t>
      </w:r>
      <w:r>
        <w:rPr>
          <w:rFonts w:ascii="Arial Narrow" w:hAnsi="Arial Narrow"/>
          <w:b/>
          <w:sz w:val="16"/>
          <w:lang w:val="es-ES_tradnl"/>
        </w:rPr>
        <w:t xml:space="preserve">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 w:rsidRPr="002430E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2430E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855AB" w:rsidRPr="002430E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DE7D95" w:rsidRDefault="00D855A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DE7D95">
              <w:rPr>
                <w:rFonts w:ascii="Arial Narrow" w:hAnsi="Arial Narrow"/>
                <w:szCs w:val="24"/>
                <w:lang w:val="es-ES_tradnl"/>
              </w:rPr>
              <w:t>08:54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D855AB" w:rsidRPr="002430E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55AB" w:rsidRPr="00DE7D95" w:rsidRDefault="00D855A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D855AB" w:rsidRPr="002430E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DE7D95" w:rsidRDefault="00D855A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DE7D95">
              <w:rPr>
                <w:rFonts w:ascii="Arial Narrow" w:hAnsi="Arial Narrow"/>
                <w:szCs w:val="24"/>
                <w:lang w:val="es-ES_tradnl"/>
              </w:rPr>
              <w:t>09:02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D855AB" w:rsidRPr="002430E9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DE7D95" w:rsidRDefault="00D855A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D855AB" w:rsidRPr="002430E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DE7D95" w:rsidRDefault="00D855A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DE7D95">
              <w:rPr>
                <w:rFonts w:ascii="Arial Narrow" w:hAnsi="Arial Narrow"/>
                <w:szCs w:val="24"/>
                <w:lang w:val="es-ES_tradnl"/>
              </w:rPr>
              <w:t>09:10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855AB" w:rsidRPr="00A11A72" w:rsidRDefault="00D855A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D855AB" w:rsidRPr="00DE7D95" w:rsidRDefault="00D855AB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082CD9" w:rsidRPr="002430E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DE7D95" w:rsidRDefault="00082CD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DE7D95" w:rsidRDefault="00082CD9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DE7D95" w:rsidRDefault="00082CD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DE7D95" w:rsidRDefault="00082CD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DE7D95" w:rsidRDefault="00082CD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DE7D95" w:rsidRDefault="00082CD9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082CD9" w:rsidRPr="00DF0E77" w:rsidRDefault="00082CD9">
      <w:pPr>
        <w:jc w:val="both"/>
        <w:rPr>
          <w:rFonts w:ascii="Arial Narrow" w:hAnsi="Arial Narrow"/>
          <w:sz w:val="16"/>
          <w:szCs w:val="16"/>
          <w:lang w:val="es-ES_tradnl"/>
        </w:rPr>
      </w:pPr>
    </w:p>
    <w:p w:rsidR="00082CD9" w:rsidRPr="00DF0E77" w:rsidRDefault="00082CD9">
      <w:pPr>
        <w:jc w:val="both"/>
        <w:rPr>
          <w:rFonts w:ascii="Arial Narrow" w:hAnsi="Arial Narrow"/>
          <w:sz w:val="16"/>
          <w:szCs w:val="16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rPr>
          <w:cantSplit/>
        </w:trPr>
        <w:tc>
          <w:tcPr>
            <w:tcW w:w="10203" w:type="dxa"/>
            <w:vAlign w:val="center"/>
          </w:tcPr>
          <w:p w:rsidR="00082CD9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 INDIVIDUALES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sz w:val="16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2430E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2430E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E02B65" w:rsidRPr="002430E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B65" w:rsidRDefault="00E02B65" w:rsidP="007D6D09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B65" w:rsidRDefault="00E02B65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02B65" w:rsidRPr="00A11A72" w:rsidRDefault="00E02B65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02B65" w:rsidRPr="00A11A72" w:rsidRDefault="00E02B65" w:rsidP="0063651F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02B65" w:rsidRPr="00A11A72" w:rsidRDefault="00E02B65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B65" w:rsidRDefault="00E02B65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E02B65" w:rsidRPr="002430E9" w:rsidTr="00314806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E02B65" w:rsidRDefault="00E02B65" w:rsidP="007D6D0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E02B65" w:rsidRDefault="00E02B65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E02B65" w:rsidRPr="00A11A72" w:rsidRDefault="00E02B65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E02B65" w:rsidRPr="00A11A72" w:rsidRDefault="00E02B65" w:rsidP="0063651F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E02B65" w:rsidRPr="00A11A72" w:rsidRDefault="00E02B65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E02B65" w:rsidRDefault="00E02B65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D7820" w:rsidRPr="002430E9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567D48" w:rsidP="007D6D0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14:3</w:t>
            </w:r>
            <w:r w:rsidR="004D7820">
              <w:rPr>
                <w:rFonts w:ascii="Arial Narrow" w:hAnsi="Arial Narrow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4D782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4D782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D7820" w:rsidRPr="002430E9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567D48" w:rsidP="007D6D0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14:4</w:t>
            </w:r>
            <w:r w:rsidR="004D7820">
              <w:rPr>
                <w:rFonts w:ascii="Arial Narrow" w:hAnsi="Arial Narrow"/>
                <w:lang w:val="es-ES_tradnl"/>
              </w:rPr>
              <w:t>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4D782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4D782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D7820" w:rsidRPr="002430E9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567D48" w:rsidP="007D6D0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14:5</w:t>
            </w:r>
            <w:r w:rsidR="004D7820">
              <w:rPr>
                <w:rFonts w:ascii="Arial Narrow" w:hAnsi="Arial Narrow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4D782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4D782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D7820" w:rsidRPr="002430E9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567D48" w:rsidP="007D6D0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14:5</w:t>
            </w:r>
            <w:r w:rsidR="004D7820">
              <w:rPr>
                <w:rFonts w:ascii="Arial Narrow" w:hAnsi="Arial Narrow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4D782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820" w:rsidRPr="00A11A72" w:rsidRDefault="004D7820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820" w:rsidRDefault="004D782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A26A7E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082CD9" w:rsidRPr="00A26A7E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pStyle w:val="Ttulo3"/>
            </w:pPr>
          </w:p>
        </w:tc>
        <w:tc>
          <w:tcPr>
            <w:tcW w:w="1132" w:type="dxa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Pr="000B57A3" w:rsidRDefault="00082CD9" w:rsidP="000B57A3">
      <w:pPr>
        <w:tabs>
          <w:tab w:val="center" w:pos="5102"/>
          <w:tab w:val="right" w:pos="10205"/>
        </w:tabs>
        <w:jc w:val="center"/>
        <w:rPr>
          <w:rFonts w:ascii="Arial Narrow" w:hAnsi="Arial Narrow"/>
          <w:b/>
          <w:u w:val="single"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7D4EEE" w:rsidRDefault="007D4EEE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833245">
        <w:rPr>
          <w:rFonts w:ascii="Arial Narrow" w:hAnsi="Arial Narrow"/>
          <w:b/>
          <w:lang w:val="es-ES_tradnl"/>
        </w:rPr>
        <w:t>6</w:t>
      </w:r>
      <w:r w:rsidR="00567D48">
        <w:rPr>
          <w:rFonts w:ascii="Arial Narrow" w:hAnsi="Arial Narrow"/>
          <w:b/>
          <w:lang w:val="es-ES_tradnl"/>
        </w:rPr>
        <w:t xml:space="preserve"> / </w:t>
      </w:r>
      <w:r w:rsidR="00833245">
        <w:rPr>
          <w:rFonts w:ascii="Arial Narrow" w:hAnsi="Arial Narrow"/>
          <w:b/>
          <w:lang w:val="es-ES_tradnl"/>
        </w:rPr>
        <w:t>10</w:t>
      </w:r>
      <w:r w:rsidR="00567D48">
        <w:rPr>
          <w:rFonts w:ascii="Arial Narrow" w:hAnsi="Arial Narrow"/>
          <w:b/>
          <w:lang w:val="es-ES_tradnl"/>
        </w:rPr>
        <w:t xml:space="preserve"> / 201</w:t>
      </w:r>
      <w:r w:rsidR="00833245">
        <w:rPr>
          <w:rFonts w:ascii="Arial Narrow" w:hAnsi="Arial Narrow"/>
          <w:b/>
          <w:lang w:val="es-ES_tradnl"/>
        </w:rPr>
        <w:t>1</w:t>
      </w:r>
      <w:r w:rsidR="00383AF8">
        <w:rPr>
          <w:rFonts w:ascii="Arial Narrow" w:hAnsi="Arial Narrow"/>
          <w:lang w:val="es-ES_tradnl"/>
        </w:rPr>
        <w:t xml:space="preserve">           </w:t>
      </w:r>
      <w:r w:rsidR="00383AF8">
        <w:rPr>
          <w:rFonts w:ascii="Arial Narrow" w:hAnsi="Arial Narrow"/>
          <w:lang w:val="es-ES_tradnl"/>
        </w:rPr>
        <w:tab/>
        <w:t xml:space="preserve">           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3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AA00C5">
        <w:rPr>
          <w:rFonts w:ascii="Arial Narrow" w:hAnsi="Arial Narrow"/>
          <w:b/>
          <w:lang w:val="es-ES_tradnl"/>
        </w:rPr>
        <w:t>Tee</w:t>
      </w:r>
      <w:proofErr w:type="spellEnd"/>
      <w:r w:rsidR="00AA00C5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10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 FOURSOMES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sz w:val="16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sz w:val="16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2º                     </w:t>
      </w:r>
      <w:r w:rsidR="00FE6E13">
        <w:rPr>
          <w:rFonts w:ascii="Arial Narrow" w:hAnsi="Arial Narrow"/>
          <w:b/>
          <w:lang w:val="es-ES_tradnl"/>
        </w:rPr>
        <w:t xml:space="preserve">                              </w:t>
      </w:r>
      <w:r w:rsidR="003F4DA4">
        <w:rPr>
          <w:rFonts w:ascii="Arial Narrow" w:hAnsi="Arial Narrow"/>
          <w:b/>
          <w:lang w:val="es-ES_tradnl"/>
        </w:rPr>
        <w:t xml:space="preserve">  </w:t>
      </w:r>
      <w:r>
        <w:rPr>
          <w:rFonts w:ascii="Arial Narrow" w:hAnsi="Arial Narrow"/>
          <w:b/>
          <w:lang w:val="es-ES_tradnl"/>
        </w:rPr>
        <w:t xml:space="preserve">VS                                                       </w:t>
      </w:r>
      <w:r w:rsidR="003F4DA4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7º                       </w:t>
      </w:r>
      <w:r>
        <w:rPr>
          <w:rFonts w:ascii="Arial Narrow" w:hAnsi="Arial Narrow"/>
          <w:b/>
          <w:sz w:val="16"/>
          <w:lang w:val="es-ES_tradnl"/>
        </w:rPr>
        <w:t xml:space="preserve">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A5DA2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DE7D95" w:rsidRDefault="004A5DA2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DE7D95">
              <w:rPr>
                <w:rFonts w:ascii="Arial Narrow" w:hAnsi="Arial Narrow"/>
                <w:szCs w:val="24"/>
                <w:lang w:val="es-ES_tradnl"/>
              </w:rPr>
              <w:t>08:30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4A5DA2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DA2" w:rsidRPr="00DE7D95" w:rsidRDefault="004A5DA2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4A5DA2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DE7D95" w:rsidRDefault="004A5DA2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DE7D95">
              <w:rPr>
                <w:rFonts w:ascii="Arial Narrow" w:hAnsi="Arial Narrow"/>
                <w:szCs w:val="24"/>
                <w:lang w:val="es-ES_tradnl"/>
              </w:rPr>
              <w:t>08:38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4A5DA2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DE7D95" w:rsidRDefault="004A5DA2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4A5DA2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DE7D95" w:rsidRDefault="004A5DA2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DE7D95">
              <w:rPr>
                <w:rFonts w:ascii="Arial Narrow" w:hAnsi="Arial Narrow"/>
                <w:szCs w:val="24"/>
                <w:lang w:val="es-ES_tradnl"/>
              </w:rPr>
              <w:t>08:46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A5DA2" w:rsidRPr="00A11A72" w:rsidRDefault="004A5DA2" w:rsidP="00CA6B3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A5DA2" w:rsidRPr="00DE7D95" w:rsidRDefault="004A5DA2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082CD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DE7D95" w:rsidRDefault="00082CD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3F0859" w:rsidRDefault="00082CD9">
            <w:pPr>
              <w:spacing w:after="58"/>
              <w:rPr>
                <w:rFonts w:ascii="Arial Narrow" w:hAnsi="Arial Narrow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3F0859" w:rsidRDefault="00082CD9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3F0859" w:rsidRDefault="00082CD9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3F0859" w:rsidRDefault="00082CD9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3F0859" w:rsidRDefault="00082CD9">
            <w:pPr>
              <w:spacing w:after="58"/>
              <w:rPr>
                <w:rFonts w:ascii="Arial Narrow" w:hAnsi="Arial Narrow"/>
                <w:szCs w:val="24"/>
              </w:rPr>
            </w:pPr>
          </w:p>
        </w:tc>
      </w:tr>
    </w:tbl>
    <w:p w:rsidR="00082CD9" w:rsidRPr="003F0859" w:rsidRDefault="00082CD9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Pr="003F0859" w:rsidRDefault="00082CD9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082CD9" w:rsidRPr="003F0859" w:rsidRDefault="00082CD9">
            <w:pPr>
              <w:spacing w:after="58"/>
              <w:jc w:val="right"/>
              <w:rPr>
                <w:rFonts w:ascii="Arial Narrow" w:hAnsi="Arial Narrow"/>
              </w:rPr>
            </w:pPr>
            <w:r w:rsidRPr="003F0859"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3F0859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Pr="003F0859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  <w:p w:rsidR="00082CD9" w:rsidRPr="003F0859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3F0859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Pr="003F085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 w:rsidRPr="003F0859">
              <w:rPr>
                <w:rFonts w:ascii="Arial Narrow" w:hAnsi="Arial Narrow"/>
              </w:rPr>
              <w:t>Total Foursomes</w:t>
            </w:r>
          </w:p>
        </w:tc>
      </w:tr>
    </w:tbl>
    <w:p w:rsidR="00082CD9" w:rsidRPr="003F0859" w:rsidRDefault="00082CD9">
      <w:pPr>
        <w:jc w:val="both"/>
        <w:rPr>
          <w:rFonts w:ascii="Arial Narrow" w:hAnsi="Arial Narrow"/>
          <w:sz w:val="16"/>
          <w:szCs w:val="16"/>
        </w:rPr>
      </w:pPr>
    </w:p>
    <w:p w:rsidR="00082CD9" w:rsidRPr="003F0859" w:rsidRDefault="00082CD9">
      <w:pPr>
        <w:jc w:val="both"/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rPr>
          <w:cantSplit/>
        </w:trPr>
        <w:tc>
          <w:tcPr>
            <w:tcW w:w="10203" w:type="dxa"/>
            <w:vAlign w:val="center"/>
          </w:tcPr>
          <w:p w:rsidR="00082CD9" w:rsidRPr="003F0859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</w:rPr>
            </w:pPr>
            <w:r w:rsidRPr="003F0859">
              <w:rPr>
                <w:rFonts w:ascii="Arial Narrow" w:hAnsi="Arial Narrow"/>
                <w:b/>
              </w:rPr>
              <w:tab/>
              <w:t xml:space="preserve">              INDIVIDUALES</w:t>
            </w:r>
          </w:p>
        </w:tc>
      </w:tr>
    </w:tbl>
    <w:p w:rsidR="00082CD9" w:rsidRPr="003F0859" w:rsidRDefault="00082CD9">
      <w:pPr>
        <w:jc w:val="both"/>
        <w:rPr>
          <w:rFonts w:ascii="Arial Narrow" w:hAnsi="Arial Narrow"/>
          <w:sz w:val="16"/>
        </w:rPr>
      </w:pPr>
    </w:p>
    <w:p w:rsidR="00082CD9" w:rsidRPr="003F0859" w:rsidRDefault="00082CD9">
      <w:pPr>
        <w:jc w:val="both"/>
        <w:rPr>
          <w:rFonts w:ascii="Arial Narrow" w:hAnsi="Arial Narrow"/>
          <w:sz w:val="16"/>
        </w:rPr>
      </w:pPr>
      <w:r w:rsidRPr="003F0859">
        <w:rPr>
          <w:rFonts w:ascii="Arial Narrow" w:hAnsi="Arial Narrow"/>
          <w:sz w:val="16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Pr="003F0859" w:rsidRDefault="00082CD9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D2DB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D2DB1" w:rsidRDefault="00567D48" w:rsidP="00DE7D95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13:3</w:t>
            </w:r>
            <w:r w:rsidR="009D2DB1">
              <w:rPr>
                <w:rFonts w:ascii="Arial Narrow" w:hAnsi="Arial Narrow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D2DB1" w:rsidRDefault="009D2DB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D2DB1" w:rsidRPr="00A11A72" w:rsidRDefault="009D2DB1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D2DB1" w:rsidRPr="00A11A72" w:rsidRDefault="009D2DB1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D2DB1" w:rsidRPr="00A11A72" w:rsidRDefault="009D2DB1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D2DB1" w:rsidRDefault="009D2DB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9D2DB1" w:rsidTr="00314806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D2DB1" w:rsidRDefault="00567D48" w:rsidP="00DE7D9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13:3</w:t>
            </w:r>
            <w:r w:rsidR="009D2DB1">
              <w:rPr>
                <w:rFonts w:ascii="Arial Narrow" w:hAnsi="Arial Narrow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9D2DB1" w:rsidRDefault="009D2DB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D2DB1" w:rsidRPr="00A11A72" w:rsidRDefault="009D2DB1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D2DB1" w:rsidRPr="00A11A72" w:rsidRDefault="009D2DB1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D2DB1" w:rsidRPr="00A11A72" w:rsidRDefault="009D2DB1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9D2DB1" w:rsidRDefault="009D2DB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9D2DB1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DB1" w:rsidRDefault="00567D48" w:rsidP="00DE7D9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</w:t>
            </w:r>
            <w:r w:rsidR="009D2DB1">
              <w:rPr>
                <w:rFonts w:ascii="Arial Narrow" w:hAnsi="Arial Narrow"/>
                <w:lang w:val="es-ES_tradnl"/>
              </w:rPr>
              <w:t>6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DB1" w:rsidRDefault="009D2DB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DB1" w:rsidRPr="00A11A72" w:rsidRDefault="009D2DB1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DB1" w:rsidRPr="00A11A72" w:rsidRDefault="009D2DB1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DB1" w:rsidRPr="00A11A72" w:rsidRDefault="009D2DB1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DB1" w:rsidRDefault="009D2DB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3F0E41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Default="003F0E41" w:rsidP="00DE7D9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E41" w:rsidRDefault="003F0E4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Pr="00A11A72" w:rsidRDefault="003F0E41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Pr="00A11A72" w:rsidRDefault="003F0E41" w:rsidP="0063651F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Pr="00A11A72" w:rsidRDefault="003F0E41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E41" w:rsidRDefault="003F0E4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3F0E41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Default="003F0E41" w:rsidP="00DE7D9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E41" w:rsidRDefault="003F0E41" w:rsidP="00511903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Pr="00A11A72" w:rsidRDefault="003F0E41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Pr="00A11A72" w:rsidRDefault="003F0E41" w:rsidP="0063651F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Pr="00A11A72" w:rsidRDefault="003F0E41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E41" w:rsidRDefault="003F0E4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3F0E41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Default="003F0E41" w:rsidP="00DE7D9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E41" w:rsidRDefault="003F0E4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Pr="00A11A72" w:rsidRDefault="003F0E41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Pr="00A11A72" w:rsidRDefault="003F0E41" w:rsidP="0063651F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E41" w:rsidRPr="00A11A72" w:rsidRDefault="003F0E41" w:rsidP="0063651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E41" w:rsidRDefault="003F0E4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pStyle w:val="Ttulo3"/>
            </w:pPr>
          </w:p>
        </w:tc>
        <w:tc>
          <w:tcPr>
            <w:tcW w:w="1132" w:type="dxa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B6484E" w:rsidTr="00F16678">
        <w:tc>
          <w:tcPr>
            <w:tcW w:w="849" w:type="dxa"/>
          </w:tcPr>
          <w:p w:rsidR="00B6484E" w:rsidRDefault="00B6484E" w:rsidP="00F1667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B6484E" w:rsidRDefault="00B6484E" w:rsidP="00F16678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6484E" w:rsidRDefault="00B6484E" w:rsidP="00F16678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B6484E" w:rsidRDefault="00B6484E" w:rsidP="00F16678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B6484E" w:rsidRDefault="00B6484E" w:rsidP="00F16678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6484E" w:rsidRDefault="00B6484E" w:rsidP="00F16678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B6484E" w:rsidRDefault="00B6484E" w:rsidP="00F1667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7D4EEE" w:rsidRDefault="007D4EEE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833245">
        <w:rPr>
          <w:rFonts w:ascii="Arial Narrow" w:hAnsi="Arial Narrow"/>
          <w:b/>
          <w:lang w:val="es-ES_tradnl"/>
        </w:rPr>
        <w:t>6 / 10</w:t>
      </w:r>
      <w:r w:rsidR="00567D48">
        <w:rPr>
          <w:rFonts w:ascii="Arial Narrow" w:hAnsi="Arial Narrow"/>
          <w:b/>
          <w:lang w:val="es-ES_tradnl"/>
        </w:rPr>
        <w:t xml:space="preserve"> / 201</w:t>
      </w:r>
      <w:r w:rsidR="00833245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lang w:val="es-ES_tradnl"/>
        </w:rPr>
        <w:t xml:space="preserve">           </w:t>
      </w:r>
      <w:r>
        <w:rPr>
          <w:rFonts w:ascii="Arial Narrow" w:hAnsi="Arial Narrow"/>
          <w:lang w:val="es-ES_tradnl"/>
        </w:rPr>
        <w:tab/>
        <w:t xml:space="preserve">    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4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AA00C5">
        <w:rPr>
          <w:rFonts w:ascii="Arial Narrow" w:hAnsi="Arial Narrow"/>
          <w:b/>
          <w:lang w:val="es-ES_tradnl"/>
        </w:rPr>
        <w:t>Tee</w:t>
      </w:r>
      <w:proofErr w:type="spellEnd"/>
      <w:r w:rsidR="00AA00C5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10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FOURSOMES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sz w:val="16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sz w:val="16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3º                                                   </w:t>
      </w:r>
      <w:r w:rsidR="00FE6E13">
        <w:rPr>
          <w:rFonts w:ascii="Arial Narrow" w:hAnsi="Arial Narrow"/>
          <w:b/>
          <w:lang w:val="es-ES_tradnl"/>
        </w:rPr>
        <w:t xml:space="preserve">  </w:t>
      </w:r>
      <w:r>
        <w:rPr>
          <w:rFonts w:ascii="Arial Narrow" w:hAnsi="Arial Narrow"/>
          <w:b/>
          <w:lang w:val="es-ES_tradnl"/>
        </w:rPr>
        <w:t xml:space="preserve">VS                                                      </w:t>
      </w:r>
      <w:r w:rsidR="003F4DA4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 6º                        </w:t>
      </w:r>
      <w:r>
        <w:rPr>
          <w:rFonts w:ascii="Arial Narrow" w:hAnsi="Arial Narrow"/>
          <w:b/>
          <w:sz w:val="16"/>
          <w:lang w:val="es-ES_tradnl"/>
        </w:rPr>
        <w:t xml:space="preserve">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 w:rsidRPr="00D1081F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D1081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A8771B" w:rsidRPr="00D1081F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E7D95" w:rsidRDefault="00A8771B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 w:rsidRPr="00DE7D95">
              <w:rPr>
                <w:rFonts w:ascii="Arial Narrow" w:hAnsi="Arial Narrow"/>
                <w:szCs w:val="24"/>
                <w:lang w:val="es-ES_tradnl"/>
              </w:rPr>
              <w:t>08:54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8771B" w:rsidRPr="00D1081F" w:rsidRDefault="00A8771B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 w:rsidP="0063651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8771B" w:rsidRPr="00D1081F" w:rsidRDefault="00A8771B" w:rsidP="009942AD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</w:tr>
      <w:tr w:rsidR="00A8771B" w:rsidRPr="00D1081F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8771B" w:rsidRPr="00D1081F" w:rsidRDefault="00A8771B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8771B" w:rsidRPr="00D1081F" w:rsidRDefault="00A8771B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</w:tr>
      <w:tr w:rsidR="00A8771B" w:rsidRPr="00D1081F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  <w:r w:rsidRPr="00D1081F">
              <w:rPr>
                <w:rFonts w:ascii="Arial Narrow" w:hAnsi="Arial Narrow"/>
                <w:szCs w:val="24"/>
                <w:lang w:val="es-ES"/>
              </w:rPr>
              <w:t>09:02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8771B" w:rsidRPr="00D1081F" w:rsidRDefault="00A8771B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 w:rsidP="0063651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8771B" w:rsidRPr="00D1081F" w:rsidRDefault="00A8771B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</w:tr>
      <w:tr w:rsidR="00A8771B" w:rsidRPr="00D1081F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8771B" w:rsidRPr="00D1081F" w:rsidRDefault="00A8771B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8771B" w:rsidRPr="00D1081F" w:rsidRDefault="00A8771B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</w:tr>
      <w:tr w:rsidR="00A8771B" w:rsidRPr="00D1081F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  <w:r w:rsidRPr="00D1081F">
              <w:rPr>
                <w:rFonts w:ascii="Arial Narrow" w:hAnsi="Arial Narrow"/>
                <w:szCs w:val="24"/>
                <w:lang w:val="es-ES"/>
              </w:rPr>
              <w:t>09:10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8771B" w:rsidRPr="00D1081F" w:rsidRDefault="00A8771B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 w:rsidP="0063651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8771B" w:rsidRPr="00D1081F" w:rsidRDefault="00A8771B" w:rsidP="0063651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8771B" w:rsidRPr="00D1081F" w:rsidRDefault="00A8771B" w:rsidP="00B96C68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</w:tr>
      <w:tr w:rsidR="00DE7D95" w:rsidRPr="00D1081F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E7D95" w:rsidRPr="00D1081F" w:rsidRDefault="00DE7D95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E7D95" w:rsidRPr="00484004" w:rsidRDefault="00DE7D95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E7D95" w:rsidRPr="00484004" w:rsidRDefault="00DE7D95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E7D95" w:rsidRPr="00484004" w:rsidRDefault="00DE7D95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E7D95" w:rsidRPr="00484004" w:rsidRDefault="00DE7D95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E7D95" w:rsidRPr="00484004" w:rsidRDefault="00DE7D95" w:rsidP="00B96C68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</w:tr>
    </w:tbl>
    <w:p w:rsidR="00082CD9" w:rsidRPr="00484004" w:rsidRDefault="00082CD9">
      <w:pPr>
        <w:jc w:val="both"/>
        <w:rPr>
          <w:rFonts w:ascii="Arial Narrow" w:hAnsi="Arial Narrow"/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484004">
        <w:tc>
          <w:tcPr>
            <w:tcW w:w="849" w:type="dxa"/>
          </w:tcPr>
          <w:p w:rsidR="00082CD9" w:rsidRPr="00484004" w:rsidRDefault="00082CD9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  <w:tc>
          <w:tcPr>
            <w:tcW w:w="2721" w:type="dxa"/>
            <w:vAlign w:val="center"/>
          </w:tcPr>
          <w:p w:rsidR="00082CD9" w:rsidRPr="00484004" w:rsidRDefault="00082CD9">
            <w:pPr>
              <w:spacing w:after="58"/>
              <w:jc w:val="right"/>
              <w:rPr>
                <w:rFonts w:ascii="Arial Narrow" w:hAnsi="Arial Narrow"/>
                <w:lang w:val="es-ES"/>
              </w:rPr>
            </w:pPr>
            <w:r w:rsidRPr="00484004">
              <w:rPr>
                <w:rFonts w:ascii="Arial Narrow" w:hAnsi="Arial Narrow"/>
                <w:lang w:val="es-ES"/>
              </w:rPr>
              <w:t xml:space="preserve">Total </w:t>
            </w:r>
            <w:proofErr w:type="spellStart"/>
            <w:r w:rsidRPr="00484004">
              <w:rPr>
                <w:rFonts w:ascii="Arial Narrow" w:hAnsi="Arial Narrow"/>
                <w:lang w:val="es-ES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484004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Pr="00484004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"/>
              </w:rPr>
            </w:pPr>
          </w:p>
          <w:p w:rsidR="00082CD9" w:rsidRPr="00484004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484004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Pr="00484004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"/>
              </w:rPr>
            </w:pPr>
            <w:r w:rsidRPr="00484004">
              <w:rPr>
                <w:rFonts w:ascii="Arial Narrow" w:hAnsi="Arial Narrow"/>
                <w:lang w:val="es-ES"/>
              </w:rPr>
              <w:t xml:space="preserve">Total </w:t>
            </w:r>
            <w:proofErr w:type="spellStart"/>
            <w:r w:rsidRPr="00484004">
              <w:rPr>
                <w:rFonts w:ascii="Arial Narrow" w:hAnsi="Arial Narrow"/>
                <w:lang w:val="es-ES"/>
              </w:rPr>
              <w:t>Foursomes</w:t>
            </w:r>
            <w:proofErr w:type="spellEnd"/>
          </w:p>
        </w:tc>
      </w:tr>
    </w:tbl>
    <w:p w:rsidR="00082CD9" w:rsidRPr="00484004" w:rsidRDefault="00082CD9">
      <w:pPr>
        <w:jc w:val="both"/>
        <w:rPr>
          <w:rFonts w:ascii="Arial Narrow" w:hAnsi="Arial Narrow"/>
          <w:sz w:val="16"/>
          <w:szCs w:val="16"/>
          <w:lang w:val="es-ES"/>
        </w:rPr>
      </w:pPr>
    </w:p>
    <w:p w:rsidR="00082CD9" w:rsidRPr="00484004" w:rsidRDefault="00082CD9">
      <w:pPr>
        <w:jc w:val="both"/>
        <w:rPr>
          <w:rFonts w:ascii="Arial Narrow" w:hAnsi="Arial Narrow"/>
          <w:sz w:val="16"/>
          <w:szCs w:val="16"/>
          <w:lang w:val="es-ES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 w:rsidRPr="00484004">
        <w:trPr>
          <w:cantSplit/>
        </w:trPr>
        <w:tc>
          <w:tcPr>
            <w:tcW w:w="10203" w:type="dxa"/>
            <w:vAlign w:val="center"/>
          </w:tcPr>
          <w:p w:rsidR="00082CD9" w:rsidRPr="00484004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"/>
              </w:rPr>
            </w:pPr>
            <w:r w:rsidRPr="00484004">
              <w:rPr>
                <w:rFonts w:ascii="Arial Narrow" w:hAnsi="Arial Narrow"/>
                <w:b/>
                <w:lang w:val="es-ES"/>
              </w:rPr>
              <w:tab/>
              <w:t xml:space="preserve">              INDIVIDUALES</w:t>
            </w:r>
          </w:p>
        </w:tc>
      </w:tr>
    </w:tbl>
    <w:p w:rsidR="00082CD9" w:rsidRPr="00484004" w:rsidRDefault="00082CD9">
      <w:pPr>
        <w:jc w:val="both"/>
        <w:rPr>
          <w:rFonts w:ascii="Arial Narrow" w:hAnsi="Arial Narrow"/>
          <w:sz w:val="16"/>
          <w:lang w:val="es-ES"/>
        </w:rPr>
      </w:pPr>
    </w:p>
    <w:p w:rsidR="00082CD9" w:rsidRPr="00484004" w:rsidRDefault="00082CD9">
      <w:pPr>
        <w:jc w:val="both"/>
        <w:rPr>
          <w:rFonts w:ascii="Arial Narrow" w:hAnsi="Arial Narrow"/>
          <w:sz w:val="16"/>
          <w:lang w:val="es-ES"/>
        </w:rPr>
      </w:pPr>
      <w:r w:rsidRPr="00484004">
        <w:rPr>
          <w:rFonts w:ascii="Arial Narrow" w:hAnsi="Arial Narrow"/>
          <w:sz w:val="16"/>
          <w:lang w:val="es-ES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D5633F" w:rsidRPr="00D1081F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5633F" w:rsidRPr="00484004" w:rsidRDefault="00D5633F">
            <w:pPr>
              <w:spacing w:after="58"/>
              <w:jc w:val="center"/>
              <w:rPr>
                <w:rFonts w:ascii="Arial Narrow" w:hAnsi="Arial Narrow"/>
                <w:lang w:val="es-ES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5633F" w:rsidRDefault="00D5633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5633F" w:rsidRDefault="00D5633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D5633F" w:rsidRDefault="00D5633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D5633F" w:rsidRDefault="00D5633F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5633F" w:rsidRDefault="00D5633F" w:rsidP="00D5633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D1081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567D48" w:rsidRPr="00D1081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7D48" w:rsidRDefault="00567D48" w:rsidP="00102802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567D48" w:rsidRPr="00D1081F" w:rsidTr="00314806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567D48" w:rsidRDefault="00567D48" w:rsidP="0010280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567D48" w:rsidRPr="00D1081F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 w:rsidP="0010280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14:34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567D48" w:rsidRPr="00D1081F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 w:rsidP="0010280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14:42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567D48" w:rsidRPr="00D1081F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 w:rsidP="0010280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14:50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567D48" w:rsidRPr="00D1081F" w:rsidTr="00314806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 w:rsidP="0010280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14:58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7D48" w:rsidRPr="00A11A72" w:rsidRDefault="00567D48" w:rsidP="00A121C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D48" w:rsidRDefault="00567D4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484004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082CD9" w:rsidRPr="00484004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pStyle w:val="Ttulo3"/>
            </w:pPr>
          </w:p>
        </w:tc>
        <w:tc>
          <w:tcPr>
            <w:tcW w:w="1132" w:type="dxa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484004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pStyle w:val="Ttulo2"/>
              <w:tabs>
                <w:tab w:val="clear" w:pos="4981"/>
                <w:tab w:val="right" w:pos="2649"/>
              </w:tabs>
            </w:pPr>
            <w:r>
              <w:t>RESULTADO MATCH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Pr="00E77A0C" w:rsidRDefault="00082CD9" w:rsidP="00E77A0C">
      <w:pPr>
        <w:jc w:val="center"/>
        <w:rPr>
          <w:rFonts w:ascii="Arial Narrow" w:hAnsi="Arial Narrow"/>
          <w:b/>
          <w:i/>
          <w:sz w:val="22"/>
          <w:szCs w:val="22"/>
          <w:lang w:val="es-ES_tradnl"/>
        </w:rPr>
      </w:pPr>
    </w:p>
    <w:sectPr w:rsidR="00082CD9" w:rsidRPr="00E77A0C" w:rsidSect="009213C7">
      <w:headerReference w:type="default" r:id="rId7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3CB" w:rsidRDefault="007003CB">
      <w:r>
        <w:separator/>
      </w:r>
    </w:p>
  </w:endnote>
  <w:endnote w:type="continuationSeparator" w:id="0">
    <w:p w:rsidR="007003CB" w:rsidRDefault="00700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3CB" w:rsidRDefault="007003CB">
      <w:r>
        <w:separator/>
      </w:r>
    </w:p>
  </w:footnote>
  <w:footnote w:type="continuationSeparator" w:id="0">
    <w:p w:rsidR="007003CB" w:rsidRDefault="00700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02" w:rsidRDefault="00102802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102802" w:rsidRPr="00303605">
      <w:trPr>
        <w:jc w:val="center"/>
      </w:trPr>
      <w:tc>
        <w:tcPr>
          <w:tcW w:w="9320" w:type="dxa"/>
        </w:tcPr>
        <w:p w:rsidR="00102802" w:rsidRDefault="00102802">
          <w:pPr>
            <w:rPr>
              <w:rFonts w:ascii="AvantGarde Md BT" w:hAnsi="AvantGarde Md BT"/>
            </w:rPr>
          </w:pPr>
        </w:p>
        <w:p w:rsidR="00102802" w:rsidRDefault="00102802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</w:rPr>
          </w:pPr>
          <w:r>
            <w:rPr>
              <w:rFonts w:ascii="Comic Sans MS" w:hAnsi="Comic Sans MS"/>
              <w:b/>
              <w:sz w:val="32"/>
              <w:u w:val="single"/>
            </w:rPr>
            <w:t>CAMPEONATO INTERTERRITORIAL SUB-25 MASCULINO DE 1ª DIVISIÓN</w:t>
          </w:r>
        </w:p>
        <w:p w:rsidR="00102802" w:rsidRPr="00AA00C5" w:rsidRDefault="00102802" w:rsidP="00AA00C5">
          <w:pPr>
            <w:jc w:val="center"/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</w:pPr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“</w:t>
          </w:r>
          <w:r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VI</w:t>
          </w:r>
          <w:r w:rsidR="0083324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I</w:t>
          </w:r>
          <w:r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 xml:space="preserve"> </w:t>
          </w:r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 xml:space="preserve">Memorial Santi </w:t>
          </w:r>
          <w:proofErr w:type="spellStart"/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Ollé</w:t>
          </w:r>
          <w:proofErr w:type="spellEnd"/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”</w:t>
          </w:r>
        </w:p>
        <w:p w:rsidR="00102802" w:rsidRDefault="00833245">
          <w:pPr>
            <w:pStyle w:val="Ttulo3"/>
            <w:jc w:val="center"/>
            <w:rPr>
              <w:rFonts w:ascii="Comic Sans MS" w:hAnsi="Comic Sans MS"/>
            </w:rPr>
          </w:pPr>
          <w:r>
            <w:rPr>
              <w:rFonts w:ascii="Comic Sans MS" w:hAnsi="Comic Sans MS"/>
            </w:rPr>
            <w:t xml:space="preserve">R.C.G. </w:t>
          </w:r>
          <w:proofErr w:type="spellStart"/>
          <w:r>
            <w:rPr>
              <w:rFonts w:ascii="Comic Sans MS" w:hAnsi="Comic Sans MS"/>
            </w:rPr>
            <w:t>Guadalmina</w:t>
          </w:r>
          <w:proofErr w:type="spellEnd"/>
          <w:r>
            <w:rPr>
              <w:rFonts w:ascii="Comic Sans MS" w:hAnsi="Comic Sans MS"/>
            </w:rPr>
            <w:t>.  5 al 8 de octubre de 2011</w:t>
          </w:r>
        </w:p>
        <w:p w:rsidR="00102802" w:rsidRPr="00FE6E13" w:rsidRDefault="00102802">
          <w:pPr>
            <w:rPr>
              <w:rFonts w:ascii="AvantGarde Md BT" w:hAnsi="AvantGarde Md BT"/>
              <w:lang w:val="es-ES"/>
            </w:rPr>
          </w:pPr>
        </w:p>
      </w:tc>
    </w:tr>
  </w:tbl>
  <w:p w:rsidR="00102802" w:rsidRPr="00FE6E13" w:rsidRDefault="00102802">
    <w:pPr>
      <w:rPr>
        <w:rFonts w:ascii="AvantGarde Md BT" w:hAnsi="AvantGarde Md BT"/>
        <w:lang w:val="es-ES"/>
      </w:rPr>
    </w:pPr>
  </w:p>
  <w:p w:rsidR="00102802" w:rsidRPr="00FE6E13" w:rsidRDefault="00102802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F4DA4"/>
    <w:rsid w:val="000010A3"/>
    <w:rsid w:val="000010C9"/>
    <w:rsid w:val="00001991"/>
    <w:rsid w:val="00021454"/>
    <w:rsid w:val="000325BC"/>
    <w:rsid w:val="0004303B"/>
    <w:rsid w:val="00046B82"/>
    <w:rsid w:val="00050CFF"/>
    <w:rsid w:val="00057782"/>
    <w:rsid w:val="00062E4F"/>
    <w:rsid w:val="00067B7B"/>
    <w:rsid w:val="00070F92"/>
    <w:rsid w:val="00080143"/>
    <w:rsid w:val="00082CD9"/>
    <w:rsid w:val="000928DC"/>
    <w:rsid w:val="000B57A3"/>
    <w:rsid w:val="000C08D2"/>
    <w:rsid w:val="000D6AEA"/>
    <w:rsid w:val="000E157E"/>
    <w:rsid w:val="00100E89"/>
    <w:rsid w:val="00102802"/>
    <w:rsid w:val="00103D4B"/>
    <w:rsid w:val="00104857"/>
    <w:rsid w:val="00110B94"/>
    <w:rsid w:val="0011724A"/>
    <w:rsid w:val="00130461"/>
    <w:rsid w:val="00142720"/>
    <w:rsid w:val="0014380A"/>
    <w:rsid w:val="00152E3B"/>
    <w:rsid w:val="00154F3F"/>
    <w:rsid w:val="00155143"/>
    <w:rsid w:val="00183FCA"/>
    <w:rsid w:val="00190637"/>
    <w:rsid w:val="00195A99"/>
    <w:rsid w:val="001A2D20"/>
    <w:rsid w:val="001A3F62"/>
    <w:rsid w:val="001B13E4"/>
    <w:rsid w:val="001C3D3C"/>
    <w:rsid w:val="001E1AF6"/>
    <w:rsid w:val="001F70EF"/>
    <w:rsid w:val="0020009C"/>
    <w:rsid w:val="002046C0"/>
    <w:rsid w:val="00215A51"/>
    <w:rsid w:val="00216F2C"/>
    <w:rsid w:val="00241559"/>
    <w:rsid w:val="002430E9"/>
    <w:rsid w:val="00253FAB"/>
    <w:rsid w:val="002601C9"/>
    <w:rsid w:val="002775D2"/>
    <w:rsid w:val="002813B4"/>
    <w:rsid w:val="00284266"/>
    <w:rsid w:val="002A2044"/>
    <w:rsid w:val="002B1723"/>
    <w:rsid w:val="002B49D5"/>
    <w:rsid w:val="002B523A"/>
    <w:rsid w:val="002C0B2A"/>
    <w:rsid w:val="002C4197"/>
    <w:rsid w:val="002C791F"/>
    <w:rsid w:val="002F1918"/>
    <w:rsid w:val="002F415D"/>
    <w:rsid w:val="00303605"/>
    <w:rsid w:val="003036E8"/>
    <w:rsid w:val="003039EF"/>
    <w:rsid w:val="00306EA9"/>
    <w:rsid w:val="003072F1"/>
    <w:rsid w:val="003146CB"/>
    <w:rsid w:val="00314806"/>
    <w:rsid w:val="00315A1F"/>
    <w:rsid w:val="00315C9C"/>
    <w:rsid w:val="003311D4"/>
    <w:rsid w:val="00334D5F"/>
    <w:rsid w:val="00345329"/>
    <w:rsid w:val="00347447"/>
    <w:rsid w:val="0035354D"/>
    <w:rsid w:val="003568BA"/>
    <w:rsid w:val="00377AF1"/>
    <w:rsid w:val="00383AF8"/>
    <w:rsid w:val="00386DEA"/>
    <w:rsid w:val="00391F77"/>
    <w:rsid w:val="003934C2"/>
    <w:rsid w:val="00395A1D"/>
    <w:rsid w:val="0039785A"/>
    <w:rsid w:val="003A1A19"/>
    <w:rsid w:val="003A7AE6"/>
    <w:rsid w:val="003B794F"/>
    <w:rsid w:val="003C0157"/>
    <w:rsid w:val="003C1371"/>
    <w:rsid w:val="003D4B66"/>
    <w:rsid w:val="003E0B72"/>
    <w:rsid w:val="003E52CE"/>
    <w:rsid w:val="003E7131"/>
    <w:rsid w:val="003F0044"/>
    <w:rsid w:val="003F0859"/>
    <w:rsid w:val="003F0E41"/>
    <w:rsid w:val="003F3DCC"/>
    <w:rsid w:val="003F4DA4"/>
    <w:rsid w:val="003F7A47"/>
    <w:rsid w:val="0043217B"/>
    <w:rsid w:val="004424E8"/>
    <w:rsid w:val="00444785"/>
    <w:rsid w:val="00457143"/>
    <w:rsid w:val="004604C4"/>
    <w:rsid w:val="0046369E"/>
    <w:rsid w:val="0046722E"/>
    <w:rsid w:val="00467D0C"/>
    <w:rsid w:val="0047172B"/>
    <w:rsid w:val="00480DB0"/>
    <w:rsid w:val="00484004"/>
    <w:rsid w:val="00484DC3"/>
    <w:rsid w:val="00485061"/>
    <w:rsid w:val="0048790A"/>
    <w:rsid w:val="004940AB"/>
    <w:rsid w:val="004A33CE"/>
    <w:rsid w:val="004A5DA2"/>
    <w:rsid w:val="004A77D6"/>
    <w:rsid w:val="004C0DB6"/>
    <w:rsid w:val="004D2FD3"/>
    <w:rsid w:val="004D7820"/>
    <w:rsid w:val="004E33BF"/>
    <w:rsid w:val="004E4E41"/>
    <w:rsid w:val="004F49B9"/>
    <w:rsid w:val="0051063D"/>
    <w:rsid w:val="00511903"/>
    <w:rsid w:val="005201B8"/>
    <w:rsid w:val="005405C8"/>
    <w:rsid w:val="00540985"/>
    <w:rsid w:val="00541CE3"/>
    <w:rsid w:val="00543599"/>
    <w:rsid w:val="0055337C"/>
    <w:rsid w:val="00555521"/>
    <w:rsid w:val="005633CF"/>
    <w:rsid w:val="00567D48"/>
    <w:rsid w:val="00575085"/>
    <w:rsid w:val="00581B9F"/>
    <w:rsid w:val="00584179"/>
    <w:rsid w:val="00593D5F"/>
    <w:rsid w:val="005B1668"/>
    <w:rsid w:val="005B5A7B"/>
    <w:rsid w:val="005C74B4"/>
    <w:rsid w:val="005C7AF3"/>
    <w:rsid w:val="005D0A73"/>
    <w:rsid w:val="005D5B9A"/>
    <w:rsid w:val="005E44CA"/>
    <w:rsid w:val="005F2CDF"/>
    <w:rsid w:val="005F434E"/>
    <w:rsid w:val="005F56F1"/>
    <w:rsid w:val="00601112"/>
    <w:rsid w:val="006023AC"/>
    <w:rsid w:val="00607426"/>
    <w:rsid w:val="006162CB"/>
    <w:rsid w:val="00617723"/>
    <w:rsid w:val="00621ADE"/>
    <w:rsid w:val="006404AB"/>
    <w:rsid w:val="00657FF5"/>
    <w:rsid w:val="00667F3C"/>
    <w:rsid w:val="00682A41"/>
    <w:rsid w:val="00694C96"/>
    <w:rsid w:val="00695548"/>
    <w:rsid w:val="006A5269"/>
    <w:rsid w:val="006B02F4"/>
    <w:rsid w:val="006C2F13"/>
    <w:rsid w:val="006D1B1A"/>
    <w:rsid w:val="006E02DA"/>
    <w:rsid w:val="006E7D45"/>
    <w:rsid w:val="007003CB"/>
    <w:rsid w:val="0071001D"/>
    <w:rsid w:val="0071012F"/>
    <w:rsid w:val="00712F31"/>
    <w:rsid w:val="00713088"/>
    <w:rsid w:val="007215A1"/>
    <w:rsid w:val="007240D4"/>
    <w:rsid w:val="00737FF0"/>
    <w:rsid w:val="007512A4"/>
    <w:rsid w:val="00756F53"/>
    <w:rsid w:val="00763117"/>
    <w:rsid w:val="00780842"/>
    <w:rsid w:val="0078085D"/>
    <w:rsid w:val="007829B4"/>
    <w:rsid w:val="00782E3B"/>
    <w:rsid w:val="007A142C"/>
    <w:rsid w:val="007A1757"/>
    <w:rsid w:val="007A4D7E"/>
    <w:rsid w:val="007B3181"/>
    <w:rsid w:val="007B7718"/>
    <w:rsid w:val="007C4613"/>
    <w:rsid w:val="007C4AC4"/>
    <w:rsid w:val="007D1EC2"/>
    <w:rsid w:val="007D4BEC"/>
    <w:rsid w:val="007D4EEE"/>
    <w:rsid w:val="007D5803"/>
    <w:rsid w:val="007D6D09"/>
    <w:rsid w:val="007E2620"/>
    <w:rsid w:val="007E59A6"/>
    <w:rsid w:val="007F02F7"/>
    <w:rsid w:val="007F26DC"/>
    <w:rsid w:val="007F6C37"/>
    <w:rsid w:val="00811020"/>
    <w:rsid w:val="0081694C"/>
    <w:rsid w:val="0082075D"/>
    <w:rsid w:val="008218F1"/>
    <w:rsid w:val="00827921"/>
    <w:rsid w:val="00833245"/>
    <w:rsid w:val="008722D1"/>
    <w:rsid w:val="00876CFE"/>
    <w:rsid w:val="00882675"/>
    <w:rsid w:val="008836B5"/>
    <w:rsid w:val="008848F2"/>
    <w:rsid w:val="00884C4A"/>
    <w:rsid w:val="008870A2"/>
    <w:rsid w:val="008B18B5"/>
    <w:rsid w:val="008B5BEF"/>
    <w:rsid w:val="008C36A1"/>
    <w:rsid w:val="008D4B25"/>
    <w:rsid w:val="008D541C"/>
    <w:rsid w:val="008E0679"/>
    <w:rsid w:val="008E63C3"/>
    <w:rsid w:val="008F4825"/>
    <w:rsid w:val="009077A3"/>
    <w:rsid w:val="0091109D"/>
    <w:rsid w:val="00915107"/>
    <w:rsid w:val="009213C7"/>
    <w:rsid w:val="00925212"/>
    <w:rsid w:val="00930D60"/>
    <w:rsid w:val="009325BD"/>
    <w:rsid w:val="00935E98"/>
    <w:rsid w:val="00942C80"/>
    <w:rsid w:val="00952397"/>
    <w:rsid w:val="00954D10"/>
    <w:rsid w:val="00963983"/>
    <w:rsid w:val="00973613"/>
    <w:rsid w:val="009837DA"/>
    <w:rsid w:val="009851E8"/>
    <w:rsid w:val="009901EE"/>
    <w:rsid w:val="009902F2"/>
    <w:rsid w:val="009942AD"/>
    <w:rsid w:val="0099587E"/>
    <w:rsid w:val="009977D3"/>
    <w:rsid w:val="009A3540"/>
    <w:rsid w:val="009C71E4"/>
    <w:rsid w:val="009D253F"/>
    <w:rsid w:val="009D2DB1"/>
    <w:rsid w:val="009D376D"/>
    <w:rsid w:val="009E2902"/>
    <w:rsid w:val="00A00B20"/>
    <w:rsid w:val="00A049A7"/>
    <w:rsid w:val="00A07BB1"/>
    <w:rsid w:val="00A11A72"/>
    <w:rsid w:val="00A121C3"/>
    <w:rsid w:val="00A158E7"/>
    <w:rsid w:val="00A171F1"/>
    <w:rsid w:val="00A2344F"/>
    <w:rsid w:val="00A26A7E"/>
    <w:rsid w:val="00A27DBB"/>
    <w:rsid w:val="00A3118F"/>
    <w:rsid w:val="00A44158"/>
    <w:rsid w:val="00A636AE"/>
    <w:rsid w:val="00A67ED5"/>
    <w:rsid w:val="00A809CF"/>
    <w:rsid w:val="00A850C5"/>
    <w:rsid w:val="00A8771B"/>
    <w:rsid w:val="00AA00C5"/>
    <w:rsid w:val="00AA4056"/>
    <w:rsid w:val="00AB4AB7"/>
    <w:rsid w:val="00AD0947"/>
    <w:rsid w:val="00AD1155"/>
    <w:rsid w:val="00AD428A"/>
    <w:rsid w:val="00AD5F81"/>
    <w:rsid w:val="00AD689D"/>
    <w:rsid w:val="00AF5AD1"/>
    <w:rsid w:val="00B00FB7"/>
    <w:rsid w:val="00B0797F"/>
    <w:rsid w:val="00B10523"/>
    <w:rsid w:val="00B10708"/>
    <w:rsid w:val="00B11E87"/>
    <w:rsid w:val="00B132C7"/>
    <w:rsid w:val="00B21981"/>
    <w:rsid w:val="00B25E7B"/>
    <w:rsid w:val="00B26CA3"/>
    <w:rsid w:val="00B27630"/>
    <w:rsid w:val="00B378A5"/>
    <w:rsid w:val="00B40275"/>
    <w:rsid w:val="00B41762"/>
    <w:rsid w:val="00B42136"/>
    <w:rsid w:val="00B6484E"/>
    <w:rsid w:val="00B6784D"/>
    <w:rsid w:val="00B71B6C"/>
    <w:rsid w:val="00B752ED"/>
    <w:rsid w:val="00B77EA9"/>
    <w:rsid w:val="00B81714"/>
    <w:rsid w:val="00B86C02"/>
    <w:rsid w:val="00B933F8"/>
    <w:rsid w:val="00B94302"/>
    <w:rsid w:val="00B96C68"/>
    <w:rsid w:val="00BA2934"/>
    <w:rsid w:val="00BA50B0"/>
    <w:rsid w:val="00BA6DE1"/>
    <w:rsid w:val="00BB06C8"/>
    <w:rsid w:val="00BB090B"/>
    <w:rsid w:val="00BB2FA1"/>
    <w:rsid w:val="00BB6380"/>
    <w:rsid w:val="00BE4AFC"/>
    <w:rsid w:val="00BE73C3"/>
    <w:rsid w:val="00C15D3C"/>
    <w:rsid w:val="00C240AC"/>
    <w:rsid w:val="00C312F8"/>
    <w:rsid w:val="00C33D3A"/>
    <w:rsid w:val="00C3608F"/>
    <w:rsid w:val="00C52C17"/>
    <w:rsid w:val="00C5758E"/>
    <w:rsid w:val="00C702FA"/>
    <w:rsid w:val="00C70D13"/>
    <w:rsid w:val="00C75DCD"/>
    <w:rsid w:val="00C76B37"/>
    <w:rsid w:val="00C8686A"/>
    <w:rsid w:val="00CA251C"/>
    <w:rsid w:val="00CA6B3C"/>
    <w:rsid w:val="00CB7685"/>
    <w:rsid w:val="00CC0860"/>
    <w:rsid w:val="00CD3257"/>
    <w:rsid w:val="00CD3D74"/>
    <w:rsid w:val="00CE2C67"/>
    <w:rsid w:val="00CE54A1"/>
    <w:rsid w:val="00CF5D09"/>
    <w:rsid w:val="00D1081F"/>
    <w:rsid w:val="00D1319C"/>
    <w:rsid w:val="00D13D5A"/>
    <w:rsid w:val="00D213CB"/>
    <w:rsid w:val="00D242D0"/>
    <w:rsid w:val="00D300D0"/>
    <w:rsid w:val="00D30B49"/>
    <w:rsid w:val="00D33DF8"/>
    <w:rsid w:val="00D5633F"/>
    <w:rsid w:val="00D5646A"/>
    <w:rsid w:val="00D74A3D"/>
    <w:rsid w:val="00D762D9"/>
    <w:rsid w:val="00D83391"/>
    <w:rsid w:val="00D855AB"/>
    <w:rsid w:val="00D9228A"/>
    <w:rsid w:val="00DA4480"/>
    <w:rsid w:val="00DB3811"/>
    <w:rsid w:val="00DC0B79"/>
    <w:rsid w:val="00DC1AB2"/>
    <w:rsid w:val="00DC31E8"/>
    <w:rsid w:val="00DD37F4"/>
    <w:rsid w:val="00DD7E33"/>
    <w:rsid w:val="00DE3DEE"/>
    <w:rsid w:val="00DE7D95"/>
    <w:rsid w:val="00DF0E77"/>
    <w:rsid w:val="00DF6F08"/>
    <w:rsid w:val="00E02B65"/>
    <w:rsid w:val="00E275DF"/>
    <w:rsid w:val="00E3600C"/>
    <w:rsid w:val="00E41FF2"/>
    <w:rsid w:val="00E46F73"/>
    <w:rsid w:val="00E52FE5"/>
    <w:rsid w:val="00E53D76"/>
    <w:rsid w:val="00E621D3"/>
    <w:rsid w:val="00E6284E"/>
    <w:rsid w:val="00E77A0C"/>
    <w:rsid w:val="00E82B7B"/>
    <w:rsid w:val="00EA0B3F"/>
    <w:rsid w:val="00EB18D1"/>
    <w:rsid w:val="00EB3618"/>
    <w:rsid w:val="00EB3E77"/>
    <w:rsid w:val="00EC3B10"/>
    <w:rsid w:val="00EC4D5B"/>
    <w:rsid w:val="00EC5199"/>
    <w:rsid w:val="00ED2BA0"/>
    <w:rsid w:val="00ED4B8D"/>
    <w:rsid w:val="00ED623D"/>
    <w:rsid w:val="00ED6F78"/>
    <w:rsid w:val="00EE655E"/>
    <w:rsid w:val="00F10ED7"/>
    <w:rsid w:val="00F15D44"/>
    <w:rsid w:val="00F17F5E"/>
    <w:rsid w:val="00F3139E"/>
    <w:rsid w:val="00F65FAB"/>
    <w:rsid w:val="00F7254E"/>
    <w:rsid w:val="00F73445"/>
    <w:rsid w:val="00F84665"/>
    <w:rsid w:val="00F84A1E"/>
    <w:rsid w:val="00F93505"/>
    <w:rsid w:val="00FA7A82"/>
    <w:rsid w:val="00FB11FB"/>
    <w:rsid w:val="00FB1527"/>
    <w:rsid w:val="00FB7BFF"/>
    <w:rsid w:val="00FD7180"/>
    <w:rsid w:val="00FE6E13"/>
    <w:rsid w:val="00FF19D4"/>
    <w:rsid w:val="00FF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3C7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9213C7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9213C7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9213C7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9213C7"/>
  </w:style>
  <w:style w:type="paragraph" w:styleId="Encabezado">
    <w:name w:val="header"/>
    <w:basedOn w:val="Normal"/>
    <w:rsid w:val="009213C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213C7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EFBEDB-F733-47AE-BD18-5F36469E46D0}"/>
</file>

<file path=customXml/itemProps2.xml><?xml version="1.0" encoding="utf-8"?>
<ds:datastoreItem xmlns:ds="http://schemas.openxmlformats.org/officeDocument/2006/customXml" ds:itemID="{9DA4C658-7A58-413A-A7F6-135EA0D43D00}"/>
</file>

<file path=customXml/itemProps3.xml><?xml version="1.0" encoding="utf-8"?>
<ds:datastoreItem xmlns:ds="http://schemas.openxmlformats.org/officeDocument/2006/customXml" ds:itemID="{153AC73D-4643-4DD0-9E4E-5D882CF9A5B1}"/>
</file>

<file path=customXml/itemProps4.xml><?xml version="1.0" encoding="utf-8"?>
<ds:datastoreItem xmlns:ds="http://schemas.openxmlformats.org/officeDocument/2006/customXml" ds:itemID="{B1494FF1-03F9-4979-8E6E-A27C29953770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6</TotalTime>
  <Pages>4</Pages>
  <Words>510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CTE.MASCULINO</cp:lastModifiedBy>
  <cp:revision>3</cp:revision>
  <cp:lastPrinted>2010-09-30T17:27:00Z</cp:lastPrinted>
  <dcterms:created xsi:type="dcterms:W3CDTF">2011-10-04T10:22:00Z</dcterms:created>
  <dcterms:modified xsi:type="dcterms:W3CDTF">2011-10-04T10:25:00Z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