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D43E39">
        <w:rPr>
          <w:rFonts w:ascii="Arial Narrow" w:hAnsi="Arial Narrow"/>
          <w:b/>
          <w:lang w:val="es-ES_tradnl"/>
        </w:rPr>
        <w:t>8</w:t>
      </w:r>
      <w:r>
        <w:rPr>
          <w:rFonts w:ascii="Arial Narrow" w:hAnsi="Arial Narrow"/>
          <w:b/>
          <w:lang w:val="es-ES_tradnl"/>
        </w:rPr>
        <w:t xml:space="preserve"> / 10 / 20</w:t>
      </w:r>
      <w:r w:rsidR="00C8686A">
        <w:rPr>
          <w:rFonts w:ascii="Arial Narrow" w:hAnsi="Arial Narrow"/>
          <w:b/>
          <w:lang w:val="es-ES_tradnl"/>
        </w:rPr>
        <w:t>1</w:t>
      </w:r>
      <w:r w:rsidR="00D43E39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lang w:val="es-ES_tradnl"/>
        </w:rPr>
        <w:t xml:space="preserve">            </w:t>
      </w:r>
      <w:r>
        <w:rPr>
          <w:rFonts w:ascii="Arial Narrow" w:hAnsi="Arial Narrow"/>
          <w:lang w:val="es-ES_tradnl"/>
        </w:rPr>
        <w:tab/>
        <w:t xml:space="preserve">           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9</w:t>
      </w: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lang w:val="es-ES_tradnl"/>
        </w:rPr>
        <w:tab/>
        <w:t xml:space="preserve"> </w:t>
      </w:r>
      <w:proofErr w:type="spellStart"/>
      <w:r w:rsidR="00AA00C5">
        <w:rPr>
          <w:rFonts w:ascii="Arial Narrow" w:hAnsi="Arial Narrow"/>
          <w:b/>
          <w:lang w:val="es-ES_tradnl"/>
        </w:rPr>
        <w:t>Tee</w:t>
      </w:r>
      <w:proofErr w:type="spellEnd"/>
      <w:r w:rsidR="00AA00C5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</w:t>
      </w: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c>
          <w:tcPr>
            <w:tcW w:w="10203" w:type="dxa"/>
          </w:tcPr>
          <w:p w:rsidR="00082CD9" w:rsidRDefault="00082CD9">
            <w:pPr>
              <w:pStyle w:val="Ttulo2"/>
            </w:pPr>
            <w:r>
              <w:tab/>
              <w:t xml:space="preserve">             FOURSOMES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sz w:val="16"/>
          <w:lang w:val="es-ES_tradnl"/>
        </w:rPr>
      </w:pPr>
    </w:p>
    <w:p w:rsidR="00082CD9" w:rsidRDefault="00884C4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7º Y 8</w:t>
      </w:r>
      <w:r w:rsidR="00082CD9">
        <w:rPr>
          <w:rFonts w:ascii="Arial Narrow" w:hAnsi="Arial Narrow"/>
          <w:b/>
          <w:lang w:val="es-ES_tradnl"/>
        </w:rPr>
        <w:t xml:space="preserve">º  PUESTO                    </w:t>
      </w:r>
      <w:r w:rsidR="00EC5199">
        <w:rPr>
          <w:rFonts w:ascii="Arial Narrow" w:hAnsi="Arial Narrow"/>
          <w:b/>
          <w:lang w:val="es-ES_tradnl"/>
        </w:rPr>
        <w:t xml:space="preserve">                            </w:t>
      </w:r>
      <w:r>
        <w:rPr>
          <w:rFonts w:ascii="Arial Narrow" w:hAnsi="Arial Narrow"/>
          <w:b/>
          <w:lang w:val="es-ES_tradnl"/>
        </w:rPr>
        <w:t xml:space="preserve">      </w:t>
      </w:r>
      <w:r w:rsidR="00EC5199">
        <w:rPr>
          <w:rFonts w:ascii="Arial Narrow" w:hAnsi="Arial Narrow"/>
          <w:b/>
          <w:lang w:val="es-ES_tradnl"/>
        </w:rPr>
        <w:t xml:space="preserve">   </w:t>
      </w:r>
      <w:r w:rsidR="003F4DA4">
        <w:rPr>
          <w:rFonts w:ascii="Arial Narrow" w:hAnsi="Arial Narrow"/>
          <w:b/>
          <w:lang w:val="es-ES_tradnl"/>
        </w:rPr>
        <w:t xml:space="preserve"> </w:t>
      </w:r>
      <w:r w:rsidR="00082CD9">
        <w:rPr>
          <w:rFonts w:ascii="Arial Narrow" w:hAnsi="Arial Narrow"/>
          <w:b/>
          <w:lang w:val="es-ES_tradnl"/>
        </w:rPr>
        <w:t xml:space="preserve">VS </w:t>
      </w:r>
    </w:p>
    <w:p w:rsidR="00082CD9" w:rsidRDefault="00082CD9">
      <w:pPr>
        <w:jc w:val="both"/>
        <w:rPr>
          <w:rFonts w:ascii="Arial Narrow" w:hAnsi="Arial Narrow"/>
          <w:b/>
          <w:sz w:val="16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082CD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6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AF5AD1" w:rsidRPr="0076032E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B40275" w:rsidRDefault="00AF5AD1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08:30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706614" w:rsidRDefault="00AF5AD1">
            <w:pPr>
              <w:spacing w:after="58"/>
              <w:rPr>
                <w:rFonts w:ascii="Arial Narrow" w:hAnsi="Arial Narrow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06614" w:rsidRDefault="00AF5AD1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 w:rsidP="00682A41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76032E" w:rsidRDefault="00AF5AD1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</w:tr>
      <w:tr w:rsidR="00AF5AD1" w:rsidRPr="0076032E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>
            <w:pPr>
              <w:spacing w:after="58"/>
              <w:jc w:val="center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F5AD1" w:rsidRPr="0076032E" w:rsidRDefault="00AF5AD1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F5AD1" w:rsidRPr="0076032E" w:rsidRDefault="00AF5AD1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</w:tr>
      <w:tr w:rsidR="00AF5AD1" w:rsidRPr="0076032E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>
            <w:pPr>
              <w:spacing w:after="58"/>
              <w:jc w:val="center"/>
              <w:rPr>
                <w:rFonts w:ascii="Arial Narrow" w:hAnsi="Arial Narrow"/>
                <w:szCs w:val="24"/>
                <w:lang w:val="es-ES"/>
              </w:rPr>
            </w:pPr>
            <w:r w:rsidRPr="0076032E">
              <w:rPr>
                <w:rFonts w:ascii="Arial Narrow" w:hAnsi="Arial Narrow"/>
                <w:szCs w:val="24"/>
                <w:lang w:val="es-ES"/>
              </w:rPr>
              <w:t>08:38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76032E" w:rsidRDefault="00AF5AD1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 w:rsidP="00682A41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76032E" w:rsidRDefault="00AF5AD1" w:rsidP="007D4BEC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</w:tr>
      <w:tr w:rsidR="00AF5AD1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>
            <w:pPr>
              <w:spacing w:after="58"/>
              <w:jc w:val="center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76032E" w:rsidRDefault="00AF5AD1">
            <w:pPr>
              <w:spacing w:after="58"/>
              <w:rPr>
                <w:rFonts w:ascii="Arial Narrow" w:hAnsi="Arial Narrow"/>
                <w:szCs w:val="24"/>
                <w:lang w:val="es-ES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6032E" w:rsidRDefault="00AF5AD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706614" w:rsidRDefault="00AF5AD1" w:rsidP="007D4BEC">
            <w:pPr>
              <w:spacing w:after="58"/>
              <w:rPr>
                <w:rFonts w:ascii="Arial Narrow" w:hAnsi="Arial Narrow"/>
                <w:szCs w:val="24"/>
              </w:rPr>
            </w:pPr>
          </w:p>
        </w:tc>
      </w:tr>
      <w:tr w:rsidR="00AF5AD1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06614" w:rsidRDefault="00AF5AD1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  <w:r w:rsidRPr="00706614">
              <w:rPr>
                <w:rFonts w:ascii="Arial Narrow" w:hAnsi="Arial Narrow"/>
                <w:szCs w:val="24"/>
              </w:rPr>
              <w:t>08:46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706614" w:rsidRDefault="00AF5AD1">
            <w:pPr>
              <w:spacing w:after="58"/>
              <w:rPr>
                <w:rFonts w:ascii="Arial Narrow" w:hAnsi="Arial Narrow"/>
                <w:szCs w:val="24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06614" w:rsidRDefault="00AF5AD1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06614" w:rsidRDefault="00AF5AD1" w:rsidP="00682A41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706614" w:rsidRDefault="00AF5AD1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706614" w:rsidRDefault="00AF5AD1">
            <w:pPr>
              <w:spacing w:after="58"/>
              <w:rPr>
                <w:rFonts w:ascii="Arial Narrow" w:hAnsi="Arial Narrow"/>
                <w:szCs w:val="24"/>
              </w:rPr>
            </w:pPr>
          </w:p>
        </w:tc>
      </w:tr>
      <w:tr w:rsidR="00082CD9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706614" w:rsidRDefault="00082CD9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706614" w:rsidRDefault="00082CD9">
            <w:pPr>
              <w:spacing w:after="58"/>
              <w:rPr>
                <w:rFonts w:ascii="Arial Narrow" w:hAnsi="Arial Narrow"/>
                <w:szCs w:val="24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706614" w:rsidRDefault="00082CD9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706614" w:rsidRDefault="00082CD9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706614" w:rsidRDefault="00082CD9">
            <w:pPr>
              <w:spacing w:after="58"/>
              <w:jc w:val="center"/>
              <w:rPr>
                <w:rFonts w:ascii="Arial Narrow" w:hAnsi="Arial Narrow"/>
                <w:szCs w:val="24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Pr="00706614" w:rsidRDefault="00082CD9">
            <w:pPr>
              <w:spacing w:after="58"/>
              <w:rPr>
                <w:rFonts w:ascii="Arial Narrow" w:hAnsi="Arial Narrow"/>
                <w:szCs w:val="24"/>
              </w:rPr>
            </w:pPr>
          </w:p>
        </w:tc>
      </w:tr>
    </w:tbl>
    <w:p w:rsidR="00082CD9" w:rsidRPr="00706614" w:rsidRDefault="00082CD9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Pr="00706614" w:rsidRDefault="00082CD9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082CD9" w:rsidRPr="00706614" w:rsidRDefault="00082CD9">
            <w:pPr>
              <w:spacing w:after="58"/>
              <w:jc w:val="right"/>
              <w:rPr>
                <w:rFonts w:ascii="Arial Narrow" w:hAnsi="Arial Narrow"/>
              </w:rPr>
            </w:pPr>
            <w:r w:rsidRPr="00706614"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706614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Pr="00706614" w:rsidRDefault="00082CD9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  <w:p w:rsidR="00082CD9" w:rsidRPr="00706614" w:rsidRDefault="00082CD9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706614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Pr="00706614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 w:rsidRPr="00706614">
              <w:rPr>
                <w:rFonts w:ascii="Arial Narrow" w:hAnsi="Arial Narrow"/>
              </w:rPr>
              <w:t>Total Foursomes</w:t>
            </w:r>
          </w:p>
        </w:tc>
      </w:tr>
    </w:tbl>
    <w:p w:rsidR="00082CD9" w:rsidRPr="00706614" w:rsidRDefault="00082CD9">
      <w:pPr>
        <w:jc w:val="both"/>
        <w:rPr>
          <w:rFonts w:ascii="Arial Narrow" w:hAnsi="Arial Narrow"/>
          <w:sz w:val="16"/>
          <w:szCs w:val="16"/>
        </w:rPr>
      </w:pPr>
    </w:p>
    <w:p w:rsidR="00082CD9" w:rsidRPr="00706614" w:rsidRDefault="00082CD9">
      <w:pPr>
        <w:jc w:val="both"/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rPr>
          <w:cantSplit/>
        </w:trPr>
        <w:tc>
          <w:tcPr>
            <w:tcW w:w="10203" w:type="dxa"/>
            <w:vAlign w:val="center"/>
          </w:tcPr>
          <w:p w:rsidR="00082CD9" w:rsidRPr="00706614" w:rsidRDefault="00082CD9">
            <w:pPr>
              <w:tabs>
                <w:tab w:val="center" w:pos="4981"/>
              </w:tabs>
              <w:spacing w:after="58"/>
              <w:rPr>
                <w:rFonts w:ascii="Arial Narrow" w:hAnsi="Arial Narrow"/>
              </w:rPr>
            </w:pPr>
            <w:r w:rsidRPr="00706614">
              <w:rPr>
                <w:rFonts w:ascii="Arial Narrow" w:hAnsi="Arial Narrow"/>
                <w:b/>
              </w:rPr>
              <w:tab/>
              <w:t xml:space="preserve">              INDIVIDUALES</w:t>
            </w:r>
          </w:p>
        </w:tc>
      </w:tr>
    </w:tbl>
    <w:p w:rsidR="00082CD9" w:rsidRPr="00706614" w:rsidRDefault="00082CD9">
      <w:pPr>
        <w:jc w:val="both"/>
        <w:rPr>
          <w:rFonts w:ascii="Arial Narrow" w:hAnsi="Arial Narrow"/>
          <w:sz w:val="16"/>
        </w:rPr>
      </w:pPr>
    </w:p>
    <w:p w:rsidR="00082CD9" w:rsidRPr="00706614" w:rsidRDefault="00082CD9">
      <w:pPr>
        <w:jc w:val="both"/>
        <w:rPr>
          <w:rFonts w:ascii="Arial Narrow" w:hAnsi="Arial Narrow"/>
          <w:sz w:val="16"/>
        </w:rPr>
      </w:pPr>
      <w:r w:rsidRPr="00706614">
        <w:rPr>
          <w:rFonts w:ascii="Arial Narrow" w:hAnsi="Arial Narrow"/>
          <w:sz w:val="16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Pr="00706614" w:rsidRDefault="00082CD9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9A3540" w:rsidRPr="00706614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A3540" w:rsidRPr="00B40275" w:rsidRDefault="00C8686A" w:rsidP="00B40275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13:3</w:t>
            </w:r>
            <w:r w:rsidR="009A3540">
              <w:rPr>
                <w:rFonts w:ascii="Arial Narrow" w:hAnsi="Arial Narrow"/>
                <w:szCs w:val="24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A3540" w:rsidRPr="00B40275" w:rsidRDefault="009A3540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A3540" w:rsidRPr="00B40275" w:rsidRDefault="009A3540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9A3540" w:rsidRPr="00706614" w:rsidTr="004A163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A3540" w:rsidRPr="00B40275" w:rsidRDefault="00C8686A" w:rsidP="00B40275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13:3</w:t>
            </w:r>
            <w:r w:rsidR="009A3540">
              <w:rPr>
                <w:rFonts w:ascii="Arial Narrow" w:hAnsi="Arial Narrow"/>
                <w:szCs w:val="24"/>
                <w:lang w:val="es-ES_tradnl"/>
              </w:rPr>
              <w:t>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A3540" w:rsidRPr="00B40275" w:rsidRDefault="009A3540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A3540" w:rsidRPr="00B40275" w:rsidRDefault="009A3540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9A3540" w:rsidRPr="00706614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C8686A" w:rsidP="00B40275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13:4</w:t>
            </w:r>
            <w:r w:rsidR="009A3540">
              <w:rPr>
                <w:rFonts w:ascii="Arial Narrow" w:hAnsi="Arial Narrow"/>
                <w:szCs w:val="24"/>
                <w:lang w:val="es-ES_tradnl"/>
              </w:rPr>
              <w:t>6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9A3540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9A3540" w:rsidP="008722D1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9A3540" w:rsidRPr="00706614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C8686A" w:rsidP="00B40275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13:5</w:t>
            </w:r>
            <w:r w:rsidR="009A3540">
              <w:rPr>
                <w:rFonts w:ascii="Arial Narrow" w:hAnsi="Arial Narrow"/>
                <w:szCs w:val="24"/>
                <w:lang w:val="es-ES_tradnl"/>
              </w:rPr>
              <w:t>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9A3540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9A3540" w:rsidP="008722D1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9A3540" w:rsidRPr="00706614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C8686A" w:rsidP="00B40275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14:0</w:t>
            </w:r>
            <w:r w:rsidR="009A3540">
              <w:rPr>
                <w:rFonts w:ascii="Arial Narrow" w:hAnsi="Arial Narrow"/>
                <w:szCs w:val="24"/>
                <w:lang w:val="es-ES_tradnl"/>
              </w:rPr>
              <w:t>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9A3540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9A3540" w:rsidP="008722D1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9A3540" w:rsidRPr="00706614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C8686A" w:rsidP="00B40275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14:1</w:t>
            </w:r>
            <w:r w:rsidR="009A3540">
              <w:rPr>
                <w:rFonts w:ascii="Arial Narrow" w:hAnsi="Arial Narrow"/>
                <w:szCs w:val="24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9A3540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9A3540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 w:rsidRPr="00706614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082CD9" w:rsidRPr="00706614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pStyle w:val="Ttulo3"/>
            </w:pPr>
          </w:p>
        </w:tc>
        <w:tc>
          <w:tcPr>
            <w:tcW w:w="1132" w:type="dxa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B41762" w:rsidRDefault="00B41762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D43E39">
        <w:rPr>
          <w:rFonts w:ascii="Arial Narrow" w:hAnsi="Arial Narrow"/>
          <w:b/>
          <w:lang w:val="es-ES_tradnl"/>
        </w:rPr>
        <w:t>8</w:t>
      </w:r>
      <w:r>
        <w:rPr>
          <w:rFonts w:ascii="Arial Narrow" w:hAnsi="Arial Narrow"/>
          <w:b/>
          <w:lang w:val="es-ES_tradnl"/>
        </w:rPr>
        <w:t xml:space="preserve"> / 10 / 20</w:t>
      </w:r>
      <w:r w:rsidR="00973613">
        <w:rPr>
          <w:rFonts w:ascii="Arial Narrow" w:hAnsi="Arial Narrow"/>
          <w:b/>
          <w:lang w:val="es-ES_tradnl"/>
        </w:rPr>
        <w:t>1</w:t>
      </w:r>
      <w:r w:rsidR="00D43E39">
        <w:rPr>
          <w:rFonts w:ascii="Arial Narrow" w:hAnsi="Arial Narrow"/>
          <w:b/>
          <w:lang w:val="es-ES_tradnl"/>
        </w:rPr>
        <w:t>1</w:t>
      </w:r>
      <w:r w:rsidR="00383AF8">
        <w:rPr>
          <w:rFonts w:ascii="Arial Narrow" w:hAnsi="Arial Narrow"/>
          <w:lang w:val="es-ES_tradnl"/>
        </w:rPr>
        <w:t xml:space="preserve">            </w:t>
      </w:r>
      <w:r w:rsidR="00383AF8">
        <w:rPr>
          <w:rFonts w:ascii="Arial Narrow" w:hAnsi="Arial Narrow"/>
          <w:lang w:val="es-ES_tradnl"/>
        </w:rPr>
        <w:tab/>
        <w:t xml:space="preserve">           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10</w:t>
      </w: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lang w:val="es-ES_tradnl"/>
        </w:rPr>
        <w:tab/>
        <w:t xml:space="preserve"> </w:t>
      </w:r>
      <w:proofErr w:type="spellStart"/>
      <w:r w:rsidR="00AA00C5">
        <w:rPr>
          <w:rFonts w:ascii="Arial Narrow" w:hAnsi="Arial Narrow"/>
          <w:b/>
          <w:lang w:val="es-ES_tradnl"/>
        </w:rPr>
        <w:t>Tee</w:t>
      </w:r>
      <w:proofErr w:type="spellEnd"/>
      <w:r w:rsidR="00AA00C5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</w:t>
      </w: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c>
          <w:tcPr>
            <w:tcW w:w="10203" w:type="dxa"/>
          </w:tcPr>
          <w:p w:rsidR="00082CD9" w:rsidRDefault="00082CD9">
            <w:pPr>
              <w:pStyle w:val="Ttulo2"/>
            </w:pPr>
            <w:r>
              <w:tab/>
              <w:t xml:space="preserve">            FOURSOMES</w:t>
            </w:r>
          </w:p>
        </w:tc>
      </w:tr>
    </w:tbl>
    <w:p w:rsidR="00082CD9" w:rsidRPr="009E2902" w:rsidRDefault="00082CD9">
      <w:pPr>
        <w:jc w:val="both"/>
        <w:rPr>
          <w:rFonts w:ascii="Arial Narrow" w:hAnsi="Arial Narrow"/>
          <w:sz w:val="16"/>
          <w:szCs w:val="16"/>
          <w:lang w:val="es-ES_tradnl"/>
        </w:rPr>
      </w:pPr>
    </w:p>
    <w:p w:rsidR="00884C4A" w:rsidRDefault="00884C4A" w:rsidP="00884C4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FINAL:    1º Y 2º  PUESTO                                                    VS </w:t>
      </w:r>
    </w:p>
    <w:p w:rsidR="00082CD9" w:rsidRPr="00B132C7" w:rsidRDefault="00082CD9">
      <w:pPr>
        <w:jc w:val="both"/>
        <w:rPr>
          <w:rFonts w:ascii="Arial Narrow" w:hAnsi="Arial Narrow"/>
          <w:b/>
          <w:sz w:val="16"/>
          <w:szCs w:val="16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884C4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6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884C4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AF5AD1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B40275" w:rsidRDefault="00AF5AD1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08:54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4E33BF" w:rsidRDefault="00AF5AD1" w:rsidP="003F0044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682A41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4E33BF" w:rsidRDefault="00AF5AD1" w:rsidP="000325B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AF5AD1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5AD1" w:rsidRPr="00B40275" w:rsidRDefault="00AF5AD1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F5AD1" w:rsidRPr="004E33BF" w:rsidRDefault="00AF5AD1" w:rsidP="003F0044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884C4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884C4A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884C4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F5AD1" w:rsidRPr="004E33BF" w:rsidRDefault="00AF5AD1" w:rsidP="000325B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AF5AD1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B40275" w:rsidRDefault="00AF5AD1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09:02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4E33BF" w:rsidRDefault="00AF5AD1" w:rsidP="003F0044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682A41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4E33BF" w:rsidRDefault="00AF5AD1" w:rsidP="000325B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AF5AD1">
        <w:trPr>
          <w:cantSplit/>
        </w:trPr>
        <w:tc>
          <w:tcPr>
            <w:tcW w:w="849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B40275" w:rsidRDefault="00AF5AD1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4E33BF" w:rsidRDefault="00AF5AD1" w:rsidP="003F0044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884C4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884C4A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884C4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4E33BF" w:rsidRDefault="00AF5AD1" w:rsidP="000325B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AF5AD1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B40275" w:rsidRDefault="00AF5AD1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09:10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4E33BF" w:rsidRDefault="00AF5AD1" w:rsidP="003F0044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682A41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F5AD1" w:rsidRPr="00A11A72" w:rsidRDefault="00AF5AD1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F5AD1" w:rsidRPr="004E33BF" w:rsidRDefault="00AF5AD1" w:rsidP="000325B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6D1B1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D1B1A" w:rsidRPr="00B40275" w:rsidRDefault="006D1B1A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D1B1A" w:rsidRPr="004E33BF" w:rsidRDefault="006D1B1A" w:rsidP="003F0044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D1B1A" w:rsidRPr="00B40275" w:rsidRDefault="006D1B1A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D1B1A" w:rsidRPr="00B40275" w:rsidRDefault="006D1B1A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D1B1A" w:rsidRPr="00B40275" w:rsidRDefault="006D1B1A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D1B1A" w:rsidRPr="007E3A93" w:rsidRDefault="006D1B1A" w:rsidP="000325BC">
            <w:pPr>
              <w:spacing w:after="58"/>
              <w:rPr>
                <w:rFonts w:ascii="Arial Narrow" w:hAnsi="Arial Narrow"/>
                <w:szCs w:val="24"/>
              </w:rPr>
            </w:pPr>
          </w:p>
        </w:tc>
      </w:tr>
    </w:tbl>
    <w:p w:rsidR="00884C4A" w:rsidRPr="007E3A93" w:rsidRDefault="00884C4A" w:rsidP="00884C4A">
      <w:pPr>
        <w:jc w:val="both"/>
        <w:rPr>
          <w:rFonts w:ascii="Arial Narrow" w:hAnsi="Arial Narrow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884C4A">
        <w:tc>
          <w:tcPr>
            <w:tcW w:w="849" w:type="dxa"/>
          </w:tcPr>
          <w:p w:rsidR="00884C4A" w:rsidRPr="007E3A93" w:rsidRDefault="00884C4A" w:rsidP="00884C4A">
            <w:pPr>
              <w:spacing w:after="58"/>
              <w:rPr>
                <w:rFonts w:ascii="Arial Narrow" w:hAnsi="Arial Narrow"/>
              </w:rPr>
            </w:pPr>
          </w:p>
        </w:tc>
        <w:tc>
          <w:tcPr>
            <w:tcW w:w="2721" w:type="dxa"/>
            <w:vAlign w:val="center"/>
          </w:tcPr>
          <w:p w:rsidR="00884C4A" w:rsidRPr="007E3A93" w:rsidRDefault="00884C4A" w:rsidP="00884C4A">
            <w:pPr>
              <w:spacing w:after="58"/>
              <w:jc w:val="right"/>
              <w:rPr>
                <w:rFonts w:ascii="Arial Narrow" w:hAnsi="Arial Narrow"/>
              </w:rPr>
            </w:pPr>
            <w:r w:rsidRPr="007E3A93">
              <w:rPr>
                <w:rFonts w:ascii="Arial Narrow" w:hAnsi="Arial Narrow"/>
              </w:rPr>
              <w:t>Total Foursomes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C4A" w:rsidRPr="007E3A93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884C4A" w:rsidRPr="007E3A93" w:rsidRDefault="00884C4A" w:rsidP="00884C4A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  <w:p w:rsidR="00884C4A" w:rsidRPr="007E3A93" w:rsidRDefault="00884C4A" w:rsidP="00884C4A">
            <w:pPr>
              <w:spacing w:after="58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C4A" w:rsidRPr="007E3A93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color w:val="FF0000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884C4A" w:rsidRPr="007E3A93" w:rsidRDefault="00884C4A" w:rsidP="00884C4A">
            <w:pPr>
              <w:tabs>
                <w:tab w:val="right" w:pos="2649"/>
              </w:tabs>
              <w:spacing w:after="58"/>
              <w:rPr>
                <w:rFonts w:ascii="Arial Narrow" w:hAnsi="Arial Narrow"/>
              </w:rPr>
            </w:pPr>
            <w:r w:rsidRPr="007E3A93">
              <w:rPr>
                <w:rFonts w:ascii="Arial Narrow" w:hAnsi="Arial Narrow"/>
              </w:rPr>
              <w:t>Total Foursomes</w:t>
            </w:r>
          </w:p>
        </w:tc>
      </w:tr>
    </w:tbl>
    <w:p w:rsidR="00884C4A" w:rsidRPr="007E3A93" w:rsidRDefault="00884C4A" w:rsidP="00884C4A">
      <w:pPr>
        <w:jc w:val="both"/>
        <w:rPr>
          <w:rFonts w:ascii="Arial Narrow" w:hAnsi="Arial Narrow"/>
          <w:sz w:val="16"/>
          <w:szCs w:val="16"/>
        </w:rPr>
      </w:pPr>
    </w:p>
    <w:p w:rsidR="00884C4A" w:rsidRPr="007E3A93" w:rsidRDefault="00884C4A" w:rsidP="00884C4A">
      <w:pPr>
        <w:jc w:val="both"/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884C4A">
        <w:trPr>
          <w:cantSplit/>
        </w:trPr>
        <w:tc>
          <w:tcPr>
            <w:tcW w:w="10203" w:type="dxa"/>
            <w:vAlign w:val="center"/>
          </w:tcPr>
          <w:p w:rsidR="00884C4A" w:rsidRPr="007E3A93" w:rsidRDefault="00884C4A" w:rsidP="00884C4A">
            <w:pPr>
              <w:tabs>
                <w:tab w:val="center" w:pos="4981"/>
              </w:tabs>
              <w:spacing w:after="58"/>
              <w:rPr>
                <w:rFonts w:ascii="Arial Narrow" w:hAnsi="Arial Narrow"/>
              </w:rPr>
            </w:pPr>
            <w:r w:rsidRPr="007E3A93">
              <w:rPr>
                <w:rFonts w:ascii="Arial Narrow" w:hAnsi="Arial Narrow"/>
                <w:b/>
              </w:rPr>
              <w:tab/>
              <w:t xml:space="preserve">              INDIVIDUALES</w:t>
            </w:r>
          </w:p>
        </w:tc>
      </w:tr>
    </w:tbl>
    <w:p w:rsidR="00884C4A" w:rsidRPr="007E3A93" w:rsidRDefault="00884C4A" w:rsidP="00884C4A">
      <w:pPr>
        <w:jc w:val="both"/>
        <w:rPr>
          <w:rFonts w:ascii="Arial Narrow" w:hAnsi="Arial Narrow"/>
          <w:sz w:val="16"/>
        </w:rPr>
      </w:pPr>
    </w:p>
    <w:p w:rsidR="00884C4A" w:rsidRPr="007E3A93" w:rsidRDefault="00884C4A" w:rsidP="00884C4A">
      <w:pPr>
        <w:jc w:val="both"/>
        <w:rPr>
          <w:rFonts w:ascii="Arial Narrow" w:hAnsi="Arial Narrow"/>
          <w:sz w:val="16"/>
        </w:rPr>
      </w:pPr>
      <w:r w:rsidRPr="007E3A93">
        <w:rPr>
          <w:rFonts w:ascii="Arial Narrow" w:hAnsi="Arial Narrow"/>
          <w:sz w:val="16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884C4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884C4A" w:rsidRPr="007E3A93" w:rsidRDefault="00884C4A" w:rsidP="00884C4A">
            <w:pPr>
              <w:spacing w:after="58"/>
              <w:jc w:val="center"/>
              <w:rPr>
                <w:rFonts w:ascii="Arial Narrow" w:hAnsi="Arial Narrow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884C4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9A3540" w:rsidTr="000325BC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A3540" w:rsidRPr="00B40275" w:rsidRDefault="00973613" w:rsidP="00884C4A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14:1</w:t>
            </w:r>
            <w:r w:rsidR="009A3540">
              <w:rPr>
                <w:rFonts w:ascii="Arial Narrow" w:hAnsi="Arial Narrow"/>
                <w:szCs w:val="24"/>
                <w:lang w:val="es-ES_tradnl"/>
              </w:rPr>
              <w:t>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A3540" w:rsidRDefault="009A3540" w:rsidP="003F0044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A3540" w:rsidRDefault="009A3540" w:rsidP="000325B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9A3540" w:rsidTr="004A163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A3540" w:rsidRPr="00B40275" w:rsidRDefault="00973613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14:2</w:t>
            </w:r>
            <w:r w:rsidR="009A3540">
              <w:rPr>
                <w:rFonts w:ascii="Arial Narrow" w:hAnsi="Arial Narrow"/>
                <w:szCs w:val="24"/>
                <w:lang w:val="es-ES_tradnl"/>
              </w:rPr>
              <w:t>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9A3540" w:rsidRDefault="009A3540" w:rsidP="003F0044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</w:tcPr>
          <w:p w:rsidR="009A3540" w:rsidRDefault="009A3540" w:rsidP="000325B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9A3540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973613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14:3</w:t>
            </w:r>
            <w:r w:rsidR="009A3540">
              <w:rPr>
                <w:rFonts w:ascii="Arial Narrow" w:hAnsi="Arial Narrow"/>
                <w:szCs w:val="24"/>
                <w:lang w:val="es-ES_tradnl"/>
              </w:rPr>
              <w:t>4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540" w:rsidRDefault="009A3540" w:rsidP="003F0044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540" w:rsidRDefault="009A3540" w:rsidP="000325B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9A3540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973613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14:4</w:t>
            </w:r>
            <w:r w:rsidR="009A3540">
              <w:rPr>
                <w:rFonts w:ascii="Arial Narrow" w:hAnsi="Arial Narrow"/>
                <w:szCs w:val="24"/>
                <w:lang w:val="es-ES_tradnl"/>
              </w:rPr>
              <w:t>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540" w:rsidRDefault="009A3540" w:rsidP="003F0044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540" w:rsidRDefault="009A3540" w:rsidP="000325B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9A3540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973613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14:5</w:t>
            </w:r>
            <w:r w:rsidR="009A3540">
              <w:rPr>
                <w:rFonts w:ascii="Arial Narrow" w:hAnsi="Arial Narrow"/>
                <w:szCs w:val="24"/>
                <w:lang w:val="es-ES_tradnl"/>
              </w:rPr>
              <w:t>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540" w:rsidRDefault="009A3540" w:rsidP="003F0044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540" w:rsidRDefault="009A3540" w:rsidP="000325B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9A3540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B40275" w:rsidRDefault="00973613" w:rsidP="00884C4A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14:5</w:t>
            </w:r>
            <w:r w:rsidR="009A3540">
              <w:rPr>
                <w:rFonts w:ascii="Arial Narrow" w:hAnsi="Arial Narrow"/>
                <w:szCs w:val="24"/>
                <w:lang w:val="es-ES_tradnl"/>
              </w:rPr>
              <w:t>8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540" w:rsidRDefault="009A3540" w:rsidP="003F0044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3540" w:rsidRPr="00A11A72" w:rsidRDefault="009A3540" w:rsidP="00E275DF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540" w:rsidRDefault="009A3540" w:rsidP="000325B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884C4A" w:rsidRDefault="00884C4A" w:rsidP="00884C4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884C4A">
        <w:tc>
          <w:tcPr>
            <w:tcW w:w="849" w:type="dxa"/>
          </w:tcPr>
          <w:p w:rsidR="00884C4A" w:rsidRDefault="00884C4A" w:rsidP="00884C4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884C4A" w:rsidRDefault="00884C4A" w:rsidP="00884C4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C4A" w:rsidRPr="00152E3B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84C4A" w:rsidRPr="00152E3B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884C4A" w:rsidRDefault="00884C4A" w:rsidP="00884C4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884C4A">
        <w:tc>
          <w:tcPr>
            <w:tcW w:w="849" w:type="dxa"/>
          </w:tcPr>
          <w:p w:rsidR="00884C4A" w:rsidRDefault="00884C4A" w:rsidP="00884C4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884C4A" w:rsidRDefault="00884C4A" w:rsidP="00884C4A">
            <w:pPr>
              <w:pStyle w:val="Ttulo3"/>
            </w:pPr>
          </w:p>
        </w:tc>
        <w:tc>
          <w:tcPr>
            <w:tcW w:w="1132" w:type="dxa"/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884C4A" w:rsidRDefault="00884C4A" w:rsidP="00884C4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</w:tcPr>
          <w:p w:rsidR="00884C4A" w:rsidRDefault="00884C4A" w:rsidP="00884C4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884C4A" w:rsidRDefault="00884C4A" w:rsidP="00884C4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884C4A">
        <w:tc>
          <w:tcPr>
            <w:tcW w:w="849" w:type="dxa"/>
          </w:tcPr>
          <w:p w:rsidR="00884C4A" w:rsidRDefault="00884C4A" w:rsidP="00884C4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884C4A" w:rsidRDefault="00884C4A" w:rsidP="00884C4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884C4A" w:rsidRDefault="00884C4A" w:rsidP="00884C4A">
            <w:pPr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84C4A" w:rsidRDefault="00884C4A" w:rsidP="00884C4A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884C4A" w:rsidRDefault="00884C4A" w:rsidP="00884C4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884C4A" w:rsidRDefault="00884C4A" w:rsidP="00884C4A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B41762" w:rsidRDefault="00B41762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D43E39">
        <w:rPr>
          <w:rFonts w:ascii="Arial Narrow" w:hAnsi="Arial Narrow"/>
          <w:b/>
          <w:lang w:val="es-ES_tradnl"/>
        </w:rPr>
        <w:t>8</w:t>
      </w:r>
      <w:r>
        <w:rPr>
          <w:rFonts w:ascii="Arial Narrow" w:hAnsi="Arial Narrow"/>
          <w:b/>
          <w:lang w:val="es-ES_tradnl"/>
        </w:rPr>
        <w:t xml:space="preserve"> / 10 / 20</w:t>
      </w:r>
      <w:r w:rsidR="00973613">
        <w:rPr>
          <w:rFonts w:ascii="Arial Narrow" w:hAnsi="Arial Narrow"/>
          <w:b/>
          <w:lang w:val="es-ES_tradnl"/>
        </w:rPr>
        <w:t>1</w:t>
      </w:r>
      <w:r w:rsidR="00D43E39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lang w:val="es-ES_tradnl"/>
        </w:rPr>
        <w:t xml:space="preserve">            </w:t>
      </w:r>
      <w:r>
        <w:rPr>
          <w:rFonts w:ascii="Arial Narrow" w:hAnsi="Arial Narrow"/>
          <w:lang w:val="es-ES_tradnl"/>
        </w:rPr>
        <w:tab/>
        <w:t xml:space="preserve">           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11</w:t>
      </w: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lang w:val="es-ES_tradnl"/>
        </w:rPr>
        <w:tab/>
        <w:t xml:space="preserve"> </w:t>
      </w:r>
      <w:proofErr w:type="spellStart"/>
      <w:r w:rsidR="007F6C37">
        <w:rPr>
          <w:rFonts w:ascii="Arial Narrow" w:hAnsi="Arial Narrow"/>
          <w:b/>
          <w:lang w:val="es-ES_tradnl"/>
        </w:rPr>
        <w:t>Tee</w:t>
      </w:r>
      <w:proofErr w:type="spellEnd"/>
      <w:r w:rsidR="007F6C37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</w:t>
      </w: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c>
          <w:tcPr>
            <w:tcW w:w="10203" w:type="dxa"/>
          </w:tcPr>
          <w:p w:rsidR="00082CD9" w:rsidRDefault="00082CD9">
            <w:pPr>
              <w:pStyle w:val="Ttulo2"/>
            </w:pPr>
            <w:r>
              <w:tab/>
              <w:t xml:space="preserve">            FOURSOMES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5º Y 6º  PUESTO                                                         </w:t>
      </w:r>
      <w:r w:rsidR="00884C4A">
        <w:rPr>
          <w:rFonts w:ascii="Arial Narrow" w:hAnsi="Arial Narrow"/>
          <w:b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 xml:space="preserve"> VS</w:t>
      </w: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082CD9" w:rsidRPr="007E2620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6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7E2620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C76B37" w:rsidRPr="007E2620">
        <w:trPr>
          <w:cantSplit/>
        </w:trPr>
        <w:tc>
          <w:tcPr>
            <w:tcW w:w="849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76B37" w:rsidRPr="00B40275" w:rsidRDefault="00C76B37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09:18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C76B37" w:rsidRPr="00B40275" w:rsidRDefault="00C76B37" w:rsidP="006023A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C76B37" w:rsidRPr="00B40275" w:rsidRDefault="00C76B37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6023AC" w:rsidRPr="007E2620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023AC" w:rsidRPr="00B40275" w:rsidRDefault="006023AC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023AC" w:rsidRPr="00B40275" w:rsidRDefault="006023AC" w:rsidP="006023A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023AC" w:rsidRPr="00B40275" w:rsidRDefault="006023AC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023AC" w:rsidRPr="00B40275" w:rsidRDefault="006023AC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023AC" w:rsidRPr="00B40275" w:rsidRDefault="006023AC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6023AC" w:rsidRPr="00B40275" w:rsidRDefault="006023A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 w:rsidRPr="007E2620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rPr>
          <w:cantSplit/>
        </w:trPr>
        <w:tc>
          <w:tcPr>
            <w:tcW w:w="10203" w:type="dxa"/>
            <w:vAlign w:val="center"/>
          </w:tcPr>
          <w:p w:rsidR="00082CD9" w:rsidRDefault="00082CD9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  INDIVIDUALES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 w:rsidRPr="003978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3978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C76B37" w:rsidRPr="003978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B37" w:rsidRDefault="00C76B37" w:rsidP="00B40275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09:26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B37" w:rsidRPr="00B40275" w:rsidRDefault="00C76B37" w:rsidP="006023A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76B37" w:rsidRDefault="00C76B3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C76B37" w:rsidRPr="0039785A" w:rsidTr="004A163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C76B37" w:rsidRDefault="00C76B37" w:rsidP="00B4027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09:34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C76B37" w:rsidRPr="00B40275" w:rsidRDefault="00C76B37" w:rsidP="006023A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C76B37" w:rsidRDefault="00C76B3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C76B37" w:rsidRPr="0039785A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B37" w:rsidRDefault="00C76B37" w:rsidP="00B4027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09:42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B37" w:rsidRPr="00A00B20" w:rsidRDefault="00C76B37" w:rsidP="006023A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B37" w:rsidRDefault="00C76B3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C76B37" w:rsidRPr="0039785A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B37" w:rsidRDefault="00C76B37" w:rsidP="00B4027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09:50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B37" w:rsidRPr="00B40275" w:rsidRDefault="00C76B37" w:rsidP="006023A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000080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B37" w:rsidRPr="00A11A72" w:rsidRDefault="00C76B37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6B37" w:rsidRDefault="00C76B3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082CD9" w:rsidRDefault="00082CD9">
            <w:pPr>
              <w:pStyle w:val="Ttulo3"/>
            </w:pPr>
          </w:p>
        </w:tc>
        <w:tc>
          <w:tcPr>
            <w:tcW w:w="1132" w:type="dxa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p w:rsidR="007D4EEE" w:rsidRDefault="007D4EEE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082CD9" w:rsidRDefault="00082CD9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D43E39">
        <w:rPr>
          <w:rFonts w:ascii="Arial Narrow" w:hAnsi="Arial Narrow"/>
          <w:b/>
          <w:lang w:val="es-ES_tradnl"/>
        </w:rPr>
        <w:t>8</w:t>
      </w:r>
      <w:r>
        <w:rPr>
          <w:rFonts w:ascii="Arial Narrow" w:hAnsi="Arial Narrow"/>
          <w:b/>
          <w:lang w:val="es-ES_tradnl"/>
        </w:rPr>
        <w:t xml:space="preserve"> / 10 / 20</w:t>
      </w:r>
      <w:r w:rsidR="00973613">
        <w:rPr>
          <w:rFonts w:ascii="Arial Narrow" w:hAnsi="Arial Narrow"/>
          <w:b/>
          <w:lang w:val="es-ES_tradnl"/>
        </w:rPr>
        <w:t>1</w:t>
      </w:r>
      <w:r w:rsidR="00D43E39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lang w:val="es-ES_tradnl"/>
        </w:rPr>
        <w:t xml:space="preserve">            </w:t>
      </w:r>
      <w:r>
        <w:rPr>
          <w:rFonts w:ascii="Arial Narrow" w:hAnsi="Arial Narrow"/>
          <w:lang w:val="es-ES_tradnl"/>
        </w:rPr>
        <w:tab/>
        <w:t xml:space="preserve">            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12</w:t>
      </w:r>
      <w:r>
        <w:rPr>
          <w:rFonts w:ascii="Arial Narrow" w:hAnsi="Arial Narrow"/>
          <w:lang w:val="es-ES_tradnl"/>
        </w:rPr>
        <w:t xml:space="preserve">         </w:t>
      </w:r>
      <w:r>
        <w:rPr>
          <w:rFonts w:ascii="Arial Narrow" w:hAnsi="Arial Narrow"/>
          <w:lang w:val="es-ES_tradnl"/>
        </w:rPr>
        <w:tab/>
        <w:t xml:space="preserve"> </w:t>
      </w:r>
      <w:proofErr w:type="spellStart"/>
      <w:r w:rsidR="007F6C37">
        <w:rPr>
          <w:rFonts w:ascii="Arial Narrow" w:hAnsi="Arial Narrow"/>
          <w:b/>
          <w:lang w:val="es-ES_tradnl"/>
        </w:rPr>
        <w:t>Tee</w:t>
      </w:r>
      <w:proofErr w:type="spellEnd"/>
      <w:r w:rsidR="007F6C37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</w:t>
      </w: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>
        <w:tc>
          <w:tcPr>
            <w:tcW w:w="10203" w:type="dxa"/>
          </w:tcPr>
          <w:p w:rsidR="00082CD9" w:rsidRDefault="00082CD9">
            <w:pPr>
              <w:pStyle w:val="Ttulo2"/>
            </w:pPr>
            <w:r>
              <w:tab/>
              <w:t xml:space="preserve">             FOURSOMES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3º Y 4º  PUESTO                                                  </w:t>
      </w:r>
      <w:r w:rsidR="003F4DA4">
        <w:rPr>
          <w:rFonts w:ascii="Arial Narrow" w:hAnsi="Arial Narrow"/>
          <w:b/>
          <w:lang w:val="es-ES_tradnl"/>
        </w:rPr>
        <w:t xml:space="preserve">   </w:t>
      </w:r>
      <w:r w:rsidR="00884C4A">
        <w:rPr>
          <w:rFonts w:ascii="Arial Narrow" w:hAnsi="Arial Narrow"/>
          <w:b/>
          <w:lang w:val="es-ES_tradnl"/>
        </w:rPr>
        <w:t xml:space="preserve">     </w:t>
      </w:r>
      <w:r>
        <w:rPr>
          <w:rFonts w:ascii="Arial Narrow" w:hAnsi="Arial Narrow"/>
          <w:b/>
          <w:lang w:val="es-ES_tradnl"/>
        </w:rPr>
        <w:t xml:space="preserve"> VS</w:t>
      </w:r>
    </w:p>
    <w:p w:rsidR="00082CD9" w:rsidRDefault="00082CD9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474"/>
        <w:gridCol w:w="1134"/>
        <w:gridCol w:w="2889"/>
      </w:tblGrid>
      <w:tr w:rsidR="00082CD9" w:rsidRPr="00F5664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6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F5664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55337C" w:rsidRPr="00DA0E62">
        <w:trPr>
          <w:cantSplit/>
        </w:trPr>
        <w:tc>
          <w:tcPr>
            <w:tcW w:w="849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55337C" w:rsidRPr="00B40275" w:rsidRDefault="0055337C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  <w:r>
              <w:rPr>
                <w:rFonts w:ascii="Arial Narrow" w:hAnsi="Arial Narrow"/>
                <w:szCs w:val="24"/>
                <w:lang w:val="es-ES_tradnl"/>
              </w:rPr>
              <w:t>09:58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55337C" w:rsidRPr="00B40275" w:rsidRDefault="0055337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55337C" w:rsidRPr="00A11A72" w:rsidRDefault="0055337C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55337C" w:rsidRPr="00A11A72" w:rsidRDefault="0055337C" w:rsidP="00682A41">
            <w:pPr>
              <w:spacing w:after="58"/>
              <w:jc w:val="center"/>
              <w:rPr>
                <w:rFonts w:ascii="Arial Narrow" w:hAnsi="Arial Narrow"/>
                <w:color w:val="000080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7" w:space="0" w:color="000000"/>
              <w:right w:val="single" w:sz="7" w:space="0" w:color="000000"/>
            </w:tcBorders>
            <w:vAlign w:val="center"/>
          </w:tcPr>
          <w:p w:rsidR="0055337C" w:rsidRPr="00A11A72" w:rsidRDefault="0055337C" w:rsidP="00682A4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55337C" w:rsidRPr="00B40275" w:rsidRDefault="0055337C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  <w:tr w:rsidR="00082CD9" w:rsidRPr="00DA0E62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2CD9" w:rsidRPr="00B40275" w:rsidRDefault="00082CD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2CD9" w:rsidRPr="00B40275" w:rsidRDefault="00082CD9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2CD9" w:rsidRPr="00B40275" w:rsidRDefault="00082CD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2CD9" w:rsidRPr="00B40275" w:rsidRDefault="00082CD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2CD9" w:rsidRPr="00B40275" w:rsidRDefault="00082CD9">
            <w:pPr>
              <w:spacing w:after="58"/>
              <w:jc w:val="center"/>
              <w:rPr>
                <w:rFonts w:ascii="Arial Narrow" w:hAnsi="Arial Narrow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082CD9" w:rsidRPr="00B40275" w:rsidRDefault="00082CD9">
            <w:pPr>
              <w:spacing w:after="58"/>
              <w:rPr>
                <w:rFonts w:ascii="Arial Narrow" w:hAnsi="Arial Narrow"/>
                <w:szCs w:val="24"/>
                <w:lang w:val="es-ES_tradnl"/>
              </w:rPr>
            </w:pP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 w:rsidRPr="00DA0E62">
        <w:tc>
          <w:tcPr>
            <w:tcW w:w="849" w:type="dxa"/>
          </w:tcPr>
          <w:p w:rsidR="00082CD9" w:rsidRDefault="00082CD9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082CD9" w:rsidRDefault="00082CD9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152E3B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0203"/>
      </w:tblGrid>
      <w:tr w:rsidR="00082CD9" w:rsidRPr="00DA0E62">
        <w:trPr>
          <w:cantSplit/>
        </w:trPr>
        <w:tc>
          <w:tcPr>
            <w:tcW w:w="10203" w:type="dxa"/>
            <w:vAlign w:val="center"/>
          </w:tcPr>
          <w:p w:rsidR="00082CD9" w:rsidRDefault="00082CD9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  INDIVIDUALES</w:t>
            </w:r>
          </w:p>
        </w:tc>
      </w:tr>
    </w:tbl>
    <w:p w:rsidR="00082CD9" w:rsidRDefault="00082CD9">
      <w:pPr>
        <w:jc w:val="both"/>
        <w:rPr>
          <w:rFonts w:ascii="Arial Narrow" w:hAnsi="Arial Narrow"/>
          <w:lang w:val="es-ES_tradnl"/>
        </w:rPr>
      </w:pPr>
    </w:p>
    <w:p w:rsidR="00082CD9" w:rsidRDefault="00082CD9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 w:rsidRPr="00F56649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082CD9" w:rsidRPr="00F5664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82CD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55337C" w:rsidRPr="00F56649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337C" w:rsidRDefault="0055337C" w:rsidP="00B40275">
            <w:pPr>
              <w:pStyle w:val="Encabezado"/>
              <w:tabs>
                <w:tab w:val="clear" w:pos="4252"/>
                <w:tab w:val="clear" w:pos="8504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10:06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337C" w:rsidRDefault="0055337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337C" w:rsidRPr="00A11A72" w:rsidRDefault="0055337C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337C" w:rsidRPr="00BB06C8" w:rsidRDefault="0055337C" w:rsidP="00682A41">
            <w:pPr>
              <w:spacing w:after="58"/>
              <w:jc w:val="center"/>
              <w:rPr>
                <w:rFonts w:ascii="Arial Narrow" w:hAnsi="Arial Narrow"/>
                <w:color w:val="333399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337C" w:rsidRPr="00A11A72" w:rsidRDefault="0055337C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337C" w:rsidRDefault="0055337C" w:rsidP="00EB3E7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55337C" w:rsidRPr="00F56649" w:rsidTr="004A163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55337C" w:rsidRDefault="0055337C" w:rsidP="00B4027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10:14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55337C" w:rsidRDefault="0055337C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55337C" w:rsidRPr="00A11A72" w:rsidRDefault="0055337C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55337C" w:rsidRPr="00BB06C8" w:rsidRDefault="0055337C" w:rsidP="00682A41">
            <w:pPr>
              <w:spacing w:after="58"/>
              <w:jc w:val="center"/>
              <w:rPr>
                <w:rFonts w:ascii="Arial Narrow" w:hAnsi="Arial Narrow"/>
                <w:color w:val="333399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55337C" w:rsidRPr="00A11A72" w:rsidRDefault="0055337C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6" w:space="0" w:color="auto"/>
              <w:right w:val="single" w:sz="7" w:space="0" w:color="000000"/>
            </w:tcBorders>
            <w:vAlign w:val="center"/>
          </w:tcPr>
          <w:p w:rsidR="0055337C" w:rsidRDefault="0055337C" w:rsidP="00EB3E7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55337C" w:rsidRPr="00F56649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37C" w:rsidRDefault="0055337C" w:rsidP="00B40275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10:22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37C" w:rsidRPr="00F56649" w:rsidRDefault="0055337C">
            <w:pPr>
              <w:spacing w:after="58"/>
              <w:rPr>
                <w:rFonts w:ascii="Arial Narrow" w:hAnsi="Arial Narrow"/>
                <w:lang w:val="es-ES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37C" w:rsidRPr="00A11A72" w:rsidRDefault="0055337C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37C" w:rsidRPr="00BB06C8" w:rsidRDefault="0055337C" w:rsidP="00682A41">
            <w:pPr>
              <w:spacing w:after="58"/>
              <w:jc w:val="center"/>
              <w:rPr>
                <w:rFonts w:ascii="Arial Narrow" w:hAnsi="Arial Narrow"/>
                <w:color w:val="333399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37C" w:rsidRPr="00A11A72" w:rsidRDefault="0055337C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37C" w:rsidRDefault="0055337C" w:rsidP="00EB3E7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55337C" w:rsidRPr="00F56649" w:rsidTr="004A1631"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37C" w:rsidRPr="00F56649" w:rsidRDefault="0055337C" w:rsidP="00B40275">
            <w:pPr>
              <w:spacing w:after="58"/>
              <w:jc w:val="center"/>
              <w:rPr>
                <w:rFonts w:ascii="Arial Narrow" w:hAnsi="Arial Narrow"/>
                <w:lang w:val="es-ES"/>
              </w:rPr>
            </w:pPr>
            <w:r w:rsidRPr="00F56649">
              <w:rPr>
                <w:rFonts w:ascii="Arial Narrow" w:hAnsi="Arial Narrow"/>
                <w:lang w:val="es-ES"/>
              </w:rPr>
              <w:t>10:30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37C" w:rsidRPr="00F56649" w:rsidRDefault="0055337C">
            <w:pPr>
              <w:spacing w:after="58"/>
              <w:rPr>
                <w:rFonts w:ascii="Arial Narrow" w:hAnsi="Arial Narrow"/>
                <w:lang w:val="es-ES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37C" w:rsidRPr="00A11A72" w:rsidRDefault="0055337C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37C" w:rsidRPr="00BB06C8" w:rsidRDefault="0055337C" w:rsidP="00682A41">
            <w:pPr>
              <w:spacing w:after="58"/>
              <w:jc w:val="center"/>
              <w:rPr>
                <w:rFonts w:ascii="Arial Narrow" w:hAnsi="Arial Narrow"/>
                <w:color w:val="333399"/>
                <w:lang w:val="es-ES_tradnl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37C" w:rsidRPr="00A11A72" w:rsidRDefault="0055337C" w:rsidP="00682A4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337C" w:rsidRDefault="0055337C" w:rsidP="00EB3E77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082CD9" w:rsidRPr="00F56649" w:rsidRDefault="00082CD9">
      <w:pPr>
        <w:jc w:val="both"/>
        <w:rPr>
          <w:rFonts w:ascii="Arial Narrow" w:hAnsi="Arial Narrow"/>
          <w:lang w:val="es-ES"/>
        </w:rPr>
      </w:pPr>
    </w:p>
    <w:p w:rsidR="00082CD9" w:rsidRPr="00F56649" w:rsidRDefault="00082CD9">
      <w:pPr>
        <w:jc w:val="both"/>
        <w:rPr>
          <w:rFonts w:ascii="Arial Narrow" w:hAnsi="Arial Narrow"/>
          <w:lang w:val="es-ES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849"/>
        <w:gridCol w:w="2721"/>
        <w:gridCol w:w="1132"/>
        <w:gridCol w:w="1531"/>
        <w:gridCol w:w="1077"/>
        <w:gridCol w:w="2889"/>
      </w:tblGrid>
      <w:tr w:rsidR="00082CD9">
        <w:tc>
          <w:tcPr>
            <w:tcW w:w="849" w:type="dxa"/>
          </w:tcPr>
          <w:p w:rsidR="00082CD9" w:rsidRPr="00F56649" w:rsidRDefault="00082CD9">
            <w:pPr>
              <w:spacing w:after="58"/>
              <w:rPr>
                <w:rFonts w:ascii="Arial Narrow" w:hAnsi="Arial Narrow"/>
                <w:lang w:val="es-ES"/>
              </w:rPr>
            </w:pPr>
          </w:p>
        </w:tc>
        <w:tc>
          <w:tcPr>
            <w:tcW w:w="2721" w:type="dxa"/>
          </w:tcPr>
          <w:p w:rsidR="00082CD9" w:rsidRPr="00F56649" w:rsidRDefault="00082CD9">
            <w:pPr>
              <w:spacing w:after="58"/>
              <w:jc w:val="right"/>
              <w:rPr>
                <w:rFonts w:ascii="Arial Narrow" w:hAnsi="Arial Narrow"/>
                <w:lang w:val="es-ES"/>
              </w:rPr>
            </w:pPr>
            <w:r w:rsidRPr="00F56649">
              <w:rPr>
                <w:rFonts w:ascii="Arial Narrow" w:hAnsi="Arial Narrow"/>
                <w:lang w:val="es-ES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F56649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082CD9" w:rsidRPr="00F56649" w:rsidRDefault="00082CD9">
            <w:pPr>
              <w:spacing w:after="58"/>
              <w:jc w:val="center"/>
              <w:rPr>
                <w:rFonts w:ascii="Arial Narrow" w:hAnsi="Arial Narrow"/>
                <w:b/>
                <w:lang w:val="es-ES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2CD9" w:rsidRPr="00F56649" w:rsidRDefault="00082CD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Pr="0004303B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n-GB"/>
              </w:rPr>
            </w:pPr>
            <w:r w:rsidRPr="00F56649">
              <w:rPr>
                <w:rFonts w:ascii="Arial Narrow" w:hAnsi="Arial Narrow"/>
                <w:lang w:val="es-ES"/>
              </w:rPr>
              <w:t>Total I</w:t>
            </w:r>
            <w:proofErr w:type="spellStart"/>
            <w:r w:rsidRPr="0004303B">
              <w:rPr>
                <w:rFonts w:ascii="Arial Narrow" w:hAnsi="Arial Narrow"/>
                <w:lang w:val="en-GB"/>
              </w:rPr>
              <w:t>ndividual</w:t>
            </w:r>
            <w:proofErr w:type="spellEnd"/>
          </w:p>
        </w:tc>
      </w:tr>
      <w:tr w:rsidR="00082CD9">
        <w:tc>
          <w:tcPr>
            <w:tcW w:w="849" w:type="dxa"/>
          </w:tcPr>
          <w:p w:rsidR="00082CD9" w:rsidRPr="0004303B" w:rsidRDefault="00082CD9">
            <w:pPr>
              <w:spacing w:after="58"/>
              <w:rPr>
                <w:rFonts w:ascii="Arial Narrow" w:hAnsi="Arial Narrow"/>
                <w:lang w:val="en-GB"/>
              </w:rPr>
            </w:pPr>
          </w:p>
        </w:tc>
        <w:tc>
          <w:tcPr>
            <w:tcW w:w="2721" w:type="dxa"/>
          </w:tcPr>
          <w:p w:rsidR="00082CD9" w:rsidRPr="0004303B" w:rsidRDefault="00082CD9">
            <w:pPr>
              <w:pStyle w:val="Ttulo3"/>
              <w:rPr>
                <w:lang w:val="en-GB"/>
              </w:rPr>
            </w:pPr>
          </w:p>
        </w:tc>
        <w:tc>
          <w:tcPr>
            <w:tcW w:w="1132" w:type="dxa"/>
          </w:tcPr>
          <w:p w:rsidR="00082CD9" w:rsidRPr="0004303B" w:rsidRDefault="00082CD9">
            <w:pPr>
              <w:spacing w:after="58"/>
              <w:jc w:val="center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1531" w:type="dxa"/>
          </w:tcPr>
          <w:p w:rsidR="00082CD9" w:rsidRPr="0004303B" w:rsidRDefault="00082CD9">
            <w:pPr>
              <w:jc w:val="center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1077" w:type="dxa"/>
          </w:tcPr>
          <w:p w:rsidR="00082CD9" w:rsidRPr="0004303B" w:rsidRDefault="00082CD9">
            <w:pPr>
              <w:jc w:val="center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082CD9" w:rsidRPr="0004303B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n-GB"/>
              </w:rPr>
            </w:pPr>
          </w:p>
        </w:tc>
      </w:tr>
      <w:tr w:rsidR="00082CD9">
        <w:tc>
          <w:tcPr>
            <w:tcW w:w="849" w:type="dxa"/>
          </w:tcPr>
          <w:p w:rsidR="00082CD9" w:rsidRPr="0004303B" w:rsidRDefault="00082CD9">
            <w:pPr>
              <w:spacing w:after="58"/>
              <w:rPr>
                <w:rFonts w:ascii="Arial Narrow" w:hAnsi="Arial Narrow"/>
                <w:lang w:val="en-GB"/>
              </w:rPr>
            </w:pPr>
          </w:p>
        </w:tc>
        <w:tc>
          <w:tcPr>
            <w:tcW w:w="2721" w:type="dxa"/>
            <w:vAlign w:val="center"/>
          </w:tcPr>
          <w:p w:rsidR="00082CD9" w:rsidRPr="0004303B" w:rsidRDefault="00082CD9">
            <w:pPr>
              <w:pStyle w:val="Ttulo3"/>
              <w:rPr>
                <w:lang w:val="en-GB"/>
              </w:rPr>
            </w:pPr>
            <w:r w:rsidRPr="0004303B">
              <w:rPr>
                <w:lang w:val="en-GB"/>
              </w:rP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Pr="0004303B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n-GB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082CD9" w:rsidRPr="0004303B" w:rsidRDefault="00082CD9">
            <w:pPr>
              <w:jc w:val="center"/>
              <w:rPr>
                <w:rFonts w:ascii="Arial Narrow" w:hAnsi="Arial Narrow"/>
                <w:b/>
                <w:sz w:val="28"/>
                <w:lang w:val="en-GB"/>
              </w:rPr>
            </w:pPr>
          </w:p>
          <w:p w:rsidR="00082CD9" w:rsidRPr="0004303B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n-GB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082CD9" w:rsidRPr="0004303B" w:rsidRDefault="00082CD9">
            <w:pPr>
              <w:spacing w:after="58"/>
              <w:jc w:val="center"/>
              <w:rPr>
                <w:rFonts w:ascii="Arial Narrow" w:hAnsi="Arial Narrow"/>
                <w:b/>
                <w:sz w:val="28"/>
                <w:lang w:val="en-GB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082CD9" w:rsidRPr="0004303B" w:rsidRDefault="00082CD9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n-GB"/>
              </w:rPr>
            </w:pPr>
            <w:r w:rsidRPr="0004303B">
              <w:rPr>
                <w:rFonts w:ascii="Arial Narrow" w:hAnsi="Arial Narrow"/>
                <w:b/>
                <w:lang w:val="en-GB"/>
              </w:rPr>
              <w:t>RESULTADO MATCH</w:t>
            </w:r>
          </w:p>
        </w:tc>
      </w:tr>
    </w:tbl>
    <w:p w:rsidR="00082CD9" w:rsidRPr="0004303B" w:rsidRDefault="00082CD9">
      <w:pPr>
        <w:jc w:val="both"/>
        <w:rPr>
          <w:rFonts w:ascii="Arial Narrow" w:hAnsi="Arial Narrow"/>
          <w:b/>
          <w:lang w:val="en-GB"/>
        </w:rPr>
      </w:pPr>
    </w:p>
    <w:p w:rsidR="00082CD9" w:rsidRPr="0004303B" w:rsidRDefault="00082CD9">
      <w:pPr>
        <w:jc w:val="both"/>
        <w:rPr>
          <w:rFonts w:ascii="Arial Narrow" w:hAnsi="Arial Narrow"/>
          <w:b/>
          <w:lang w:val="en-GB"/>
        </w:rPr>
      </w:pPr>
    </w:p>
    <w:p w:rsidR="00082CD9" w:rsidRPr="0004303B" w:rsidRDefault="00082CD9">
      <w:pPr>
        <w:jc w:val="both"/>
        <w:rPr>
          <w:rFonts w:ascii="Arial Narrow" w:hAnsi="Arial Narrow"/>
          <w:b/>
          <w:lang w:val="en-GB"/>
        </w:rPr>
      </w:pPr>
    </w:p>
    <w:sectPr w:rsidR="00082CD9" w:rsidRPr="0004303B" w:rsidSect="009213C7">
      <w:headerReference w:type="default" r:id="rId7"/>
      <w:endnotePr>
        <w:numFmt w:val="decimal"/>
      </w:endnotePr>
      <w:pgSz w:w="11905" w:h="16837"/>
      <w:pgMar w:top="1134" w:right="850" w:bottom="709" w:left="850" w:header="850" w:footer="85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87B" w:rsidRDefault="00AC487B">
      <w:r>
        <w:separator/>
      </w:r>
    </w:p>
  </w:endnote>
  <w:endnote w:type="continuationSeparator" w:id="0">
    <w:p w:rsidR="00AC487B" w:rsidRDefault="00AC48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87B" w:rsidRDefault="00AC487B">
      <w:r>
        <w:separator/>
      </w:r>
    </w:p>
  </w:footnote>
  <w:footnote w:type="continuationSeparator" w:id="0">
    <w:p w:rsidR="00AC487B" w:rsidRDefault="00AC48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AB4" w:rsidRDefault="00486AB4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9320"/>
    </w:tblGrid>
    <w:tr w:rsidR="00486AB4" w:rsidRPr="00D43E39">
      <w:trPr>
        <w:jc w:val="center"/>
      </w:trPr>
      <w:tc>
        <w:tcPr>
          <w:tcW w:w="9320" w:type="dxa"/>
        </w:tcPr>
        <w:p w:rsidR="00486AB4" w:rsidRDefault="00486AB4">
          <w:pPr>
            <w:rPr>
              <w:rFonts w:ascii="AvantGarde Md BT" w:hAnsi="AvantGarde Md BT"/>
            </w:rPr>
          </w:pPr>
        </w:p>
        <w:p w:rsidR="00486AB4" w:rsidRDefault="00486AB4">
          <w:pPr>
            <w:pStyle w:val="Ttulo1"/>
            <w:jc w:val="center"/>
            <w:rPr>
              <w:rFonts w:ascii="Comic Sans MS" w:hAnsi="Comic Sans MS"/>
              <w:b/>
              <w:sz w:val="32"/>
              <w:u w:val="single"/>
            </w:rPr>
          </w:pPr>
          <w:r>
            <w:rPr>
              <w:rFonts w:ascii="Comic Sans MS" w:hAnsi="Comic Sans MS"/>
              <w:b/>
              <w:sz w:val="32"/>
              <w:u w:val="single"/>
            </w:rPr>
            <w:t>CAMPEONATO INTERTERRITORIAL SUB-25 MASCULINO DE 1ª DIVISIÓN</w:t>
          </w:r>
        </w:p>
        <w:p w:rsidR="00486AB4" w:rsidRPr="00AA00C5" w:rsidRDefault="00486AB4" w:rsidP="00AA00C5">
          <w:pPr>
            <w:jc w:val="center"/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</w:pPr>
          <w:r w:rsidRPr="00AA00C5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“</w:t>
          </w:r>
          <w:r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VI</w:t>
          </w:r>
          <w:r w:rsidR="00D43E39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I</w:t>
          </w:r>
          <w:r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 xml:space="preserve"> </w:t>
          </w:r>
          <w:r w:rsidRPr="00AA00C5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 xml:space="preserve">Memorial Santi </w:t>
          </w:r>
          <w:proofErr w:type="spellStart"/>
          <w:r w:rsidRPr="00AA00C5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Ollé</w:t>
          </w:r>
          <w:proofErr w:type="spellEnd"/>
          <w:r w:rsidRPr="00AA00C5">
            <w:rPr>
              <w:rFonts w:ascii="Comic Sans MS" w:hAnsi="Comic Sans MS"/>
              <w:b/>
              <w:sz w:val="32"/>
              <w:szCs w:val="32"/>
              <w:u w:val="single"/>
              <w:lang w:val="es-ES_tradnl"/>
            </w:rPr>
            <w:t>”</w:t>
          </w:r>
        </w:p>
        <w:p w:rsidR="00486AB4" w:rsidRDefault="00D43E39">
          <w:pPr>
            <w:pStyle w:val="Ttulo3"/>
            <w:jc w:val="center"/>
            <w:rPr>
              <w:rFonts w:ascii="Comic Sans MS" w:hAnsi="Comic Sans MS"/>
            </w:rPr>
          </w:pPr>
          <w:r>
            <w:rPr>
              <w:rFonts w:ascii="Comic Sans MS" w:hAnsi="Comic Sans MS"/>
            </w:rPr>
            <w:t xml:space="preserve">R.C.G. </w:t>
          </w:r>
          <w:proofErr w:type="spellStart"/>
          <w:r>
            <w:rPr>
              <w:rFonts w:ascii="Comic Sans MS" w:hAnsi="Comic Sans MS"/>
            </w:rPr>
            <w:t>Guadalmina</w:t>
          </w:r>
          <w:proofErr w:type="spellEnd"/>
          <w:r>
            <w:rPr>
              <w:rFonts w:ascii="Comic Sans MS" w:hAnsi="Comic Sans MS"/>
            </w:rPr>
            <w:t>.  5 al 8 de octubre de 2011</w:t>
          </w:r>
        </w:p>
        <w:p w:rsidR="00486AB4" w:rsidRPr="00FE6E13" w:rsidRDefault="00486AB4">
          <w:pPr>
            <w:rPr>
              <w:rFonts w:ascii="AvantGarde Md BT" w:hAnsi="AvantGarde Md BT"/>
              <w:lang w:val="es-ES"/>
            </w:rPr>
          </w:pPr>
        </w:p>
      </w:tc>
    </w:tr>
  </w:tbl>
  <w:p w:rsidR="00486AB4" w:rsidRPr="00FE6E13" w:rsidRDefault="00486AB4">
    <w:pPr>
      <w:rPr>
        <w:rFonts w:ascii="AvantGarde Md BT" w:hAnsi="AvantGarde Md BT"/>
        <w:lang w:val="es-ES"/>
      </w:rPr>
    </w:pPr>
  </w:p>
  <w:p w:rsidR="00486AB4" w:rsidRPr="00FE6E13" w:rsidRDefault="00486AB4">
    <w:pPr>
      <w:pStyle w:val="Encabezado"/>
      <w:rPr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3F4DA4"/>
    <w:rsid w:val="000010A3"/>
    <w:rsid w:val="000010C9"/>
    <w:rsid w:val="00001991"/>
    <w:rsid w:val="00021454"/>
    <w:rsid w:val="000325BC"/>
    <w:rsid w:val="000428D9"/>
    <w:rsid w:val="0004303B"/>
    <w:rsid w:val="00043615"/>
    <w:rsid w:val="00044D42"/>
    <w:rsid w:val="00045F47"/>
    <w:rsid w:val="00046B82"/>
    <w:rsid w:val="00050248"/>
    <w:rsid w:val="00050CFF"/>
    <w:rsid w:val="00057782"/>
    <w:rsid w:val="00062E4F"/>
    <w:rsid w:val="00067B7B"/>
    <w:rsid w:val="00070F92"/>
    <w:rsid w:val="000820A3"/>
    <w:rsid w:val="00082CD9"/>
    <w:rsid w:val="000928DC"/>
    <w:rsid w:val="00097009"/>
    <w:rsid w:val="000B57A3"/>
    <w:rsid w:val="000C08D2"/>
    <w:rsid w:val="000C7357"/>
    <w:rsid w:val="000D5DEE"/>
    <w:rsid w:val="000D6AEA"/>
    <w:rsid w:val="00100E89"/>
    <w:rsid w:val="00102802"/>
    <w:rsid w:val="00103D4B"/>
    <w:rsid w:val="00104857"/>
    <w:rsid w:val="00110B94"/>
    <w:rsid w:val="0011724A"/>
    <w:rsid w:val="00130461"/>
    <w:rsid w:val="001423EC"/>
    <w:rsid w:val="00142720"/>
    <w:rsid w:val="0014380A"/>
    <w:rsid w:val="00152E3B"/>
    <w:rsid w:val="00154F3F"/>
    <w:rsid w:val="00155143"/>
    <w:rsid w:val="0017638F"/>
    <w:rsid w:val="00183FCA"/>
    <w:rsid w:val="00190637"/>
    <w:rsid w:val="00195A99"/>
    <w:rsid w:val="001A2D20"/>
    <w:rsid w:val="001A3F62"/>
    <w:rsid w:val="001B13E4"/>
    <w:rsid w:val="001B2916"/>
    <w:rsid w:val="001C3D3C"/>
    <w:rsid w:val="001E1AF6"/>
    <w:rsid w:val="001E7127"/>
    <w:rsid w:val="001F70EF"/>
    <w:rsid w:val="0020009C"/>
    <w:rsid w:val="002046C0"/>
    <w:rsid w:val="00215A51"/>
    <w:rsid w:val="00216F2C"/>
    <w:rsid w:val="00217132"/>
    <w:rsid w:val="00241559"/>
    <w:rsid w:val="002430E9"/>
    <w:rsid w:val="00253FAB"/>
    <w:rsid w:val="002601C9"/>
    <w:rsid w:val="00266DFE"/>
    <w:rsid w:val="0027371E"/>
    <w:rsid w:val="002775D2"/>
    <w:rsid w:val="002813B4"/>
    <w:rsid w:val="00284266"/>
    <w:rsid w:val="002A2044"/>
    <w:rsid w:val="002B1723"/>
    <w:rsid w:val="002B49D5"/>
    <w:rsid w:val="002B523A"/>
    <w:rsid w:val="002C0B2A"/>
    <w:rsid w:val="002C2E20"/>
    <w:rsid w:val="002C4197"/>
    <w:rsid w:val="002C791F"/>
    <w:rsid w:val="002F1918"/>
    <w:rsid w:val="002F415D"/>
    <w:rsid w:val="003036E8"/>
    <w:rsid w:val="003039EF"/>
    <w:rsid w:val="00306EA9"/>
    <w:rsid w:val="003072F1"/>
    <w:rsid w:val="003146CB"/>
    <w:rsid w:val="00315A1F"/>
    <w:rsid w:val="00315C9C"/>
    <w:rsid w:val="00317DFA"/>
    <w:rsid w:val="00334D5F"/>
    <w:rsid w:val="00347447"/>
    <w:rsid w:val="0035354D"/>
    <w:rsid w:val="003568BA"/>
    <w:rsid w:val="00377AF1"/>
    <w:rsid w:val="00383AF8"/>
    <w:rsid w:val="00386DEA"/>
    <w:rsid w:val="00391F77"/>
    <w:rsid w:val="003934C2"/>
    <w:rsid w:val="00395A1D"/>
    <w:rsid w:val="0039785A"/>
    <w:rsid w:val="003A1A19"/>
    <w:rsid w:val="003A7AE6"/>
    <w:rsid w:val="003B794F"/>
    <w:rsid w:val="003C0157"/>
    <w:rsid w:val="003C1371"/>
    <w:rsid w:val="003D4B66"/>
    <w:rsid w:val="003E0B72"/>
    <w:rsid w:val="003E52CE"/>
    <w:rsid w:val="003E7131"/>
    <w:rsid w:val="003F0044"/>
    <w:rsid w:val="003F0859"/>
    <w:rsid w:val="003F3DCC"/>
    <w:rsid w:val="003F4DA4"/>
    <w:rsid w:val="003F7A47"/>
    <w:rsid w:val="0043217B"/>
    <w:rsid w:val="004424E8"/>
    <w:rsid w:val="00444785"/>
    <w:rsid w:val="00457143"/>
    <w:rsid w:val="004604C4"/>
    <w:rsid w:val="0046369E"/>
    <w:rsid w:val="0046722E"/>
    <w:rsid w:val="00467D0C"/>
    <w:rsid w:val="0047172B"/>
    <w:rsid w:val="00472C85"/>
    <w:rsid w:val="00480DB0"/>
    <w:rsid w:val="00484004"/>
    <w:rsid w:val="00484DC3"/>
    <w:rsid w:val="00485061"/>
    <w:rsid w:val="00486AB4"/>
    <w:rsid w:val="0048790A"/>
    <w:rsid w:val="004940AB"/>
    <w:rsid w:val="004A1631"/>
    <w:rsid w:val="004A33CE"/>
    <w:rsid w:val="004A5DA2"/>
    <w:rsid w:val="004A77D6"/>
    <w:rsid w:val="004C0DB6"/>
    <w:rsid w:val="004D2FD3"/>
    <w:rsid w:val="004D7820"/>
    <w:rsid w:val="004E33BF"/>
    <w:rsid w:val="004E4E41"/>
    <w:rsid w:val="004F2E60"/>
    <w:rsid w:val="004F49B9"/>
    <w:rsid w:val="004F4D96"/>
    <w:rsid w:val="0051063D"/>
    <w:rsid w:val="00511903"/>
    <w:rsid w:val="005201B8"/>
    <w:rsid w:val="00540985"/>
    <w:rsid w:val="00541CE3"/>
    <w:rsid w:val="00543599"/>
    <w:rsid w:val="0055337C"/>
    <w:rsid w:val="00556172"/>
    <w:rsid w:val="005633CF"/>
    <w:rsid w:val="00567D48"/>
    <w:rsid w:val="00572B53"/>
    <w:rsid w:val="00575085"/>
    <w:rsid w:val="00580230"/>
    <w:rsid w:val="00581B9F"/>
    <w:rsid w:val="00584179"/>
    <w:rsid w:val="00593D5F"/>
    <w:rsid w:val="005B1668"/>
    <w:rsid w:val="005B5A7B"/>
    <w:rsid w:val="005C58B1"/>
    <w:rsid w:val="005C74B4"/>
    <w:rsid w:val="005C7AF3"/>
    <w:rsid w:val="005D0A73"/>
    <w:rsid w:val="005D0A9C"/>
    <w:rsid w:val="005D5B9A"/>
    <w:rsid w:val="005E44CA"/>
    <w:rsid w:val="005F2CDF"/>
    <w:rsid w:val="005F434E"/>
    <w:rsid w:val="005F56F1"/>
    <w:rsid w:val="00601112"/>
    <w:rsid w:val="006023AC"/>
    <w:rsid w:val="00607426"/>
    <w:rsid w:val="006162CB"/>
    <w:rsid w:val="00617723"/>
    <w:rsid w:val="00621ADE"/>
    <w:rsid w:val="006404AB"/>
    <w:rsid w:val="00657FF5"/>
    <w:rsid w:val="0066767D"/>
    <w:rsid w:val="00667F3C"/>
    <w:rsid w:val="00682A41"/>
    <w:rsid w:val="006855A3"/>
    <w:rsid w:val="00694C96"/>
    <w:rsid w:val="00695548"/>
    <w:rsid w:val="006A5269"/>
    <w:rsid w:val="006B02F4"/>
    <w:rsid w:val="006B0D73"/>
    <w:rsid w:val="006C2F13"/>
    <w:rsid w:val="006D1B1A"/>
    <w:rsid w:val="006E7D45"/>
    <w:rsid w:val="00706614"/>
    <w:rsid w:val="0071001D"/>
    <w:rsid w:val="0071012F"/>
    <w:rsid w:val="007102DC"/>
    <w:rsid w:val="00712F31"/>
    <w:rsid w:val="00713088"/>
    <w:rsid w:val="007215A1"/>
    <w:rsid w:val="007240D4"/>
    <w:rsid w:val="0073561A"/>
    <w:rsid w:val="00737FF0"/>
    <w:rsid w:val="007512A4"/>
    <w:rsid w:val="00756F53"/>
    <w:rsid w:val="0076032E"/>
    <w:rsid w:val="00780842"/>
    <w:rsid w:val="0078085D"/>
    <w:rsid w:val="007809F6"/>
    <w:rsid w:val="007829B4"/>
    <w:rsid w:val="00782E3B"/>
    <w:rsid w:val="007A142C"/>
    <w:rsid w:val="007A1757"/>
    <w:rsid w:val="007B3181"/>
    <w:rsid w:val="007B7718"/>
    <w:rsid w:val="007C4613"/>
    <w:rsid w:val="007C4AC4"/>
    <w:rsid w:val="007D1EC2"/>
    <w:rsid w:val="007D4BEC"/>
    <w:rsid w:val="007D4EEE"/>
    <w:rsid w:val="007D6D09"/>
    <w:rsid w:val="007E2620"/>
    <w:rsid w:val="007E3A93"/>
    <w:rsid w:val="007E4815"/>
    <w:rsid w:val="007E59A6"/>
    <w:rsid w:val="007F02F7"/>
    <w:rsid w:val="007F26DC"/>
    <w:rsid w:val="007F6C37"/>
    <w:rsid w:val="00804EFF"/>
    <w:rsid w:val="00811020"/>
    <w:rsid w:val="00813C93"/>
    <w:rsid w:val="00813D31"/>
    <w:rsid w:val="0081694C"/>
    <w:rsid w:val="0082075D"/>
    <w:rsid w:val="008218F1"/>
    <w:rsid w:val="00827921"/>
    <w:rsid w:val="008722D1"/>
    <w:rsid w:val="00876CFE"/>
    <w:rsid w:val="00882675"/>
    <w:rsid w:val="008836B5"/>
    <w:rsid w:val="008848F2"/>
    <w:rsid w:val="00884C4A"/>
    <w:rsid w:val="00884C7E"/>
    <w:rsid w:val="008870A2"/>
    <w:rsid w:val="008B18B5"/>
    <w:rsid w:val="008B5BEF"/>
    <w:rsid w:val="008C36A1"/>
    <w:rsid w:val="008D4B25"/>
    <w:rsid w:val="008D541C"/>
    <w:rsid w:val="008E0679"/>
    <w:rsid w:val="008E0C0A"/>
    <w:rsid w:val="008E63C3"/>
    <w:rsid w:val="008F4825"/>
    <w:rsid w:val="009077A3"/>
    <w:rsid w:val="0091109D"/>
    <w:rsid w:val="00915107"/>
    <w:rsid w:val="009213C7"/>
    <w:rsid w:val="00925212"/>
    <w:rsid w:val="00930D60"/>
    <w:rsid w:val="009325BD"/>
    <w:rsid w:val="00934D05"/>
    <w:rsid w:val="00935E98"/>
    <w:rsid w:val="00942C80"/>
    <w:rsid w:val="00952397"/>
    <w:rsid w:val="00954D10"/>
    <w:rsid w:val="00963983"/>
    <w:rsid w:val="00973613"/>
    <w:rsid w:val="009837DA"/>
    <w:rsid w:val="009851E8"/>
    <w:rsid w:val="009901EE"/>
    <w:rsid w:val="009902F2"/>
    <w:rsid w:val="009935E4"/>
    <w:rsid w:val="009942AD"/>
    <w:rsid w:val="0099587E"/>
    <w:rsid w:val="009977D3"/>
    <w:rsid w:val="009A3540"/>
    <w:rsid w:val="009C71E4"/>
    <w:rsid w:val="009D253F"/>
    <w:rsid w:val="009D2DB1"/>
    <w:rsid w:val="009D376D"/>
    <w:rsid w:val="009E2902"/>
    <w:rsid w:val="00A00B20"/>
    <w:rsid w:val="00A049A7"/>
    <w:rsid w:val="00A07BB1"/>
    <w:rsid w:val="00A11A72"/>
    <w:rsid w:val="00A121C3"/>
    <w:rsid w:val="00A158E7"/>
    <w:rsid w:val="00A171F1"/>
    <w:rsid w:val="00A2344F"/>
    <w:rsid w:val="00A26A7E"/>
    <w:rsid w:val="00A27DBB"/>
    <w:rsid w:val="00A3118F"/>
    <w:rsid w:val="00A36BBD"/>
    <w:rsid w:val="00A636AE"/>
    <w:rsid w:val="00A67ED5"/>
    <w:rsid w:val="00A809CF"/>
    <w:rsid w:val="00A850C5"/>
    <w:rsid w:val="00AA00C5"/>
    <w:rsid w:val="00AA4056"/>
    <w:rsid w:val="00AB4AB7"/>
    <w:rsid w:val="00AC487B"/>
    <w:rsid w:val="00AD0947"/>
    <w:rsid w:val="00AD1155"/>
    <w:rsid w:val="00AD428A"/>
    <w:rsid w:val="00AD689D"/>
    <w:rsid w:val="00AF5AD1"/>
    <w:rsid w:val="00B00FB7"/>
    <w:rsid w:val="00B0306C"/>
    <w:rsid w:val="00B10523"/>
    <w:rsid w:val="00B10708"/>
    <w:rsid w:val="00B11E87"/>
    <w:rsid w:val="00B132C7"/>
    <w:rsid w:val="00B21981"/>
    <w:rsid w:val="00B25E7B"/>
    <w:rsid w:val="00B26CA3"/>
    <w:rsid w:val="00B27630"/>
    <w:rsid w:val="00B378A5"/>
    <w:rsid w:val="00B40275"/>
    <w:rsid w:val="00B41762"/>
    <w:rsid w:val="00B42136"/>
    <w:rsid w:val="00B6784D"/>
    <w:rsid w:val="00B71B6C"/>
    <w:rsid w:val="00B752ED"/>
    <w:rsid w:val="00B81714"/>
    <w:rsid w:val="00B86C02"/>
    <w:rsid w:val="00B933F8"/>
    <w:rsid w:val="00B96C68"/>
    <w:rsid w:val="00BA2934"/>
    <w:rsid w:val="00BA50B0"/>
    <w:rsid w:val="00BA6DE1"/>
    <w:rsid w:val="00BB06C8"/>
    <w:rsid w:val="00BB090B"/>
    <w:rsid w:val="00BB6380"/>
    <w:rsid w:val="00BE4AFC"/>
    <w:rsid w:val="00BE73C3"/>
    <w:rsid w:val="00C15D3C"/>
    <w:rsid w:val="00C175E8"/>
    <w:rsid w:val="00C2014F"/>
    <w:rsid w:val="00C240AC"/>
    <w:rsid w:val="00C312F8"/>
    <w:rsid w:val="00C32971"/>
    <w:rsid w:val="00C33D3A"/>
    <w:rsid w:val="00C3608F"/>
    <w:rsid w:val="00C52C17"/>
    <w:rsid w:val="00C5758E"/>
    <w:rsid w:val="00C702FA"/>
    <w:rsid w:val="00C70D13"/>
    <w:rsid w:val="00C75DCD"/>
    <w:rsid w:val="00C76B37"/>
    <w:rsid w:val="00C8686A"/>
    <w:rsid w:val="00CA251C"/>
    <w:rsid w:val="00CA660D"/>
    <w:rsid w:val="00CA6B3C"/>
    <w:rsid w:val="00CB7685"/>
    <w:rsid w:val="00CC0860"/>
    <w:rsid w:val="00CD3257"/>
    <w:rsid w:val="00CD3D74"/>
    <w:rsid w:val="00CE2C67"/>
    <w:rsid w:val="00CE54A1"/>
    <w:rsid w:val="00CF5D09"/>
    <w:rsid w:val="00D1081F"/>
    <w:rsid w:val="00D1319C"/>
    <w:rsid w:val="00D13D5A"/>
    <w:rsid w:val="00D213CB"/>
    <w:rsid w:val="00D242D0"/>
    <w:rsid w:val="00D300D0"/>
    <w:rsid w:val="00D30B49"/>
    <w:rsid w:val="00D33DF8"/>
    <w:rsid w:val="00D41E80"/>
    <w:rsid w:val="00D43E39"/>
    <w:rsid w:val="00D5633F"/>
    <w:rsid w:val="00D5646A"/>
    <w:rsid w:val="00D74A3D"/>
    <w:rsid w:val="00D762D9"/>
    <w:rsid w:val="00D83391"/>
    <w:rsid w:val="00D9228A"/>
    <w:rsid w:val="00DA0E62"/>
    <w:rsid w:val="00DA4480"/>
    <w:rsid w:val="00DB3811"/>
    <w:rsid w:val="00DC0B79"/>
    <w:rsid w:val="00DC31E8"/>
    <w:rsid w:val="00DD37F4"/>
    <w:rsid w:val="00DD7D12"/>
    <w:rsid w:val="00DD7E33"/>
    <w:rsid w:val="00DE3DEE"/>
    <w:rsid w:val="00DE7D95"/>
    <w:rsid w:val="00DF0E77"/>
    <w:rsid w:val="00DF6F08"/>
    <w:rsid w:val="00E275DF"/>
    <w:rsid w:val="00E330B3"/>
    <w:rsid w:val="00E34282"/>
    <w:rsid w:val="00E3600C"/>
    <w:rsid w:val="00E41FF2"/>
    <w:rsid w:val="00E43D7E"/>
    <w:rsid w:val="00E46F73"/>
    <w:rsid w:val="00E52FE5"/>
    <w:rsid w:val="00E53D76"/>
    <w:rsid w:val="00E621D3"/>
    <w:rsid w:val="00E6284E"/>
    <w:rsid w:val="00E82B7B"/>
    <w:rsid w:val="00E856B4"/>
    <w:rsid w:val="00EA0B3F"/>
    <w:rsid w:val="00EB18D1"/>
    <w:rsid w:val="00EB3618"/>
    <w:rsid w:val="00EB3E77"/>
    <w:rsid w:val="00EC3B10"/>
    <w:rsid w:val="00EC4D5B"/>
    <w:rsid w:val="00EC5199"/>
    <w:rsid w:val="00ED2BA0"/>
    <w:rsid w:val="00ED4B8D"/>
    <w:rsid w:val="00ED623D"/>
    <w:rsid w:val="00EE655E"/>
    <w:rsid w:val="00F10ED7"/>
    <w:rsid w:val="00F11BF0"/>
    <w:rsid w:val="00F14B55"/>
    <w:rsid w:val="00F15D44"/>
    <w:rsid w:val="00F17F5E"/>
    <w:rsid w:val="00F3139E"/>
    <w:rsid w:val="00F56649"/>
    <w:rsid w:val="00F65FAB"/>
    <w:rsid w:val="00F66DBD"/>
    <w:rsid w:val="00F73445"/>
    <w:rsid w:val="00F84665"/>
    <w:rsid w:val="00F84A1E"/>
    <w:rsid w:val="00F93505"/>
    <w:rsid w:val="00FA7A82"/>
    <w:rsid w:val="00FB11FB"/>
    <w:rsid w:val="00FB1527"/>
    <w:rsid w:val="00FB7BFF"/>
    <w:rsid w:val="00FC19EF"/>
    <w:rsid w:val="00FD7180"/>
    <w:rsid w:val="00FE6E13"/>
    <w:rsid w:val="00FF19D4"/>
    <w:rsid w:val="00FF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3C7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9213C7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9213C7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9213C7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9213C7"/>
  </w:style>
  <w:style w:type="paragraph" w:styleId="Encabezado">
    <w:name w:val="header"/>
    <w:basedOn w:val="Normal"/>
    <w:rsid w:val="009213C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213C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3428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4282"/>
    <w:rPr>
      <w:rFonts w:ascii="Tahoma" w:hAnsi="Tahoma" w:cs="Tahoma"/>
      <w:snapToGrid w:val="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308F6A9-249D-4544-9B57-8A2F3154FFF4}"/>
</file>

<file path=customXml/itemProps2.xml><?xml version="1.0" encoding="utf-8"?>
<ds:datastoreItem xmlns:ds="http://schemas.openxmlformats.org/officeDocument/2006/customXml" ds:itemID="{9B67003B-6A8B-4421-8C26-377077F28142}"/>
</file>

<file path=customXml/itemProps3.xml><?xml version="1.0" encoding="utf-8"?>
<ds:datastoreItem xmlns:ds="http://schemas.openxmlformats.org/officeDocument/2006/customXml" ds:itemID="{6DA7D5C1-A230-4E07-B029-F66A536B765D}"/>
</file>

<file path=customXml/itemProps4.xml><?xml version="1.0" encoding="utf-8"?>
<ds:datastoreItem xmlns:ds="http://schemas.openxmlformats.org/officeDocument/2006/customXml" ds:itemID="{185BE48C-25DA-41B9-B6C3-A8348E74349F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3</TotalTime>
  <Pages>4</Pages>
  <Words>462</Words>
  <Characters>2545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>Hewlett-Packard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CTE.MASCULINO</cp:lastModifiedBy>
  <cp:revision>2</cp:revision>
  <cp:lastPrinted>2010-10-01T17:23:00Z</cp:lastPrinted>
  <dcterms:created xsi:type="dcterms:W3CDTF">2011-10-04T10:32:00Z</dcterms:created>
  <dcterms:modified xsi:type="dcterms:W3CDTF">2011-10-04T10:32:00Z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