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F41CDB">
        <w:rPr>
          <w:rFonts w:ascii="Arial Narrow" w:hAnsi="Arial Narrow"/>
          <w:b/>
          <w:lang w:val="es-ES_tradnl"/>
        </w:rPr>
        <w:t>7</w:t>
      </w:r>
      <w:r>
        <w:rPr>
          <w:rFonts w:ascii="Arial Narrow" w:hAnsi="Arial Narrow"/>
          <w:b/>
          <w:lang w:val="es-ES_tradnl"/>
        </w:rPr>
        <w:t xml:space="preserve"> / 10 / 20</w:t>
      </w:r>
      <w:r w:rsidR="007512A4">
        <w:rPr>
          <w:rFonts w:ascii="Arial Narrow" w:hAnsi="Arial Narrow"/>
          <w:b/>
          <w:lang w:val="es-ES_tradnl"/>
        </w:rPr>
        <w:t>1</w:t>
      </w:r>
      <w:r w:rsidR="00F41CDB">
        <w:rPr>
          <w:rFonts w:ascii="Arial Narrow" w:hAnsi="Arial Narrow"/>
          <w:b/>
          <w:lang w:val="es-ES_tradnl"/>
        </w:rPr>
        <w:t>1</w:t>
      </w:r>
      <w:r w:rsidR="00383AF8">
        <w:rPr>
          <w:rFonts w:ascii="Arial Narrow" w:hAnsi="Arial Narrow"/>
          <w:lang w:val="es-ES_tradnl"/>
        </w:rPr>
        <w:t xml:space="preserve">           </w:t>
      </w:r>
      <w:r w:rsidR="00383AF8">
        <w:rPr>
          <w:rFonts w:ascii="Arial Narrow" w:hAnsi="Arial Narrow"/>
          <w:lang w:val="es-ES_tradnl"/>
        </w:rPr>
        <w:tab/>
        <w:t xml:space="preserve">        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5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3F4DA4" w:rsidRDefault="00082CD9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GANADORES            (1 V 8)                                              </w:t>
      </w:r>
      <w:r w:rsidR="003F4DA4">
        <w:rPr>
          <w:rFonts w:ascii="Arial Narrow" w:hAnsi="Arial Narrow"/>
          <w:b/>
          <w:lang w:val="es-ES_tradnl"/>
        </w:rPr>
        <w:t xml:space="preserve">    </w:t>
      </w:r>
      <w:r>
        <w:rPr>
          <w:rFonts w:ascii="Arial Narrow" w:hAnsi="Arial Narrow"/>
          <w:b/>
          <w:lang w:val="es-ES_tradnl"/>
        </w:rPr>
        <w:t xml:space="preserve">VS                                                    (4 V 5)        </w:t>
      </w:r>
    </w:p>
    <w:p w:rsidR="00082CD9" w:rsidRPr="003F4DA4" w:rsidRDefault="00082CD9">
      <w:pPr>
        <w:jc w:val="both"/>
        <w:rPr>
          <w:rFonts w:ascii="Arial Narrow" w:hAnsi="Arial Narrow"/>
          <w:b/>
          <w:sz w:val="16"/>
          <w:szCs w:val="16"/>
          <w:lang w:val="es-ES_tradnl"/>
        </w:rPr>
      </w:pPr>
      <w:r w:rsidRPr="003F4DA4">
        <w:rPr>
          <w:rFonts w:ascii="Arial Narrow" w:hAnsi="Arial Narrow"/>
          <w:b/>
          <w:sz w:val="16"/>
          <w:szCs w:val="16"/>
          <w:lang w:val="es-ES_tradnl"/>
        </w:rPr>
        <w:t xml:space="preserve">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CE2C67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4E33BF" w:rsidRDefault="00CE2C67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4E33BF">
              <w:rPr>
                <w:rFonts w:ascii="Arial Narrow" w:hAnsi="Arial Narrow"/>
                <w:szCs w:val="24"/>
                <w:lang w:val="es-ES_tradnl"/>
              </w:rPr>
              <w:t>08:30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4E33BF" w:rsidRDefault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DE7D95" w:rsidRDefault="00CE2C67" w:rsidP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CE2C67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E2C67" w:rsidRPr="004E33BF" w:rsidRDefault="00CE2C67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4E33BF" w:rsidRDefault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DE7D95" w:rsidRDefault="00CE2C67" w:rsidP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CE2C67" w:rsidRPr="00FF7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4E33BF" w:rsidRDefault="00CE2C67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4E33BF">
              <w:rPr>
                <w:rFonts w:ascii="Arial Narrow" w:hAnsi="Arial Narrow"/>
                <w:szCs w:val="24"/>
                <w:lang w:val="es-ES_tradnl"/>
              </w:rPr>
              <w:t>08:38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4E33BF" w:rsidRDefault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DE7D95" w:rsidRDefault="00CE2C67" w:rsidP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CE2C67" w:rsidRPr="00FF7C3B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4E33BF" w:rsidRDefault="00CE2C67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4E33BF" w:rsidRDefault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DE7D95" w:rsidRDefault="00CE2C67" w:rsidP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CE2C67" w:rsidRPr="00FF7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4E33BF" w:rsidRDefault="00CE2C67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08</w:t>
            </w:r>
            <w:r w:rsidRPr="004E33BF">
              <w:rPr>
                <w:rFonts w:ascii="Arial Narrow" w:hAnsi="Arial Narrow"/>
                <w:szCs w:val="24"/>
                <w:lang w:val="es-ES_tradnl"/>
              </w:rPr>
              <w:t>:46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4E33BF" w:rsidRDefault="00CE2C6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A11A72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5C6AFA" w:rsidRDefault="00CE2C67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E2C67" w:rsidRPr="005C6AFA" w:rsidRDefault="00CE2C67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E2C67" w:rsidRPr="005C6AFA" w:rsidRDefault="00CE2C67" w:rsidP="00CE2C67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  <w:tr w:rsidR="00CE2C67" w:rsidRPr="00FF7C3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5C6AFA" w:rsidRDefault="00CE2C67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5C6AFA" w:rsidRDefault="00CE2C67">
            <w:pPr>
              <w:spacing w:after="58"/>
              <w:rPr>
                <w:rFonts w:ascii="Arial Narrow" w:hAnsi="Arial Narrow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5C6AFA" w:rsidRDefault="00CE2C67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5C6AFA" w:rsidRDefault="00CE2C67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5C6AFA" w:rsidRDefault="00CE2C67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2C67" w:rsidRPr="005C6AFA" w:rsidRDefault="00CE2C67" w:rsidP="00CE2C67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</w:tbl>
    <w:p w:rsidR="00082CD9" w:rsidRPr="005C6AFA" w:rsidRDefault="00082CD9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Pr="005C6AFA" w:rsidRDefault="00082CD9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082CD9" w:rsidRPr="005C6AFA" w:rsidRDefault="00082CD9">
            <w:pPr>
              <w:spacing w:after="58"/>
              <w:jc w:val="right"/>
              <w:rPr>
                <w:rFonts w:ascii="Arial Narrow" w:hAnsi="Arial Narrow"/>
              </w:rPr>
            </w:pPr>
            <w:r w:rsidRPr="005C6AFA"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5C6AFA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Pr="005C6AFA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  <w:p w:rsidR="00082CD9" w:rsidRPr="005C6AFA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5C6AFA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Pr="005C6AFA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 w:rsidRPr="005C6AFA">
              <w:rPr>
                <w:rFonts w:ascii="Arial Narrow" w:hAnsi="Arial Narrow"/>
              </w:rPr>
              <w:t>Total Foursomes</w:t>
            </w:r>
          </w:p>
        </w:tc>
      </w:tr>
    </w:tbl>
    <w:p w:rsidR="00082CD9" w:rsidRPr="005C6AFA" w:rsidRDefault="00082CD9">
      <w:pPr>
        <w:jc w:val="both"/>
        <w:rPr>
          <w:rFonts w:ascii="Arial Narrow" w:hAnsi="Arial Narrow"/>
          <w:sz w:val="16"/>
          <w:szCs w:val="16"/>
        </w:rPr>
      </w:pPr>
    </w:p>
    <w:p w:rsidR="00082CD9" w:rsidRPr="005C6AFA" w:rsidRDefault="00082CD9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Pr="005C6AFA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</w:rPr>
            </w:pPr>
            <w:r w:rsidRPr="005C6AFA">
              <w:rPr>
                <w:rFonts w:ascii="Arial Narrow" w:hAnsi="Arial Narrow"/>
                <w:b/>
              </w:rPr>
              <w:tab/>
              <w:t xml:space="preserve">               INDIVIDUALES</w:t>
            </w:r>
          </w:p>
        </w:tc>
      </w:tr>
    </w:tbl>
    <w:p w:rsidR="00082CD9" w:rsidRPr="005C6AFA" w:rsidRDefault="00082CD9">
      <w:pPr>
        <w:jc w:val="both"/>
        <w:rPr>
          <w:rFonts w:ascii="Arial Narrow" w:hAnsi="Arial Narrow"/>
          <w:sz w:val="16"/>
        </w:rPr>
      </w:pPr>
    </w:p>
    <w:p w:rsidR="00082CD9" w:rsidRPr="005C6AFA" w:rsidRDefault="00082CD9">
      <w:pPr>
        <w:jc w:val="both"/>
        <w:rPr>
          <w:rFonts w:ascii="Arial Narrow" w:hAnsi="Arial Narrow"/>
          <w:sz w:val="16"/>
        </w:rPr>
      </w:pPr>
      <w:r w:rsidRPr="005C6AFA">
        <w:rPr>
          <w:rFonts w:ascii="Arial Narrow" w:hAnsi="Arial Narrow"/>
          <w:sz w:val="16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AA4056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AA4056" w:rsidRPr="005C6AFA" w:rsidRDefault="00AA4056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 w:rsidP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AA4056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A4056" w:rsidRDefault="00AA4056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1050C6" w:rsidRPr="00253FA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050C6" w:rsidRDefault="001050C6" w:rsidP="004E33BF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050C6" w:rsidRDefault="001050C6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050C6" w:rsidRDefault="001050C6" w:rsidP="00CE2C6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050C6" w:rsidRPr="00253FAB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050C6" w:rsidRDefault="001050C6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13:38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050C6" w:rsidRDefault="001050C6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050C6" w:rsidRDefault="001050C6" w:rsidP="00CE2C6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050C6" w:rsidRPr="00253FAB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CE2C6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050C6" w:rsidRPr="00253FAB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CE2C6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050C6" w:rsidRPr="00253FAB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CE2C6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1050C6" w:rsidRPr="00253FAB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0C6" w:rsidRPr="00A11A72" w:rsidRDefault="001050C6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50C6" w:rsidRDefault="001050C6" w:rsidP="00CE2C6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4F49B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 w:rsidRPr="004F49B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4F49B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DF0E77" w:rsidRDefault="00DF0E77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F41CDB">
        <w:rPr>
          <w:rFonts w:ascii="Arial Narrow" w:hAnsi="Arial Narrow"/>
          <w:b/>
          <w:lang w:val="es-ES_tradnl"/>
        </w:rPr>
        <w:t>7</w:t>
      </w:r>
      <w:r>
        <w:rPr>
          <w:rFonts w:ascii="Arial Narrow" w:hAnsi="Arial Narrow"/>
          <w:b/>
          <w:lang w:val="es-ES_tradnl"/>
        </w:rPr>
        <w:t xml:space="preserve"> / 10 / 20</w:t>
      </w:r>
      <w:r w:rsidR="00B10523">
        <w:rPr>
          <w:rFonts w:ascii="Arial Narrow" w:hAnsi="Arial Narrow"/>
          <w:b/>
          <w:lang w:val="es-ES_tradnl"/>
        </w:rPr>
        <w:t>1</w:t>
      </w:r>
      <w:r w:rsidR="00F41CDB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  </w:t>
      </w:r>
      <w:r>
        <w:rPr>
          <w:rFonts w:ascii="Arial Narrow" w:hAnsi="Arial Narrow"/>
          <w:lang w:val="es-ES_tradnl"/>
        </w:rPr>
        <w:tab/>
        <w:t xml:space="preserve">  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6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FOURSOMES</w:t>
            </w:r>
          </w:p>
        </w:tc>
      </w:tr>
    </w:tbl>
    <w:p w:rsidR="00082CD9" w:rsidRPr="003F4DA4" w:rsidRDefault="00082CD9">
      <w:pPr>
        <w:jc w:val="both"/>
        <w:rPr>
          <w:rFonts w:ascii="Arial Narrow" w:hAnsi="Arial Narrow"/>
          <w:sz w:val="16"/>
          <w:szCs w:val="16"/>
          <w:lang w:val="es-ES_tradnl"/>
        </w:rPr>
      </w:pPr>
    </w:p>
    <w:p w:rsidR="003F4DA4" w:rsidRDefault="00082CD9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GANADORES            (3 V 6)                                                 </w:t>
      </w:r>
      <w:r w:rsidR="00FE6E13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VS                                                   </w:t>
      </w:r>
      <w:r w:rsidR="00FE6E13">
        <w:rPr>
          <w:rFonts w:ascii="Arial Narrow" w:hAnsi="Arial Narrow"/>
          <w:b/>
          <w:lang w:val="es-ES_tradnl"/>
        </w:rPr>
        <w:t xml:space="preserve">  </w:t>
      </w:r>
      <w:r>
        <w:rPr>
          <w:rFonts w:ascii="Arial Narrow" w:hAnsi="Arial Narrow"/>
          <w:b/>
          <w:lang w:val="es-ES_tradnl"/>
        </w:rPr>
        <w:t xml:space="preserve">(2 V 7)    </w:t>
      </w:r>
    </w:p>
    <w:p w:rsidR="00082CD9" w:rsidRPr="003F4DA4" w:rsidRDefault="00082CD9">
      <w:pPr>
        <w:jc w:val="both"/>
        <w:rPr>
          <w:rFonts w:ascii="Arial Narrow" w:hAnsi="Arial Narrow"/>
          <w:b/>
          <w:sz w:val="16"/>
          <w:szCs w:val="16"/>
          <w:lang w:val="es-ES_tradnl"/>
        </w:rPr>
      </w:pPr>
      <w:r w:rsidRPr="003F4DA4">
        <w:rPr>
          <w:rFonts w:ascii="Arial Narrow" w:hAnsi="Arial Narrow"/>
          <w:b/>
          <w:sz w:val="16"/>
          <w:szCs w:val="16"/>
          <w:lang w:val="es-ES_tradnl"/>
        </w:rPr>
        <w:t xml:space="preserve">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 w:rsidRPr="00217132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217132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D689D" w:rsidRPr="0021713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4E33BF">
              <w:rPr>
                <w:rFonts w:ascii="Arial Narrow" w:hAnsi="Arial Narrow"/>
                <w:szCs w:val="24"/>
                <w:lang w:val="es-ES_tradnl"/>
              </w:rPr>
              <w:t>08:54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D689D" w:rsidRPr="00217132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D689D" w:rsidRPr="0021713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4E33BF">
              <w:rPr>
                <w:rFonts w:ascii="Arial Narrow" w:hAnsi="Arial Narrow"/>
                <w:szCs w:val="24"/>
                <w:lang w:val="es-ES_tradnl"/>
              </w:rPr>
              <w:t>09:02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D689D" w:rsidRPr="00217132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D689D" w:rsidRPr="0021713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4E33BF">
              <w:rPr>
                <w:rFonts w:ascii="Arial Narrow" w:hAnsi="Arial Narrow"/>
                <w:szCs w:val="24"/>
                <w:lang w:val="es-ES_tradnl"/>
              </w:rPr>
              <w:t>09:10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D689D" w:rsidRPr="00A11A72" w:rsidRDefault="00AD68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D689D" w:rsidRPr="00934D05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4E33BF" w:rsidRDefault="00AD689D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4E33BF" w:rsidRDefault="00AD689D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689D" w:rsidRPr="00934D05" w:rsidRDefault="00AD689D" w:rsidP="00A121C3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</w:tbl>
    <w:p w:rsidR="00082CD9" w:rsidRPr="00934D05" w:rsidRDefault="00082CD9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Pr="00934D05" w:rsidRDefault="00082CD9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082CD9" w:rsidRPr="00934D05" w:rsidRDefault="00082CD9">
            <w:pPr>
              <w:spacing w:after="58"/>
              <w:jc w:val="right"/>
              <w:rPr>
                <w:rFonts w:ascii="Arial Narrow" w:hAnsi="Arial Narrow"/>
              </w:rPr>
            </w:pPr>
            <w:r w:rsidRPr="00934D05"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934D05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Pr="00934D05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  <w:p w:rsidR="00082CD9" w:rsidRPr="00934D05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934D05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Pr="00934D05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 w:rsidRPr="00934D05">
              <w:rPr>
                <w:rFonts w:ascii="Arial Narrow" w:hAnsi="Arial Narrow"/>
              </w:rPr>
              <w:t>Total Foursomes</w:t>
            </w:r>
          </w:p>
        </w:tc>
      </w:tr>
    </w:tbl>
    <w:p w:rsidR="00082CD9" w:rsidRPr="00934D05" w:rsidRDefault="00082CD9">
      <w:pPr>
        <w:jc w:val="both"/>
        <w:rPr>
          <w:rFonts w:ascii="Arial Narrow" w:hAnsi="Arial Narrow"/>
          <w:sz w:val="16"/>
          <w:szCs w:val="16"/>
        </w:rPr>
      </w:pPr>
    </w:p>
    <w:p w:rsidR="00082CD9" w:rsidRPr="00934D05" w:rsidRDefault="00082CD9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Pr="00934D05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</w:rPr>
            </w:pPr>
            <w:r w:rsidRPr="00934D05">
              <w:rPr>
                <w:rFonts w:ascii="Arial Narrow" w:hAnsi="Arial Narrow"/>
                <w:b/>
              </w:rPr>
              <w:tab/>
              <w:t xml:space="preserve">              INDIVIDUALES</w:t>
            </w:r>
          </w:p>
        </w:tc>
      </w:tr>
    </w:tbl>
    <w:p w:rsidR="00082CD9" w:rsidRPr="00934D05" w:rsidRDefault="00082CD9">
      <w:pPr>
        <w:jc w:val="both"/>
        <w:rPr>
          <w:rFonts w:ascii="Arial Narrow" w:hAnsi="Arial Narrow"/>
          <w:sz w:val="16"/>
        </w:rPr>
      </w:pPr>
    </w:p>
    <w:p w:rsidR="00082CD9" w:rsidRPr="00934D05" w:rsidRDefault="00082CD9">
      <w:pPr>
        <w:jc w:val="both"/>
        <w:rPr>
          <w:rFonts w:ascii="Arial Narrow" w:hAnsi="Arial Narrow"/>
          <w:sz w:val="16"/>
        </w:rPr>
      </w:pPr>
      <w:r w:rsidRPr="00934D05">
        <w:rPr>
          <w:rFonts w:ascii="Arial Narrow" w:hAnsi="Arial Narrow"/>
          <w:sz w:val="16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217132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Pr="00934D05" w:rsidRDefault="00082CD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217132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692E15" w:rsidRPr="00217132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92E15" w:rsidRDefault="00692E15" w:rsidP="004E33BF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692E15" w:rsidRPr="00217132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692E15" w:rsidRDefault="00692E15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692E15" w:rsidRPr="00217132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14:34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692E15" w:rsidRPr="00217132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692E15" w:rsidRPr="00217132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14:50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692E15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14:58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E15" w:rsidRPr="00A11A72" w:rsidRDefault="00692E15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E15" w:rsidRDefault="00692E15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B41762" w:rsidRDefault="00B41762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F41CDB">
        <w:rPr>
          <w:rFonts w:ascii="Arial Narrow" w:hAnsi="Arial Narrow"/>
          <w:b/>
          <w:lang w:val="es-ES_tradnl"/>
        </w:rPr>
        <w:t>7</w:t>
      </w:r>
      <w:r>
        <w:rPr>
          <w:rFonts w:ascii="Arial Narrow" w:hAnsi="Arial Narrow"/>
          <w:b/>
          <w:lang w:val="es-ES_tradnl"/>
        </w:rPr>
        <w:t xml:space="preserve"> / 10 / 20</w:t>
      </w:r>
      <w:r w:rsidR="00B10523">
        <w:rPr>
          <w:rFonts w:ascii="Arial Narrow" w:hAnsi="Arial Narrow"/>
          <w:b/>
          <w:lang w:val="es-ES_tradnl"/>
        </w:rPr>
        <w:t>1</w:t>
      </w:r>
      <w:r w:rsidR="00F41CDB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</w:t>
      </w:r>
      <w:r>
        <w:rPr>
          <w:rFonts w:ascii="Arial Narrow" w:hAnsi="Arial Narrow"/>
          <w:lang w:val="es-ES_tradnl"/>
        </w:rPr>
        <w:tab/>
        <w:t xml:space="preserve">  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7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3F4DA4" w:rsidRDefault="00082CD9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PERDEDORES           (1 V 8)                                                </w:t>
      </w:r>
      <w:r w:rsidR="00FE6E13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VS                                                    (4 V 5)  </w:t>
      </w:r>
    </w:p>
    <w:p w:rsidR="00082CD9" w:rsidRPr="003F4DA4" w:rsidRDefault="00082CD9">
      <w:pPr>
        <w:jc w:val="both"/>
        <w:rPr>
          <w:rFonts w:ascii="Arial Narrow" w:hAnsi="Arial Narrow"/>
          <w:b/>
          <w:szCs w:val="24"/>
          <w:lang w:val="es-ES_tradnl"/>
        </w:rPr>
      </w:pPr>
      <w:r w:rsidRPr="003F4DA4">
        <w:rPr>
          <w:rFonts w:ascii="Arial Narrow" w:hAnsi="Arial Narrow"/>
          <w:b/>
          <w:szCs w:val="24"/>
          <w:lang w:val="es-ES_tradnl"/>
        </w:rPr>
        <w:t xml:space="preserve">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 w:rsidRPr="00C240AC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C240A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33DF8" w:rsidRPr="00C240AC">
        <w:trPr>
          <w:cantSplit/>
        </w:trPr>
        <w:tc>
          <w:tcPr>
            <w:tcW w:w="849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33DF8" w:rsidRPr="004E33BF" w:rsidRDefault="00D33DF8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4E33BF">
              <w:rPr>
                <w:rFonts w:ascii="Arial Narrow" w:hAnsi="Arial Narrow"/>
                <w:szCs w:val="24"/>
                <w:lang w:val="es-ES_tradnl"/>
              </w:rPr>
              <w:t>09:18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33DF8" w:rsidRPr="000820A3" w:rsidRDefault="00D33DF8" w:rsidP="00A121C3">
            <w:pPr>
              <w:spacing w:after="58"/>
              <w:rPr>
                <w:rFonts w:ascii="Arial Narrow" w:hAnsi="Arial Narrow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33DF8" w:rsidRPr="000820A3" w:rsidRDefault="00D33DF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33DF8" w:rsidRPr="000820A3" w:rsidRDefault="00D33DF8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33DF8" w:rsidRPr="000820A3" w:rsidRDefault="00D33DF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33DF8" w:rsidRPr="000820A3" w:rsidRDefault="00D33DF8" w:rsidP="00A121C3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  <w:tr w:rsidR="00D33DF8" w:rsidRPr="00C240A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3DF8" w:rsidRPr="000820A3" w:rsidRDefault="00D33DF8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3DF8" w:rsidRPr="000820A3" w:rsidRDefault="00D33DF8" w:rsidP="00A121C3">
            <w:pPr>
              <w:spacing w:after="58"/>
              <w:rPr>
                <w:rFonts w:ascii="Arial Narrow" w:hAnsi="Arial Narrow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3DF8" w:rsidRPr="000820A3" w:rsidRDefault="00D33DF8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3DF8" w:rsidRPr="000820A3" w:rsidRDefault="00D33DF8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3DF8" w:rsidRPr="000820A3" w:rsidRDefault="00D33DF8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3DF8" w:rsidRPr="000820A3" w:rsidRDefault="00D33DF8" w:rsidP="00A121C3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</w:tbl>
    <w:p w:rsidR="00082CD9" w:rsidRPr="000820A3" w:rsidRDefault="00082CD9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Pr="000820A3" w:rsidRDefault="00082CD9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082CD9" w:rsidRPr="000820A3" w:rsidRDefault="00082CD9">
            <w:pPr>
              <w:spacing w:after="58"/>
              <w:jc w:val="right"/>
              <w:rPr>
                <w:rFonts w:ascii="Arial Narrow" w:hAnsi="Arial Narrow"/>
              </w:rPr>
            </w:pPr>
            <w:r w:rsidRPr="000820A3"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0820A3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Pr="000820A3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  <w:p w:rsidR="00082CD9" w:rsidRPr="000820A3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0820A3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Pr="000820A3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 w:rsidRPr="000820A3">
              <w:rPr>
                <w:rFonts w:ascii="Arial Narrow" w:hAnsi="Arial Narrow"/>
              </w:rPr>
              <w:t>Total Foursomes</w:t>
            </w:r>
          </w:p>
        </w:tc>
      </w:tr>
    </w:tbl>
    <w:p w:rsidR="00082CD9" w:rsidRPr="000820A3" w:rsidRDefault="00082CD9">
      <w:pPr>
        <w:jc w:val="both"/>
        <w:rPr>
          <w:rFonts w:ascii="Arial Narrow" w:hAnsi="Arial Narrow"/>
        </w:rPr>
      </w:pPr>
    </w:p>
    <w:p w:rsidR="00082CD9" w:rsidRPr="000820A3" w:rsidRDefault="00082CD9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Pr="000820A3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</w:rPr>
            </w:pPr>
            <w:r w:rsidRPr="000820A3">
              <w:rPr>
                <w:rFonts w:ascii="Arial Narrow" w:hAnsi="Arial Narrow"/>
                <w:b/>
              </w:rPr>
              <w:tab/>
              <w:t xml:space="preserve">             INDIVIDUALES</w:t>
            </w:r>
          </w:p>
        </w:tc>
      </w:tr>
    </w:tbl>
    <w:p w:rsidR="00082CD9" w:rsidRPr="000820A3" w:rsidRDefault="00082CD9">
      <w:pPr>
        <w:jc w:val="both"/>
        <w:rPr>
          <w:rFonts w:ascii="Arial Narrow" w:hAnsi="Arial Narrow"/>
        </w:rPr>
      </w:pPr>
    </w:p>
    <w:p w:rsidR="00082CD9" w:rsidRPr="000820A3" w:rsidRDefault="00082CD9">
      <w:pPr>
        <w:jc w:val="both"/>
        <w:rPr>
          <w:rFonts w:ascii="Arial Narrow" w:hAnsi="Arial Narrow"/>
        </w:rPr>
      </w:pPr>
      <w:r w:rsidRPr="000820A3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C240AC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Pr="000820A3" w:rsidRDefault="00082CD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0820A3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Pr="000820A3" w:rsidRDefault="00082CD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C240A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2813B4" w:rsidRPr="00C240A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813B4" w:rsidRDefault="002813B4" w:rsidP="004E33BF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09:26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2813B4" w:rsidRPr="00C240AC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2813B4" w:rsidRDefault="002813B4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09:34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2813B4" w:rsidRPr="00C240AC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B4" w:rsidRDefault="002813B4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09:42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2813B4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B4" w:rsidRDefault="002813B4" w:rsidP="004E33B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09:50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13B4" w:rsidRPr="00A11A72" w:rsidRDefault="002813B4" w:rsidP="008722D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B4" w:rsidRDefault="002813B4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7D4EEE" w:rsidRDefault="007D4EEE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F41CDB">
        <w:rPr>
          <w:rFonts w:ascii="Arial Narrow" w:hAnsi="Arial Narrow"/>
          <w:b/>
          <w:lang w:val="es-ES_tradnl"/>
        </w:rPr>
        <w:t>7</w:t>
      </w:r>
      <w:r>
        <w:rPr>
          <w:rFonts w:ascii="Arial Narrow" w:hAnsi="Arial Narrow"/>
          <w:b/>
          <w:lang w:val="es-ES_tradnl"/>
        </w:rPr>
        <w:t xml:space="preserve"> / 10 / 20</w:t>
      </w:r>
      <w:r w:rsidR="00B10523">
        <w:rPr>
          <w:rFonts w:ascii="Arial Narrow" w:hAnsi="Arial Narrow"/>
          <w:b/>
          <w:lang w:val="es-ES_tradnl"/>
        </w:rPr>
        <w:t>1</w:t>
      </w:r>
      <w:r w:rsidR="00F41CDB">
        <w:rPr>
          <w:rFonts w:ascii="Arial Narrow" w:hAnsi="Arial Narrow"/>
          <w:b/>
          <w:lang w:val="es-ES_tradnl"/>
        </w:rPr>
        <w:t>1</w:t>
      </w:r>
      <w:r w:rsidR="00383AF8">
        <w:rPr>
          <w:rFonts w:ascii="Arial Narrow" w:hAnsi="Arial Narrow"/>
          <w:lang w:val="es-ES_tradnl"/>
        </w:rPr>
        <w:t xml:space="preserve">            </w:t>
      </w:r>
      <w:r w:rsidR="00383AF8">
        <w:rPr>
          <w:rFonts w:ascii="Arial Narrow" w:hAnsi="Arial Narrow"/>
          <w:lang w:val="es-ES_tradnl"/>
        </w:rPr>
        <w:tab/>
        <w:t xml:space="preserve">         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8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3F4DA4" w:rsidRDefault="00082CD9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PERDEDORES           (3 V 6)                                               </w:t>
      </w:r>
      <w:r w:rsidR="00FE6E13">
        <w:rPr>
          <w:rFonts w:ascii="Arial Narrow" w:hAnsi="Arial Narrow"/>
          <w:b/>
          <w:lang w:val="es-ES_tradnl"/>
        </w:rPr>
        <w:t xml:space="preserve">  </w:t>
      </w:r>
      <w:r>
        <w:rPr>
          <w:rFonts w:ascii="Arial Narrow" w:hAnsi="Arial Narrow"/>
          <w:b/>
          <w:lang w:val="es-ES_tradnl"/>
        </w:rPr>
        <w:t xml:space="preserve">VS                                    </w:t>
      </w:r>
      <w:r w:rsidR="00FE6E13">
        <w:rPr>
          <w:rFonts w:ascii="Arial Narrow" w:hAnsi="Arial Narrow"/>
          <w:b/>
          <w:lang w:val="es-ES_tradnl"/>
        </w:rPr>
        <w:t xml:space="preserve">               </w:t>
      </w:r>
      <w:r>
        <w:rPr>
          <w:rFonts w:ascii="Arial Narrow" w:hAnsi="Arial Narrow"/>
          <w:b/>
          <w:lang w:val="es-ES_tradnl"/>
        </w:rPr>
        <w:t xml:space="preserve"> (2 V 7) </w:t>
      </w: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Default="00082CD9" w:rsidP="00BB090B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FB7BFF">
        <w:trPr>
          <w:cantSplit/>
        </w:trPr>
        <w:tc>
          <w:tcPr>
            <w:tcW w:w="849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FB7BFF" w:rsidRPr="001A2D20" w:rsidRDefault="00FB7BFF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1A2D20">
              <w:rPr>
                <w:rFonts w:ascii="Arial Narrow" w:hAnsi="Arial Narrow"/>
                <w:szCs w:val="24"/>
                <w:lang w:val="es-ES_tradnl"/>
              </w:rPr>
              <w:t>09:58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FB7BFF" w:rsidRPr="001A2D20" w:rsidRDefault="00FB7BFF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FB7BFF" w:rsidRPr="00A11A72" w:rsidRDefault="00FB7BF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FB7BFF" w:rsidRPr="00A11A72" w:rsidRDefault="00FB7BF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FB7BFF" w:rsidRPr="00A11A72" w:rsidRDefault="00FB7BF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FB7BFF" w:rsidRPr="001A2D20" w:rsidRDefault="00FB7BFF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FB7BF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7BFF" w:rsidRPr="001A2D20" w:rsidRDefault="00FB7BFF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7BFF" w:rsidRPr="001A2D20" w:rsidRDefault="00FB7BFF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7BFF" w:rsidRPr="001A2D20" w:rsidRDefault="00FB7BFF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7BFF" w:rsidRPr="001A2D20" w:rsidRDefault="00FB7BFF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7BFF" w:rsidRPr="001A2D20" w:rsidRDefault="00FB7BFF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7BFF" w:rsidRPr="001A2D20" w:rsidRDefault="00FB7BFF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  INDIVIDUALES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0B209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2091" w:rsidRDefault="000B2091" w:rsidP="001A2D20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10:06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B2091" w:rsidRDefault="000B2091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B2091" w:rsidRDefault="000B2091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B2091" w:rsidRPr="001423EC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B2091" w:rsidRDefault="000B2091" w:rsidP="001A2D2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10:14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0B2091" w:rsidRDefault="000B2091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0B2091" w:rsidRDefault="000B2091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B2091" w:rsidRPr="001423EC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091" w:rsidRDefault="000B2091" w:rsidP="001A2D2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10:22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484DC3" w:rsidRDefault="000B2091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Default="000B2091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B2091" w:rsidRPr="001423EC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091" w:rsidRDefault="000B2091" w:rsidP="001A2D2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10:30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7A1757" w:rsidRDefault="000B2091" w:rsidP="00A121C3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Pr="00A11A72" w:rsidRDefault="000B2091" w:rsidP="005103F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091" w:rsidRDefault="000B2091" w:rsidP="00A121C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 w:rsidP="00BB090B">
      <w:pPr>
        <w:tabs>
          <w:tab w:val="left" w:pos="7230"/>
          <w:tab w:val="left" w:pos="7513"/>
        </w:tabs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1423EC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 w:rsidRPr="001423EC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sectPr w:rsidR="00082CD9" w:rsidSect="009213C7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131" w:rsidRDefault="00F30131">
      <w:r>
        <w:separator/>
      </w:r>
    </w:p>
  </w:endnote>
  <w:endnote w:type="continuationSeparator" w:id="0">
    <w:p w:rsidR="00F30131" w:rsidRDefault="00F30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131" w:rsidRDefault="00F30131">
      <w:r>
        <w:separator/>
      </w:r>
    </w:p>
  </w:footnote>
  <w:footnote w:type="continuationSeparator" w:id="0">
    <w:p w:rsidR="00F30131" w:rsidRDefault="00F30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BD" w:rsidRDefault="00A36BBD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A36BBD" w:rsidRPr="00F41CDB">
      <w:trPr>
        <w:jc w:val="center"/>
      </w:trPr>
      <w:tc>
        <w:tcPr>
          <w:tcW w:w="9320" w:type="dxa"/>
        </w:tcPr>
        <w:p w:rsidR="00A36BBD" w:rsidRDefault="00A36BBD">
          <w:pPr>
            <w:rPr>
              <w:rFonts w:ascii="AvantGarde Md BT" w:hAnsi="AvantGarde Md BT"/>
            </w:rPr>
          </w:pPr>
        </w:p>
        <w:p w:rsidR="00A36BBD" w:rsidRDefault="00A36BBD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CAMPEONATO INTERTERRITORIAL SUB-25 MASCULINO DE 1ª DIVISIÓN</w:t>
          </w:r>
        </w:p>
        <w:p w:rsidR="00A36BBD" w:rsidRPr="00AA00C5" w:rsidRDefault="00A36BBD" w:rsidP="00AA00C5">
          <w:pPr>
            <w:jc w:val="center"/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</w:pPr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“</w:t>
          </w:r>
          <w:r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VI</w:t>
          </w:r>
          <w:r w:rsidR="00F41CDB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I</w:t>
          </w:r>
          <w:r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 xml:space="preserve"> </w:t>
          </w:r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 xml:space="preserve">Memorial Santi </w:t>
          </w:r>
          <w:proofErr w:type="spellStart"/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Ollé</w:t>
          </w:r>
          <w:proofErr w:type="spellEnd"/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”</w:t>
          </w:r>
        </w:p>
        <w:p w:rsidR="00A36BBD" w:rsidRDefault="00F41CDB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 xml:space="preserve">R.C.G. </w:t>
          </w:r>
          <w:proofErr w:type="spellStart"/>
          <w:r>
            <w:rPr>
              <w:rFonts w:ascii="Comic Sans MS" w:hAnsi="Comic Sans MS"/>
            </w:rPr>
            <w:t>Guadalmina</w:t>
          </w:r>
          <w:proofErr w:type="spellEnd"/>
          <w:r>
            <w:rPr>
              <w:rFonts w:ascii="Comic Sans MS" w:hAnsi="Comic Sans MS"/>
            </w:rPr>
            <w:t>.  5 al 8</w:t>
          </w:r>
          <w:r w:rsidR="00A36BBD">
            <w:rPr>
              <w:rFonts w:ascii="Comic Sans MS" w:hAnsi="Comic Sans MS"/>
            </w:rPr>
            <w:t xml:space="preserve"> de octubre de</w:t>
          </w:r>
          <w:r>
            <w:rPr>
              <w:rFonts w:ascii="Comic Sans MS" w:hAnsi="Comic Sans MS"/>
            </w:rPr>
            <w:t xml:space="preserve"> 2011</w:t>
          </w:r>
        </w:p>
        <w:p w:rsidR="00A36BBD" w:rsidRPr="00FE6E13" w:rsidRDefault="00A36BBD">
          <w:pPr>
            <w:rPr>
              <w:rFonts w:ascii="AvantGarde Md BT" w:hAnsi="AvantGarde Md BT"/>
              <w:lang w:val="es-ES"/>
            </w:rPr>
          </w:pPr>
        </w:p>
      </w:tc>
    </w:tr>
  </w:tbl>
  <w:p w:rsidR="00A36BBD" w:rsidRPr="00FE6E13" w:rsidRDefault="00A36BBD">
    <w:pPr>
      <w:rPr>
        <w:rFonts w:ascii="AvantGarde Md BT" w:hAnsi="AvantGarde Md BT"/>
        <w:lang w:val="es-ES"/>
      </w:rPr>
    </w:pPr>
  </w:p>
  <w:p w:rsidR="00A36BBD" w:rsidRPr="00FE6E13" w:rsidRDefault="00A36BBD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F4DA4"/>
    <w:rsid w:val="000010A3"/>
    <w:rsid w:val="000010C9"/>
    <w:rsid w:val="00001991"/>
    <w:rsid w:val="00021454"/>
    <w:rsid w:val="000325BC"/>
    <w:rsid w:val="000428D9"/>
    <w:rsid w:val="0004303B"/>
    <w:rsid w:val="00044D42"/>
    <w:rsid w:val="00045F47"/>
    <w:rsid w:val="00046B82"/>
    <w:rsid w:val="00050CFF"/>
    <w:rsid w:val="00057782"/>
    <w:rsid w:val="00062E4F"/>
    <w:rsid w:val="00067B7B"/>
    <w:rsid w:val="00070F92"/>
    <w:rsid w:val="000820A3"/>
    <w:rsid w:val="00082CD9"/>
    <w:rsid w:val="000928DC"/>
    <w:rsid w:val="00097009"/>
    <w:rsid w:val="000B2091"/>
    <w:rsid w:val="000B57A3"/>
    <w:rsid w:val="000C08D2"/>
    <w:rsid w:val="000D6AEA"/>
    <w:rsid w:val="00100E89"/>
    <w:rsid w:val="00102802"/>
    <w:rsid w:val="00103D4B"/>
    <w:rsid w:val="00104857"/>
    <w:rsid w:val="001050C6"/>
    <w:rsid w:val="00110B94"/>
    <w:rsid w:val="0011724A"/>
    <w:rsid w:val="00130461"/>
    <w:rsid w:val="001423EC"/>
    <w:rsid w:val="00142720"/>
    <w:rsid w:val="0014380A"/>
    <w:rsid w:val="00152E3B"/>
    <w:rsid w:val="00154F3F"/>
    <w:rsid w:val="00155143"/>
    <w:rsid w:val="00183FCA"/>
    <w:rsid w:val="00190637"/>
    <w:rsid w:val="00195A99"/>
    <w:rsid w:val="001A2D20"/>
    <w:rsid w:val="001A3F62"/>
    <w:rsid w:val="001B13E4"/>
    <w:rsid w:val="001B2916"/>
    <w:rsid w:val="001C3D3C"/>
    <w:rsid w:val="001E1AF6"/>
    <w:rsid w:val="001E7127"/>
    <w:rsid w:val="001F70EF"/>
    <w:rsid w:val="0020009C"/>
    <w:rsid w:val="002046C0"/>
    <w:rsid w:val="00215A51"/>
    <w:rsid w:val="00216F2C"/>
    <w:rsid w:val="00217132"/>
    <w:rsid w:val="00241559"/>
    <w:rsid w:val="002430E9"/>
    <w:rsid w:val="00253FAB"/>
    <w:rsid w:val="002601C9"/>
    <w:rsid w:val="00266DFE"/>
    <w:rsid w:val="0027371E"/>
    <w:rsid w:val="00273D19"/>
    <w:rsid w:val="002775D2"/>
    <w:rsid w:val="002813B4"/>
    <w:rsid w:val="00284266"/>
    <w:rsid w:val="002A2044"/>
    <w:rsid w:val="002B1723"/>
    <w:rsid w:val="002B49D5"/>
    <w:rsid w:val="002B523A"/>
    <w:rsid w:val="002C0B2A"/>
    <w:rsid w:val="002C4197"/>
    <w:rsid w:val="002C791F"/>
    <w:rsid w:val="002F1918"/>
    <w:rsid w:val="002F415D"/>
    <w:rsid w:val="003036E8"/>
    <w:rsid w:val="003039EF"/>
    <w:rsid w:val="00306EA9"/>
    <w:rsid w:val="003072F1"/>
    <w:rsid w:val="003146CB"/>
    <w:rsid w:val="00315A1F"/>
    <w:rsid w:val="00315C9C"/>
    <w:rsid w:val="00317DFA"/>
    <w:rsid w:val="00334D5F"/>
    <w:rsid w:val="00347447"/>
    <w:rsid w:val="0035354D"/>
    <w:rsid w:val="003568BA"/>
    <w:rsid w:val="00377AF1"/>
    <w:rsid w:val="00383AF8"/>
    <w:rsid w:val="00386DEA"/>
    <w:rsid w:val="00391F77"/>
    <w:rsid w:val="003934C2"/>
    <w:rsid w:val="00395A1D"/>
    <w:rsid w:val="0039785A"/>
    <w:rsid w:val="003A1A19"/>
    <w:rsid w:val="003A7AE6"/>
    <w:rsid w:val="003B794F"/>
    <w:rsid w:val="003C0157"/>
    <w:rsid w:val="003C1371"/>
    <w:rsid w:val="003D4B66"/>
    <w:rsid w:val="003E0B72"/>
    <w:rsid w:val="003E243F"/>
    <w:rsid w:val="003E52CE"/>
    <w:rsid w:val="003E7131"/>
    <w:rsid w:val="003F0044"/>
    <w:rsid w:val="003F0859"/>
    <w:rsid w:val="003F3DCC"/>
    <w:rsid w:val="003F4DA4"/>
    <w:rsid w:val="003F7A47"/>
    <w:rsid w:val="0043217B"/>
    <w:rsid w:val="004424E8"/>
    <w:rsid w:val="00444785"/>
    <w:rsid w:val="00457143"/>
    <w:rsid w:val="004604C4"/>
    <w:rsid w:val="0046369E"/>
    <w:rsid w:val="0046722E"/>
    <w:rsid w:val="00467D0C"/>
    <w:rsid w:val="0047172B"/>
    <w:rsid w:val="00472C85"/>
    <w:rsid w:val="00480DB0"/>
    <w:rsid w:val="00484004"/>
    <w:rsid w:val="00484DC3"/>
    <w:rsid w:val="00485061"/>
    <w:rsid w:val="0048790A"/>
    <w:rsid w:val="004940AB"/>
    <w:rsid w:val="004949AC"/>
    <w:rsid w:val="004A1631"/>
    <w:rsid w:val="004A33CE"/>
    <w:rsid w:val="004A5DA2"/>
    <w:rsid w:val="004A77D6"/>
    <w:rsid w:val="004C0DB6"/>
    <w:rsid w:val="004D2FD3"/>
    <w:rsid w:val="004D7820"/>
    <w:rsid w:val="004E33BF"/>
    <w:rsid w:val="004E4E41"/>
    <w:rsid w:val="004F49B9"/>
    <w:rsid w:val="004F4D96"/>
    <w:rsid w:val="0051063D"/>
    <w:rsid w:val="00511903"/>
    <w:rsid w:val="005201B8"/>
    <w:rsid w:val="00540985"/>
    <w:rsid w:val="00541CE3"/>
    <w:rsid w:val="00543599"/>
    <w:rsid w:val="0055337C"/>
    <w:rsid w:val="005633CF"/>
    <w:rsid w:val="00567D48"/>
    <w:rsid w:val="00572B53"/>
    <w:rsid w:val="00575085"/>
    <w:rsid w:val="0058169B"/>
    <w:rsid w:val="00581B9F"/>
    <w:rsid w:val="00584179"/>
    <w:rsid w:val="00593D5F"/>
    <w:rsid w:val="005B1668"/>
    <w:rsid w:val="005B5A7B"/>
    <w:rsid w:val="005C6AFA"/>
    <w:rsid w:val="005C74B4"/>
    <w:rsid w:val="005C7AF3"/>
    <w:rsid w:val="005D0A73"/>
    <w:rsid w:val="005D5B9A"/>
    <w:rsid w:val="005E44CA"/>
    <w:rsid w:val="005F2CDF"/>
    <w:rsid w:val="005F434E"/>
    <w:rsid w:val="005F56F1"/>
    <w:rsid w:val="00601112"/>
    <w:rsid w:val="006023AC"/>
    <w:rsid w:val="00607426"/>
    <w:rsid w:val="006162CB"/>
    <w:rsid w:val="00617723"/>
    <w:rsid w:val="00621ADE"/>
    <w:rsid w:val="006404AB"/>
    <w:rsid w:val="00657FF5"/>
    <w:rsid w:val="00667F3C"/>
    <w:rsid w:val="00682A41"/>
    <w:rsid w:val="00692E15"/>
    <w:rsid w:val="00694C96"/>
    <w:rsid w:val="00695548"/>
    <w:rsid w:val="006A5269"/>
    <w:rsid w:val="006B02F4"/>
    <w:rsid w:val="006B0D73"/>
    <w:rsid w:val="006B4265"/>
    <w:rsid w:val="006C2F13"/>
    <w:rsid w:val="006D1B1A"/>
    <w:rsid w:val="006E7D45"/>
    <w:rsid w:val="0071001D"/>
    <w:rsid w:val="0071012F"/>
    <w:rsid w:val="00712F31"/>
    <w:rsid w:val="00713088"/>
    <w:rsid w:val="007215A1"/>
    <w:rsid w:val="007240D4"/>
    <w:rsid w:val="0073561A"/>
    <w:rsid w:val="00737FF0"/>
    <w:rsid w:val="00746BF3"/>
    <w:rsid w:val="007512A4"/>
    <w:rsid w:val="00756F53"/>
    <w:rsid w:val="00780842"/>
    <w:rsid w:val="0078085D"/>
    <w:rsid w:val="007809F6"/>
    <w:rsid w:val="007829B4"/>
    <w:rsid w:val="00782E3B"/>
    <w:rsid w:val="007A142C"/>
    <w:rsid w:val="007A1757"/>
    <w:rsid w:val="007B3181"/>
    <w:rsid w:val="007B7718"/>
    <w:rsid w:val="007C4613"/>
    <w:rsid w:val="007C4AC4"/>
    <w:rsid w:val="007D1EC2"/>
    <w:rsid w:val="007D4BEC"/>
    <w:rsid w:val="007D4EEE"/>
    <w:rsid w:val="007D6D09"/>
    <w:rsid w:val="007E2620"/>
    <w:rsid w:val="007E4815"/>
    <w:rsid w:val="007E59A6"/>
    <w:rsid w:val="007F02F7"/>
    <w:rsid w:val="007F26DC"/>
    <w:rsid w:val="007F6C37"/>
    <w:rsid w:val="00811020"/>
    <w:rsid w:val="00813D31"/>
    <w:rsid w:val="0081694C"/>
    <w:rsid w:val="0082075D"/>
    <w:rsid w:val="008218F1"/>
    <w:rsid w:val="00827921"/>
    <w:rsid w:val="008722D1"/>
    <w:rsid w:val="00876CFE"/>
    <w:rsid w:val="00882675"/>
    <w:rsid w:val="008836B5"/>
    <w:rsid w:val="008848F2"/>
    <w:rsid w:val="00884C4A"/>
    <w:rsid w:val="008870A2"/>
    <w:rsid w:val="008B18B5"/>
    <w:rsid w:val="008B5BEF"/>
    <w:rsid w:val="008C36A1"/>
    <w:rsid w:val="008D4B25"/>
    <w:rsid w:val="008D541C"/>
    <w:rsid w:val="008E0679"/>
    <w:rsid w:val="008E63C3"/>
    <w:rsid w:val="008F4825"/>
    <w:rsid w:val="009077A3"/>
    <w:rsid w:val="0091109D"/>
    <w:rsid w:val="00915107"/>
    <w:rsid w:val="009213C7"/>
    <w:rsid w:val="00925212"/>
    <w:rsid w:val="00930D60"/>
    <w:rsid w:val="009325BD"/>
    <w:rsid w:val="00934D05"/>
    <w:rsid w:val="00935E98"/>
    <w:rsid w:val="00942C80"/>
    <w:rsid w:val="00952397"/>
    <w:rsid w:val="00954D10"/>
    <w:rsid w:val="00963983"/>
    <w:rsid w:val="00973613"/>
    <w:rsid w:val="0098271C"/>
    <w:rsid w:val="009837DA"/>
    <w:rsid w:val="009851E8"/>
    <w:rsid w:val="009901EE"/>
    <w:rsid w:val="009902F2"/>
    <w:rsid w:val="009935E4"/>
    <w:rsid w:val="009942AD"/>
    <w:rsid w:val="0099587E"/>
    <w:rsid w:val="009977D3"/>
    <w:rsid w:val="009A3540"/>
    <w:rsid w:val="009C71E4"/>
    <w:rsid w:val="009D253F"/>
    <w:rsid w:val="009D2DB1"/>
    <w:rsid w:val="009D376D"/>
    <w:rsid w:val="009E2902"/>
    <w:rsid w:val="00A00B20"/>
    <w:rsid w:val="00A049A7"/>
    <w:rsid w:val="00A07BB1"/>
    <w:rsid w:val="00A11A72"/>
    <w:rsid w:val="00A121C3"/>
    <w:rsid w:val="00A158E7"/>
    <w:rsid w:val="00A171F1"/>
    <w:rsid w:val="00A2344F"/>
    <w:rsid w:val="00A26A7E"/>
    <w:rsid w:val="00A27DBB"/>
    <w:rsid w:val="00A3118F"/>
    <w:rsid w:val="00A36BBD"/>
    <w:rsid w:val="00A636AE"/>
    <w:rsid w:val="00A67ED5"/>
    <w:rsid w:val="00A809CF"/>
    <w:rsid w:val="00A850C5"/>
    <w:rsid w:val="00AA00C5"/>
    <w:rsid w:val="00AA4056"/>
    <w:rsid w:val="00AB4AB7"/>
    <w:rsid w:val="00AD0947"/>
    <w:rsid w:val="00AD1155"/>
    <w:rsid w:val="00AD428A"/>
    <w:rsid w:val="00AD689D"/>
    <w:rsid w:val="00AF5AD1"/>
    <w:rsid w:val="00B00FB7"/>
    <w:rsid w:val="00B10523"/>
    <w:rsid w:val="00B10708"/>
    <w:rsid w:val="00B11E87"/>
    <w:rsid w:val="00B132C7"/>
    <w:rsid w:val="00B21981"/>
    <w:rsid w:val="00B25E7B"/>
    <w:rsid w:val="00B26CA3"/>
    <w:rsid w:val="00B27630"/>
    <w:rsid w:val="00B378A5"/>
    <w:rsid w:val="00B40275"/>
    <w:rsid w:val="00B41762"/>
    <w:rsid w:val="00B42136"/>
    <w:rsid w:val="00B6784D"/>
    <w:rsid w:val="00B71B6C"/>
    <w:rsid w:val="00B752ED"/>
    <w:rsid w:val="00B81714"/>
    <w:rsid w:val="00B86C02"/>
    <w:rsid w:val="00B933F8"/>
    <w:rsid w:val="00B96733"/>
    <w:rsid w:val="00B96C68"/>
    <w:rsid w:val="00BA2934"/>
    <w:rsid w:val="00BA50B0"/>
    <w:rsid w:val="00BA6DE1"/>
    <w:rsid w:val="00BB06C8"/>
    <w:rsid w:val="00BB090B"/>
    <w:rsid w:val="00BB6380"/>
    <w:rsid w:val="00BE4AFC"/>
    <w:rsid w:val="00BE73C3"/>
    <w:rsid w:val="00C15D3C"/>
    <w:rsid w:val="00C2014F"/>
    <w:rsid w:val="00C240AC"/>
    <w:rsid w:val="00C312F8"/>
    <w:rsid w:val="00C33D3A"/>
    <w:rsid w:val="00C3608F"/>
    <w:rsid w:val="00C52C17"/>
    <w:rsid w:val="00C5758E"/>
    <w:rsid w:val="00C702FA"/>
    <w:rsid w:val="00C70D13"/>
    <w:rsid w:val="00C75DCD"/>
    <w:rsid w:val="00C76B37"/>
    <w:rsid w:val="00C8686A"/>
    <w:rsid w:val="00CA251C"/>
    <w:rsid w:val="00CA660D"/>
    <w:rsid w:val="00CA6B3C"/>
    <w:rsid w:val="00CB7685"/>
    <w:rsid w:val="00CC0860"/>
    <w:rsid w:val="00CD3257"/>
    <w:rsid w:val="00CD3D74"/>
    <w:rsid w:val="00CE2C67"/>
    <w:rsid w:val="00CE54A1"/>
    <w:rsid w:val="00CF5D09"/>
    <w:rsid w:val="00D1081F"/>
    <w:rsid w:val="00D1319C"/>
    <w:rsid w:val="00D13D5A"/>
    <w:rsid w:val="00D213CB"/>
    <w:rsid w:val="00D242D0"/>
    <w:rsid w:val="00D300D0"/>
    <w:rsid w:val="00D30B49"/>
    <w:rsid w:val="00D33DF8"/>
    <w:rsid w:val="00D41E80"/>
    <w:rsid w:val="00D5633F"/>
    <w:rsid w:val="00D5646A"/>
    <w:rsid w:val="00D74A3D"/>
    <w:rsid w:val="00D762D9"/>
    <w:rsid w:val="00D824EC"/>
    <w:rsid w:val="00D83391"/>
    <w:rsid w:val="00D9228A"/>
    <w:rsid w:val="00DA4480"/>
    <w:rsid w:val="00DB3811"/>
    <w:rsid w:val="00DC0B79"/>
    <w:rsid w:val="00DC31E8"/>
    <w:rsid w:val="00DD37F4"/>
    <w:rsid w:val="00DD7E33"/>
    <w:rsid w:val="00DE3DEE"/>
    <w:rsid w:val="00DE7D95"/>
    <w:rsid w:val="00DF0E77"/>
    <w:rsid w:val="00DF6F08"/>
    <w:rsid w:val="00E25A33"/>
    <w:rsid w:val="00E275DF"/>
    <w:rsid w:val="00E330B3"/>
    <w:rsid w:val="00E3600C"/>
    <w:rsid w:val="00E378F8"/>
    <w:rsid w:val="00E41FF2"/>
    <w:rsid w:val="00E46F73"/>
    <w:rsid w:val="00E52FE5"/>
    <w:rsid w:val="00E53D76"/>
    <w:rsid w:val="00E621D3"/>
    <w:rsid w:val="00E6284E"/>
    <w:rsid w:val="00E82B7B"/>
    <w:rsid w:val="00EA0B3F"/>
    <w:rsid w:val="00EB18D1"/>
    <w:rsid w:val="00EB3618"/>
    <w:rsid w:val="00EB3E77"/>
    <w:rsid w:val="00EC3B10"/>
    <w:rsid w:val="00EC4D5B"/>
    <w:rsid w:val="00EC5199"/>
    <w:rsid w:val="00ED2BA0"/>
    <w:rsid w:val="00ED4B8D"/>
    <w:rsid w:val="00ED623D"/>
    <w:rsid w:val="00EE655E"/>
    <w:rsid w:val="00F10ED7"/>
    <w:rsid w:val="00F11BF0"/>
    <w:rsid w:val="00F14B55"/>
    <w:rsid w:val="00F15D44"/>
    <w:rsid w:val="00F17F5E"/>
    <w:rsid w:val="00F30131"/>
    <w:rsid w:val="00F3139E"/>
    <w:rsid w:val="00F41CDB"/>
    <w:rsid w:val="00F5135E"/>
    <w:rsid w:val="00F65FAB"/>
    <w:rsid w:val="00F73445"/>
    <w:rsid w:val="00F84665"/>
    <w:rsid w:val="00F84A1E"/>
    <w:rsid w:val="00F93505"/>
    <w:rsid w:val="00FA7A82"/>
    <w:rsid w:val="00FB11FB"/>
    <w:rsid w:val="00FB1527"/>
    <w:rsid w:val="00FB7BFF"/>
    <w:rsid w:val="00FC19EF"/>
    <w:rsid w:val="00FD7180"/>
    <w:rsid w:val="00FE6E13"/>
    <w:rsid w:val="00FF19D4"/>
    <w:rsid w:val="00FF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3C7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213C7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9213C7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9213C7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9213C7"/>
  </w:style>
  <w:style w:type="paragraph" w:styleId="Encabezado">
    <w:name w:val="header"/>
    <w:basedOn w:val="Normal"/>
    <w:rsid w:val="009213C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213C7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D359CC-7371-4CC5-89A8-A536296E46C8}"/>
</file>

<file path=customXml/itemProps2.xml><?xml version="1.0" encoding="utf-8"?>
<ds:datastoreItem xmlns:ds="http://schemas.openxmlformats.org/officeDocument/2006/customXml" ds:itemID="{A66B4A24-AE10-4649-861C-C54922D7A1CC}"/>
</file>

<file path=customXml/itemProps3.xml><?xml version="1.0" encoding="utf-8"?>
<ds:datastoreItem xmlns:ds="http://schemas.openxmlformats.org/officeDocument/2006/customXml" ds:itemID="{D7DE9FA3-A46B-4950-AD5D-D3CC6B5EC930}"/>
</file>

<file path=customXml/itemProps4.xml><?xml version="1.0" encoding="utf-8"?>
<ds:datastoreItem xmlns:ds="http://schemas.openxmlformats.org/officeDocument/2006/customXml" ds:itemID="{36F09142-9699-4E24-82A1-FB6B7DD9884C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</TotalTime>
  <Pages>4</Pages>
  <Words>513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CTE.MASCULINO</cp:lastModifiedBy>
  <cp:revision>2</cp:revision>
  <cp:lastPrinted>2010-09-27T16:22:00Z</cp:lastPrinted>
  <dcterms:created xsi:type="dcterms:W3CDTF">2011-10-04T10:28:00Z</dcterms:created>
  <dcterms:modified xsi:type="dcterms:W3CDTF">2011-10-04T10:28:00Z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