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7FA" w:rsidRPr="00EE74A8" w:rsidRDefault="008077FA">
      <w:pPr>
        <w:rPr>
          <w:rFonts w:ascii="AvantGarde Md BT" w:hAnsi="AvantGarde Md BT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1E4570">
        <w:tc>
          <w:tcPr>
            <w:tcW w:w="8644" w:type="dxa"/>
          </w:tcPr>
          <w:p w:rsidR="001E4570" w:rsidRPr="008077FA" w:rsidRDefault="001E4570">
            <w:pPr>
              <w:rPr>
                <w:rFonts w:ascii="AvantGarde Md BT" w:hAnsi="AvantGarde Md BT"/>
                <w:sz w:val="10"/>
                <w:szCs w:val="10"/>
              </w:rPr>
            </w:pPr>
          </w:p>
          <w:p w:rsidR="00E24555" w:rsidRDefault="001E4570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</w:t>
            </w:r>
            <w:r w:rsidR="00115018">
              <w:rPr>
                <w:rFonts w:ascii="Comic Sans MS" w:hAnsi="Comic Sans MS"/>
                <w:b/>
                <w:u w:val="single"/>
              </w:rPr>
              <w:t>ERTERRITORIAL SUB-25</w:t>
            </w:r>
            <w:r w:rsidR="00E24555">
              <w:rPr>
                <w:rFonts w:ascii="Comic Sans MS" w:hAnsi="Comic Sans MS"/>
                <w:b/>
                <w:u w:val="single"/>
              </w:rPr>
              <w:t xml:space="preserve"> MASCULINO</w:t>
            </w:r>
          </w:p>
          <w:p w:rsidR="001E4570" w:rsidRDefault="00E24555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 xml:space="preserve">DE 1ª DIVISIÓN </w:t>
            </w:r>
          </w:p>
          <w:p w:rsidR="00B3395D" w:rsidRPr="00B3395D" w:rsidRDefault="00B3395D" w:rsidP="00B3395D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3395D">
              <w:rPr>
                <w:rFonts w:ascii="Comic Sans MS" w:hAnsi="Comic Sans MS"/>
                <w:b/>
                <w:sz w:val="28"/>
                <w:szCs w:val="28"/>
              </w:rPr>
              <w:t>“</w:t>
            </w:r>
            <w:r w:rsidR="009E2F9A">
              <w:rPr>
                <w:rFonts w:ascii="Comic Sans MS" w:hAnsi="Comic Sans MS"/>
                <w:b/>
                <w:sz w:val="28"/>
                <w:szCs w:val="28"/>
              </w:rPr>
              <w:t>V</w:t>
            </w:r>
            <w:r w:rsidR="00115018">
              <w:rPr>
                <w:rFonts w:ascii="Comic Sans MS" w:hAnsi="Comic Sans MS"/>
                <w:b/>
                <w:sz w:val="28"/>
                <w:szCs w:val="28"/>
              </w:rPr>
              <w:t>I</w:t>
            </w:r>
            <w:r w:rsidR="00086B84">
              <w:rPr>
                <w:rFonts w:ascii="Comic Sans MS" w:hAnsi="Comic Sans MS"/>
                <w:b/>
                <w:sz w:val="28"/>
                <w:szCs w:val="28"/>
              </w:rPr>
              <w:t>I</w:t>
            </w:r>
            <w:r w:rsidR="009E2F9A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Pr="00B3395D">
              <w:rPr>
                <w:rFonts w:ascii="Comic Sans MS" w:hAnsi="Comic Sans MS"/>
                <w:b/>
                <w:sz w:val="28"/>
                <w:szCs w:val="28"/>
              </w:rPr>
              <w:t xml:space="preserve">Memorial Santi </w:t>
            </w:r>
            <w:proofErr w:type="spellStart"/>
            <w:r w:rsidRPr="00B3395D">
              <w:rPr>
                <w:rFonts w:ascii="Comic Sans MS" w:hAnsi="Comic Sans MS"/>
                <w:b/>
                <w:sz w:val="28"/>
                <w:szCs w:val="28"/>
              </w:rPr>
              <w:t>Ollé</w:t>
            </w:r>
            <w:proofErr w:type="spellEnd"/>
            <w:r w:rsidRPr="00B3395D">
              <w:rPr>
                <w:rFonts w:ascii="Comic Sans MS" w:hAnsi="Comic Sans MS"/>
                <w:b/>
                <w:sz w:val="28"/>
                <w:szCs w:val="28"/>
              </w:rPr>
              <w:t>”</w:t>
            </w:r>
          </w:p>
          <w:p w:rsidR="001E4570" w:rsidRDefault="00086B84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 xml:space="preserve">R.C.G. </w:t>
            </w:r>
            <w:proofErr w:type="spellStart"/>
            <w:r>
              <w:rPr>
                <w:rFonts w:ascii="Comic Sans MS" w:hAnsi="Comic Sans MS"/>
                <w:u w:val="none"/>
              </w:rPr>
              <w:t>Guadalmina</w:t>
            </w:r>
            <w:proofErr w:type="spellEnd"/>
            <w:r w:rsidR="00763C69">
              <w:rPr>
                <w:rFonts w:ascii="Comic Sans MS" w:hAnsi="Comic Sans MS"/>
                <w:u w:val="none"/>
              </w:rPr>
              <w:t xml:space="preserve">. </w:t>
            </w:r>
            <w:r>
              <w:rPr>
                <w:rFonts w:ascii="Comic Sans MS" w:hAnsi="Comic Sans MS"/>
                <w:u w:val="none"/>
              </w:rPr>
              <w:t xml:space="preserve">  5 al 8 de octubre de 2011</w:t>
            </w:r>
          </w:p>
          <w:p w:rsidR="001E4570" w:rsidRPr="008077FA" w:rsidRDefault="001E4570">
            <w:pPr>
              <w:rPr>
                <w:rFonts w:ascii="AvantGarde Md BT" w:hAnsi="AvantGarde Md BT"/>
                <w:sz w:val="10"/>
                <w:szCs w:val="10"/>
              </w:rPr>
            </w:pPr>
          </w:p>
        </w:tc>
      </w:tr>
    </w:tbl>
    <w:p w:rsidR="001E4570" w:rsidRDefault="001E4570">
      <w:pPr>
        <w:jc w:val="center"/>
        <w:rPr>
          <w:rFonts w:ascii="Arial" w:hAnsi="Arial"/>
          <w:b/>
          <w:i/>
          <w:sz w:val="16"/>
          <w:szCs w:val="16"/>
        </w:rPr>
      </w:pPr>
    </w:p>
    <w:p w:rsidR="001E4570" w:rsidRPr="00E24555" w:rsidRDefault="001E4570">
      <w:pPr>
        <w:pStyle w:val="Ttulo2"/>
        <w:rPr>
          <w:rFonts w:ascii="Century Gothic" w:hAnsi="Century Gothic"/>
          <w:szCs w:val="24"/>
        </w:rPr>
      </w:pPr>
      <w:r w:rsidRPr="00E24555">
        <w:rPr>
          <w:rFonts w:ascii="Century Gothic" w:hAnsi="Century Gothic"/>
          <w:szCs w:val="24"/>
        </w:rPr>
        <w:t>RESULTADOS - VUELTA CLASIFICATORIA</w:t>
      </w:r>
    </w:p>
    <w:p w:rsidR="00E24555" w:rsidRDefault="00E24555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</w:p>
    <w:p w:rsidR="00E24555" w:rsidRPr="00E24555" w:rsidRDefault="00E24555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16"/>
          <w:szCs w:val="16"/>
        </w:rPr>
      </w:pPr>
    </w:p>
    <w:p w:rsidR="00E24555" w:rsidRPr="00E24555" w:rsidRDefault="00540AE9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  <w:r w:rsidRPr="00540AE9">
        <w:rPr>
          <w:rFonts w:ascii="Century Gothic" w:hAnsi="Century Gothic"/>
          <w:noProof/>
          <w:sz w:val="20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08.65pt;margin-top:.35pt;width:22.45pt;height:29.05pt;z-index:251654144">
            <v:imagedata r:id="rId5" o:title=""/>
          </v:shape>
          <o:OLEObject Type="Embed" ProgID="MSPhotoEd.3" ShapeID="_x0000_s1030" DrawAspect="Content" ObjectID="_1379338774" r:id="rId6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B007B9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CATALUÑA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PIRIS MATEU, GERARD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AB16A0" w:rsidP="009F14DB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25561" w:rsidRDefault="00625561" w:rsidP="009F14DB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 w:rsidRPr="00625561">
              <w:rPr>
                <w:rFonts w:ascii="Century Gothic" w:hAnsi="Century Gothic"/>
                <w:b/>
                <w:sz w:val="40"/>
                <w:szCs w:val="40"/>
                <w:u w:val="none"/>
              </w:rPr>
              <w:t>366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PIGEM XAMMAR,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CB6C1D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Default="009F14DB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9F14DB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PUIG GINER, XAVI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25561" w:rsidRDefault="00625561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625561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0703BF" w:rsidRPr="00625561">
              <w:rPr>
                <w:rFonts w:ascii="Century Gothic" w:hAnsi="Century Gothic"/>
                <w:i/>
                <w:sz w:val="22"/>
                <w:szCs w:val="22"/>
                <w:u w:val="none"/>
              </w:rPr>
              <w:t>77</w:t>
            </w:r>
            <w:r w:rsidRPr="00625561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14DB" w:rsidRDefault="009F14DB">
            <w:pPr>
              <w:pStyle w:val="Ttulo4"/>
            </w:pP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BERTRAN CROUS, VICTOR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383414" w:rsidRDefault="00383414" w:rsidP="009F14DB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 w:rsidRPr="00383414"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70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CLASIFICACIÓN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ARNAUS ANTUNEZ, ADRIA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3E0766" w:rsidP="009F14DB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F14DB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1º</w:t>
            </w:r>
          </w:p>
        </w:tc>
      </w:tr>
      <w:tr w:rsidR="009F14DB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PEREZ GELMA, CARLES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0703BF" w:rsidRDefault="000703BF" w:rsidP="004643D1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0703BF">
              <w:rPr>
                <w:rFonts w:ascii="Century Gothic" w:hAnsi="Century Gothic"/>
                <w:b/>
                <w:sz w:val="22"/>
                <w:szCs w:val="22"/>
                <w:u w:val="none"/>
              </w:rPr>
              <w:t>76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F14DB" w:rsidRDefault="009F14DB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24555" w:rsidRPr="00C81BD2" w:rsidRDefault="00540AE9" w:rsidP="00E24555">
      <w:pPr>
        <w:rPr>
          <w:rFonts w:hAnsi="Arial Narrow"/>
          <w:szCs w:val="24"/>
        </w:rPr>
      </w:pPr>
      <w:r w:rsidRPr="00540AE9">
        <w:rPr>
          <w:rFonts w:ascii="Century Gothic" w:hAnsi="Century Gothic"/>
          <w:noProof/>
          <w:sz w:val="20"/>
          <w:lang w:val="es-ES"/>
        </w:rPr>
        <w:pict>
          <v:shape id="_x0000_s1065" type="#_x0000_t75" style="position:absolute;margin-left:109.3pt;margin-top:7.05pt;width:24.9pt;height:27pt;z-index:251663360;mso-position-horizontal-relative:text;mso-position-vertical-relative:text">
            <v:imagedata r:id="rId7" o:title=""/>
          </v:shape>
          <o:OLEObject Type="Embed" ProgID="MSPhotoEd.3" ShapeID="_x0000_s1065" DrawAspect="Content" ObjectID="_1379338775" r:id="rId8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184DCD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ANDALUCIA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 w:rsidTr="00CB6C1D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9F14DB" w:rsidTr="00CB6C1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GALIANO AGUILAR, MARIO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C26149" w:rsidP="009F14DB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F14DB" w:rsidRPr="00625561" w:rsidRDefault="00625561" w:rsidP="00E404EF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 w:rsidRPr="00625561">
              <w:rPr>
                <w:rFonts w:ascii="Century Gothic" w:hAnsi="Century Gothic"/>
                <w:b/>
                <w:sz w:val="40"/>
                <w:szCs w:val="40"/>
                <w:u w:val="none"/>
              </w:rPr>
              <w:t>36</w:t>
            </w:r>
            <w:r w:rsidR="00CB6C1D" w:rsidRPr="00625561">
              <w:rPr>
                <w:rFonts w:ascii="Century Gothic" w:hAnsi="Century Gothic"/>
                <w:b/>
                <w:sz w:val="40"/>
                <w:szCs w:val="40"/>
                <w:u w:val="none"/>
              </w:rPr>
              <w:t>6</w:t>
            </w:r>
          </w:p>
        </w:tc>
      </w:tr>
      <w:tr w:rsidR="009F14DB" w:rsidTr="00CB6C1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PASTOR RUFIAN, MARCOS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CB6C1D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F14DB" w:rsidRDefault="009F14DB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9F14DB" w:rsidTr="00CB6C1D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MENA RUIZ, OLIVER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BC14EC" w:rsidP="001030B5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BC14EC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14DB" w:rsidRDefault="009F14DB" w:rsidP="001030B5">
            <w:pPr>
              <w:pStyle w:val="Ttulo4"/>
            </w:pPr>
          </w:p>
        </w:tc>
      </w:tr>
      <w:tr w:rsidR="009F14DB" w:rsidTr="00CB6C1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E404EF" w:rsidP="00E404EF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PASTOR RUFIAN, VICTOR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3C0E8F" w:rsidP="003602BA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CLASIFICACIÓN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E404EF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GOMEZ RUIZ, CASTO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CB6C1D" w:rsidRDefault="00CB6C1D" w:rsidP="009F14DB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CB6C1D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AB16A0" w:rsidRPr="00CB6C1D">
              <w:rPr>
                <w:rFonts w:ascii="Century Gothic" w:hAnsi="Century Gothic"/>
                <w:i/>
                <w:sz w:val="22"/>
                <w:szCs w:val="22"/>
                <w:u w:val="none"/>
              </w:rPr>
              <w:t>77</w:t>
            </w:r>
            <w:r w:rsidRPr="00CB6C1D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F14DB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2º</w:t>
            </w:r>
          </w:p>
        </w:tc>
      </w:tr>
      <w:tr w:rsidR="009F14DB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SEGURA OLIVA,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6A4D71" w:rsidP="004643D1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F14DB" w:rsidRDefault="009F14DB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540AE9" w:rsidP="00EE74A8">
      <w:r w:rsidRPr="00540AE9">
        <w:rPr>
          <w:rFonts w:ascii="Century Gothic" w:hAnsi="Century Gothic"/>
          <w:noProof/>
          <w:szCs w:val="24"/>
          <w:lang w:val="es-ES"/>
        </w:rPr>
        <w:pict>
          <v:shape id="_x0000_s1036" type="#_x0000_t75" style="position:absolute;margin-left:107.1pt;margin-top:10.3pt;width:27pt;height:23.8pt;z-index:251655168;mso-position-horizontal-relative:text;mso-position-vertical-relative:text">
            <v:imagedata r:id="rId9" o:title=""/>
          </v:shape>
          <o:OLEObject Type="Embed" ProgID="MSPhotoEd.3" ShapeID="_x0000_s1036" DrawAspect="Content" ObjectID="_1379338776" r:id="rId10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174F35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PAÍS VASCO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SAINZ DELGADO,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6A4D71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2B79A1" w:rsidRDefault="00783BD1" w:rsidP="009F14DB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369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SARASTI BERNARAS, JUAN FRANCISCO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783BD1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75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LARRAÑAGA EIZAGUIRRE, EDUARDO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701947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F35" w:rsidRDefault="00174F35" w:rsidP="001030B5">
            <w:pPr>
              <w:pStyle w:val="Ttulo4"/>
            </w:pP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E404EF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OCHOTORENA FERNÁNDEZ, OSCAR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783BD1" w:rsidRDefault="00783BD1" w:rsidP="00174F35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655BC0"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77</w:t>
            </w: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pStyle w:val="Ttulo4"/>
            </w:pPr>
            <w:r>
              <w:t>CLASIFICACIÓN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RAHM RODRIGUEZ, JON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E404EF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74F35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4º</w:t>
            </w: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E404EF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ERVITI ISTURIZ,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D66BDE" w:rsidRDefault="00D66BDE" w:rsidP="00174F35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D66BDE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540AE9" w:rsidP="00EE74A8">
      <w:r w:rsidRPr="00540AE9">
        <w:rPr>
          <w:rFonts w:ascii="Century Gothic" w:hAnsi="Century Gothic"/>
          <w:noProof/>
          <w:sz w:val="20"/>
          <w:lang w:val="es-ES"/>
        </w:rPr>
        <w:pict>
          <v:shape id="_x0000_s1047" type="#_x0000_t75" style="position:absolute;margin-left:108.15pt;margin-top:8.15pt;width:21.9pt;height:27.15pt;z-index:251656192;mso-position-horizontal-relative:text;mso-position-vertical-relative:text">
            <v:imagedata r:id="rId11" o:title=""/>
          </v:shape>
          <o:OLEObject Type="Embed" ProgID="MSPhotoEd.3" ShapeID="_x0000_s1047" DrawAspect="Content" ObjectID="_1379338777" r:id="rId12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174F35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4F35" w:rsidRPr="003D3DD4" w:rsidRDefault="002664D8" w:rsidP="00174F35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MADRID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174F35" w:rsidRDefault="00174F35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174F35" w:rsidRDefault="00174F35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174F35" w:rsidRDefault="00174F35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174F35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174F35" w:rsidRPr="00E24555" w:rsidRDefault="00174F35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174F35" w:rsidRPr="00E24555" w:rsidRDefault="00174F35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174F35" w:rsidRPr="00E24555" w:rsidRDefault="00174F35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174F35" w:rsidRPr="00E24555" w:rsidRDefault="00174F35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174F35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pStyle w:val="Ttulo4"/>
            </w:pPr>
            <w:r>
              <w:t>TOTAL  EQUIPO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2664D8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GIL CASTRO, MANUEL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9D2D2B" w:rsidRDefault="00AB16A0" w:rsidP="00174F35">
            <w:pPr>
              <w:jc w:val="center"/>
              <w:rPr>
                <w:rFonts w:ascii="Century Gothic" w:hAnsi="Century Gothic"/>
                <w:sz w:val="22"/>
                <w:szCs w:val="22"/>
                <w:u w:val="none"/>
              </w:rPr>
            </w:pPr>
            <w:r w:rsidRPr="009D2D2B">
              <w:rPr>
                <w:rFonts w:ascii="Century Gothic" w:hAnsi="Century Gothic"/>
                <w:sz w:val="22"/>
                <w:szCs w:val="22"/>
                <w:u w:val="none"/>
              </w:rPr>
              <w:t>81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2B79A1" w:rsidRDefault="00625561" w:rsidP="009F14DB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368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E404EF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ORTEGA OBISPO, DIEGO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655BC0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75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2664D8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SIMON DE MIGUEL, JORGE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E404EF" w:rsidRDefault="00E404EF" w:rsidP="00174F35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E404EF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F35" w:rsidRDefault="00174F35" w:rsidP="001030B5">
            <w:pPr>
              <w:pStyle w:val="Ttulo4"/>
            </w:pP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2664D8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MORENO LINARES, EDER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6A4D71" w:rsidP="00174F3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68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pStyle w:val="Ttulo4"/>
            </w:pPr>
            <w:r>
              <w:t>CLASIFICACIÓN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2664D8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BAENA SANCHEZ, NICOLAS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CB6C1D" w:rsidRDefault="00CB6C1D" w:rsidP="00174F35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CB6C1D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74F35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3º</w:t>
            </w: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E404EF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BENITO BARRIENTOS, JAIME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3C0E8F" w:rsidRDefault="003C0E8F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3C0E8F">
              <w:rPr>
                <w:rFonts w:ascii="Century Gothic" w:hAnsi="Century Gothic"/>
                <w:b/>
                <w:sz w:val="22"/>
                <w:szCs w:val="22"/>
                <w:u w:val="none"/>
              </w:rPr>
              <w:t>81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8077FA" w:rsidRDefault="008077FA" w:rsidP="00EE74A8"/>
    <w:p w:rsidR="008077FA" w:rsidRDefault="008077FA" w:rsidP="00EE74A8">
      <w:pPr>
        <w:rPr>
          <w:sz w:val="16"/>
          <w:szCs w:val="16"/>
        </w:rPr>
      </w:pPr>
    </w:p>
    <w:p w:rsidR="008077FA" w:rsidRPr="008077FA" w:rsidRDefault="008077FA" w:rsidP="00EE74A8">
      <w:pPr>
        <w:rPr>
          <w:sz w:val="16"/>
          <w:szCs w:val="16"/>
        </w:rPr>
      </w:pPr>
    </w:p>
    <w:tbl>
      <w:tblPr>
        <w:tblW w:w="8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115018" w:rsidTr="00115018">
        <w:tc>
          <w:tcPr>
            <w:tcW w:w="8644" w:type="dxa"/>
          </w:tcPr>
          <w:p w:rsidR="00115018" w:rsidRPr="008077FA" w:rsidRDefault="00115018" w:rsidP="00B10537">
            <w:pPr>
              <w:rPr>
                <w:rFonts w:ascii="AvantGarde Md BT" w:hAnsi="AvantGarde Md BT"/>
                <w:sz w:val="10"/>
                <w:szCs w:val="10"/>
              </w:rPr>
            </w:pPr>
          </w:p>
          <w:p w:rsidR="00115018" w:rsidRDefault="00115018" w:rsidP="00B10537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 MASCULINO</w:t>
            </w:r>
          </w:p>
          <w:p w:rsidR="00115018" w:rsidRDefault="00115018" w:rsidP="00B10537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 xml:space="preserve">DE 1ª DIVISIÓN </w:t>
            </w:r>
          </w:p>
          <w:p w:rsidR="00086B84" w:rsidRPr="00B3395D" w:rsidRDefault="00086B84" w:rsidP="00086B8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3395D">
              <w:rPr>
                <w:rFonts w:ascii="Comic Sans MS" w:hAnsi="Comic Sans MS"/>
                <w:b/>
                <w:sz w:val="28"/>
                <w:szCs w:val="28"/>
              </w:rPr>
              <w:t>“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VII </w:t>
            </w:r>
            <w:r w:rsidRPr="00B3395D">
              <w:rPr>
                <w:rFonts w:ascii="Comic Sans MS" w:hAnsi="Comic Sans MS"/>
                <w:b/>
                <w:sz w:val="28"/>
                <w:szCs w:val="28"/>
              </w:rPr>
              <w:t xml:space="preserve">Memorial Santi </w:t>
            </w:r>
            <w:proofErr w:type="spellStart"/>
            <w:r w:rsidRPr="00B3395D">
              <w:rPr>
                <w:rFonts w:ascii="Comic Sans MS" w:hAnsi="Comic Sans MS"/>
                <w:b/>
                <w:sz w:val="28"/>
                <w:szCs w:val="28"/>
              </w:rPr>
              <w:t>Ollé</w:t>
            </w:r>
            <w:proofErr w:type="spellEnd"/>
            <w:r w:rsidRPr="00B3395D">
              <w:rPr>
                <w:rFonts w:ascii="Comic Sans MS" w:hAnsi="Comic Sans MS"/>
                <w:b/>
                <w:sz w:val="28"/>
                <w:szCs w:val="28"/>
              </w:rPr>
              <w:t>”</w:t>
            </w:r>
          </w:p>
          <w:p w:rsidR="00115018" w:rsidRDefault="00086B84" w:rsidP="00086B84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 xml:space="preserve">R.C.G. </w:t>
            </w:r>
            <w:proofErr w:type="spellStart"/>
            <w:r>
              <w:rPr>
                <w:rFonts w:ascii="Comic Sans MS" w:hAnsi="Comic Sans MS"/>
                <w:u w:val="none"/>
              </w:rPr>
              <w:t>Guadalmina</w:t>
            </w:r>
            <w:proofErr w:type="spellEnd"/>
            <w:r>
              <w:rPr>
                <w:rFonts w:ascii="Comic Sans MS" w:hAnsi="Comic Sans MS"/>
                <w:u w:val="none"/>
              </w:rPr>
              <w:t>.   5 al 8 de octubre de 2011</w:t>
            </w:r>
          </w:p>
          <w:p w:rsidR="00115018" w:rsidRPr="008077FA" w:rsidRDefault="00115018" w:rsidP="00B10537">
            <w:pPr>
              <w:rPr>
                <w:rFonts w:ascii="AvantGarde Md BT" w:hAnsi="AvantGarde Md BT"/>
                <w:sz w:val="10"/>
                <w:szCs w:val="10"/>
              </w:rPr>
            </w:pPr>
          </w:p>
        </w:tc>
      </w:tr>
    </w:tbl>
    <w:p w:rsidR="00EE74A8" w:rsidRPr="00C81BD2" w:rsidRDefault="00EE74A8" w:rsidP="00EE74A8">
      <w:pPr>
        <w:jc w:val="center"/>
        <w:rPr>
          <w:rFonts w:ascii="Arial" w:hAnsi="Arial"/>
          <w:b/>
          <w:i/>
          <w:sz w:val="16"/>
          <w:szCs w:val="16"/>
        </w:rPr>
      </w:pPr>
    </w:p>
    <w:p w:rsidR="00EE74A8" w:rsidRPr="00E24555" w:rsidRDefault="00EE74A8" w:rsidP="00EE74A8">
      <w:pPr>
        <w:pStyle w:val="Ttulo2"/>
        <w:rPr>
          <w:rFonts w:ascii="Century Gothic" w:hAnsi="Century Gothic"/>
          <w:szCs w:val="24"/>
        </w:rPr>
      </w:pPr>
      <w:r w:rsidRPr="00E24555">
        <w:rPr>
          <w:rFonts w:ascii="Century Gothic" w:hAnsi="Century Gothic"/>
          <w:szCs w:val="24"/>
        </w:rPr>
        <w:t>RESULTADOS - VUELTA CLASIFICATORIA</w:t>
      </w:r>
    </w:p>
    <w:p w:rsidR="00EE74A8" w:rsidRDefault="00EE74A8" w:rsidP="00EE74A8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</w:p>
    <w:p w:rsidR="00EE74A8" w:rsidRPr="00E24555" w:rsidRDefault="00EE74A8" w:rsidP="00EE74A8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16"/>
          <w:szCs w:val="16"/>
        </w:rPr>
      </w:pPr>
    </w:p>
    <w:p w:rsidR="00EE74A8" w:rsidRPr="00E24555" w:rsidRDefault="00540AE9" w:rsidP="00EE74A8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  <w:r w:rsidRPr="00540AE9">
        <w:rPr>
          <w:rFonts w:ascii="Century Gothic" w:hAnsi="Century Gothic"/>
          <w:noProof/>
          <w:sz w:val="20"/>
          <w:lang w:val="es-ES"/>
        </w:rPr>
        <w:pict>
          <v:shape id="_x0000_s1066" type="#_x0000_t75" style="position:absolute;margin-left:108.2pt;margin-top:-.05pt;width:22.3pt;height:23.95pt;z-index:251666432">
            <v:imagedata r:id="rId13" o:title=""/>
          </v:shape>
          <o:OLEObject Type="Embed" ProgID="MSPhotoEd.3" ShapeID="_x0000_s1066" DrawAspect="Content" ObjectID="_1379338778" r:id="rId14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371BCB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BALEARES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FERRER MERCANT, ANTONI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D66BDE" w:rsidRDefault="00D66BDE" w:rsidP="00174F3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 w:rsidRPr="00D66BDE"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70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2B79A1" w:rsidRDefault="00783BD1" w:rsidP="009F14DB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379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JUANEDA GRIMALT, JOSEP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1A3345" w:rsidRDefault="001A3345" w:rsidP="00174F3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 w:rsidRPr="001A3345"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71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2D7850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VALUZZI, FABIO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783BD1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85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F35" w:rsidRDefault="00174F35" w:rsidP="001030B5">
            <w:pPr>
              <w:pStyle w:val="Ttulo4"/>
            </w:pP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DEL HOYO PACHECO, ATAULFO C.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371BCB" w:rsidRDefault="00E91497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76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pStyle w:val="Ttulo4"/>
            </w:pPr>
            <w:r>
              <w:t>CLASIFICACIÓN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GONZALEZ CAMARERO-NUÑEZ, JOAN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783BD1" w:rsidRDefault="00783BD1" w:rsidP="00174F35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2D7850"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86</w:t>
            </w: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74F35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6º</w:t>
            </w: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PAEZ WEINBAUM, FEDERICO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9D2D2B" w:rsidRDefault="009D2D2B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9D2D2B"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Pr="00C81BD2" w:rsidRDefault="00BB65E5" w:rsidP="00EE74A8">
      <w:pPr>
        <w:rPr>
          <w:rFonts w:hAnsi="Arial Narrow"/>
          <w:szCs w:val="24"/>
        </w:rPr>
      </w:pPr>
      <w:r>
        <w:rPr>
          <w:rFonts w:hAnsi="Arial Narrow"/>
          <w:noProof/>
          <w:szCs w:val="24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1365362</wp:posOffset>
            </wp:positionH>
            <wp:positionV relativeFrom="paragraph">
              <wp:posOffset>126029</wp:posOffset>
            </wp:positionV>
            <wp:extent cx="309656" cy="310776"/>
            <wp:effectExtent l="19050" t="0" r="0" b="0"/>
            <wp:wrapNone/>
            <wp:docPr id="1" name="Imagen 27" descr="http://www.golfspainfederacion.com/f_imag/fed_territoriales/valencian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golfspainfederacion.com/f_imag/fed_territoriales/valenciana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56" cy="31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37687D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687D" w:rsidRPr="002A1F45" w:rsidRDefault="00BB65E5" w:rsidP="0037687D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C. VALENCIANA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37687D" w:rsidRDefault="0037687D" w:rsidP="0037687D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37687D" w:rsidRDefault="0037687D" w:rsidP="0037687D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37687D" w:rsidRDefault="0037687D" w:rsidP="0037687D">
            <w:pPr>
              <w:rPr>
                <w:rFonts w:ascii="Century Gothic" w:hAnsi="Century Gothic"/>
                <w:sz w:val="20"/>
              </w:rPr>
            </w:pPr>
          </w:p>
        </w:tc>
      </w:tr>
      <w:tr w:rsidR="0037687D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37687D" w:rsidRPr="00E24555" w:rsidRDefault="0037687D" w:rsidP="0037687D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37687D" w:rsidRPr="00E24555" w:rsidRDefault="0037687D" w:rsidP="0037687D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37687D" w:rsidRPr="00E24555" w:rsidRDefault="0037687D" w:rsidP="0037687D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37687D" w:rsidRPr="00E24555" w:rsidRDefault="0037687D" w:rsidP="0037687D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37687D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37687D" w:rsidRDefault="0037687D" w:rsidP="0037687D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37687D" w:rsidRDefault="0037687D" w:rsidP="0037687D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37687D" w:rsidRDefault="0037687D" w:rsidP="0037687D">
            <w:pPr>
              <w:pStyle w:val="Ttulo4"/>
            </w:pPr>
            <w:r>
              <w:t>TOTAL  EQUIPO</w:t>
            </w:r>
          </w:p>
        </w:tc>
      </w:tr>
      <w:tr w:rsidR="0037687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41600" w:rsidRDefault="002D7850" w:rsidP="0037687D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FOWLER, KIERON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844E76" w:rsidRDefault="00844E76" w:rsidP="0037687D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844E76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2B79A1" w:rsidRDefault="00783BD1" w:rsidP="0037687D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376</w:t>
            </w:r>
          </w:p>
        </w:tc>
      </w:tr>
      <w:tr w:rsidR="0037687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41600" w:rsidRDefault="00BB65E5" w:rsidP="0037687D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PAYA VILA, SALVADOR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A4D71" w:rsidRDefault="00D66BDE" w:rsidP="0037687D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79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Default="0037687D" w:rsidP="0037687D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37687D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41600" w:rsidRDefault="00BB65E5" w:rsidP="0037687D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BONDIA GIL, JOSE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783BD1" w:rsidRDefault="00783BD1" w:rsidP="0037687D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783BD1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87D" w:rsidRDefault="0037687D" w:rsidP="0037687D">
            <w:pPr>
              <w:pStyle w:val="Ttulo4"/>
            </w:pPr>
          </w:p>
        </w:tc>
      </w:tr>
      <w:tr w:rsidR="0037687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41600" w:rsidRDefault="00BB65E5" w:rsidP="0037687D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GRAU TOMAS, NOEL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A4D71" w:rsidRDefault="006A4D71" w:rsidP="0037687D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75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37687D" w:rsidRDefault="0037687D" w:rsidP="0037687D">
            <w:pPr>
              <w:pStyle w:val="Ttulo4"/>
            </w:pPr>
            <w:r>
              <w:t>CLASIFICACIÓN</w:t>
            </w:r>
          </w:p>
        </w:tc>
      </w:tr>
      <w:tr w:rsidR="0037687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41600" w:rsidRDefault="00BB65E5" w:rsidP="0037687D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CABALLER HERNANI, ANDRES</w:t>
            </w:r>
            <w:r w:rsidR="007D00D8">
              <w:rPr>
                <w:rFonts w:ascii="Century Gothic" w:hAnsi="Century Gothic"/>
                <w:sz w:val="22"/>
                <w:szCs w:val="22"/>
                <w:u w:val="none"/>
              </w:rPr>
              <w:t xml:space="preserve"> 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A4D71" w:rsidRDefault="00655BC0" w:rsidP="0037687D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78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687D" w:rsidRPr="009A7A11" w:rsidRDefault="00625561" w:rsidP="0037687D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5º</w:t>
            </w:r>
          </w:p>
        </w:tc>
      </w:tr>
      <w:tr w:rsidR="0037687D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641600" w:rsidRDefault="002D7850" w:rsidP="0037687D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CASABONA NAVARRO, SIXTO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87D" w:rsidRPr="009D2D2B" w:rsidRDefault="007505B0" w:rsidP="0037687D">
            <w:pPr>
              <w:jc w:val="center"/>
              <w:rPr>
                <w:rFonts w:ascii="Century Gothic" w:hAnsi="Century Gothic"/>
                <w:sz w:val="22"/>
                <w:szCs w:val="22"/>
                <w:u w:val="none"/>
              </w:rPr>
            </w:pPr>
            <w:r w:rsidRPr="009D2D2B">
              <w:rPr>
                <w:rFonts w:ascii="Century Gothic" w:hAnsi="Century Gothic"/>
                <w:sz w:val="22"/>
                <w:szCs w:val="22"/>
                <w:u w:val="none"/>
              </w:rPr>
              <w:t>80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687D" w:rsidRDefault="0037687D" w:rsidP="0037687D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BB65E5" w:rsidP="00EE74A8">
      <w:r>
        <w:rPr>
          <w:noProof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1317550</wp:posOffset>
            </wp:positionH>
            <wp:positionV relativeFrom="paragraph">
              <wp:posOffset>71082</wp:posOffset>
            </wp:positionV>
            <wp:extent cx="381374" cy="412377"/>
            <wp:effectExtent l="19050" t="0" r="0" b="0"/>
            <wp:wrapNone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4" cy="412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EE74A8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74A8" w:rsidRPr="00FD2562" w:rsidRDefault="00FD2562" w:rsidP="001030B5">
            <w:pPr>
              <w:rPr>
                <w:rFonts w:ascii="Century Gothic" w:hAnsi="Century Gothic"/>
                <w:b/>
                <w:sz w:val="18"/>
                <w:szCs w:val="18"/>
                <w:u w:val="none"/>
              </w:rPr>
            </w:pPr>
            <w:r w:rsidRPr="00FD2562">
              <w:rPr>
                <w:rFonts w:ascii="Century Gothic" w:hAnsi="Century Gothic"/>
                <w:b/>
                <w:sz w:val="18"/>
                <w:szCs w:val="18"/>
                <w:u w:val="none"/>
              </w:rPr>
              <w:t>CASTILLA LA MANCHA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EE74A8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EE74A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TOTAL  EQUIPO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2D7850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GIRON ORTIZ, ALBERTO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F85C3C" w:rsidRDefault="002D7850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83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2B79A1" w:rsidRDefault="003E0766" w:rsidP="001030B5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410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2D7850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PEREZ LAZARO, ALBERTO M.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1A3345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EE74A8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LUCENDO DIAZ,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A44502" w:rsidRDefault="00A44502" w:rsidP="001030B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71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74A8" w:rsidRDefault="00EE74A8" w:rsidP="001030B5">
            <w:pPr>
              <w:pStyle w:val="Ttulo4"/>
            </w:pP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IGLESIAS PRIETO, JOSE JOAQUIN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9D2D2B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84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CLASIFICACIÓN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PUEBLA LUNA, ANTONIO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3E0766" w:rsidRDefault="003E0766" w:rsidP="001030B5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3E0766">
              <w:rPr>
                <w:rFonts w:ascii="Century Gothic" w:hAnsi="Century Gothic"/>
                <w:i/>
                <w:sz w:val="22"/>
                <w:szCs w:val="22"/>
                <w:u w:val="none"/>
              </w:rPr>
              <w:t>(92)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E74A8" w:rsidRPr="009A7A11" w:rsidRDefault="00625561" w:rsidP="001030B5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8º</w:t>
            </w:r>
          </w:p>
        </w:tc>
      </w:tr>
      <w:tr w:rsidR="00EE74A8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VILLAMOR AGUADO,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3E0766" w:rsidRDefault="006A4D71" w:rsidP="004643D1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3E0766">
              <w:rPr>
                <w:rFonts w:ascii="Century Gothic" w:hAnsi="Century Gothic"/>
                <w:b/>
                <w:sz w:val="22"/>
                <w:szCs w:val="22"/>
                <w:u w:val="none"/>
              </w:rPr>
              <w:t>90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540AE9" w:rsidP="00EE74A8">
      <w:r w:rsidRPr="00540AE9">
        <w:rPr>
          <w:rFonts w:ascii="Century Gothic" w:hAnsi="Century Gothic"/>
          <w:noProof/>
          <w:sz w:val="20"/>
          <w:lang w:val="es-ES"/>
        </w:rPr>
        <w:pict>
          <v:shape id="_x0000_s1067" type="#_x0000_t75" style="position:absolute;margin-left:106.15pt;margin-top:6.35pt;width:24.9pt;height:28.75pt;z-index:251667456;mso-position-horizontal-relative:text;mso-position-vertical-relative:text">
            <v:imagedata r:id="rId18" o:title=""/>
          </v:shape>
          <o:OLEObject Type="Embed" ProgID="MSPhotoEd.3" ShapeID="_x0000_s1067" DrawAspect="Content" ObjectID="_1379338779" r:id="rId19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EE74A8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74A8" w:rsidRPr="001C1FDF" w:rsidRDefault="00086B84" w:rsidP="001030B5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ASTURIAS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EE74A8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EE74A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TOTAL  EQUIPO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ELVIRA MIJARES, MANUEL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E404EF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2B79A1" w:rsidRDefault="003E0766" w:rsidP="001030B5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383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FERNÁNDEZ LOPEZ, ALBERTO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3E0766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EE74A8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GARCÍA – MANCEBO,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DD5708" w:rsidRDefault="00DD5708" w:rsidP="001030B5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DD5708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9D2D2B" w:rsidRPr="00DD5708">
              <w:rPr>
                <w:rFonts w:ascii="Century Gothic" w:hAnsi="Century Gothic"/>
                <w:i/>
                <w:sz w:val="22"/>
                <w:szCs w:val="22"/>
                <w:u w:val="none"/>
              </w:rPr>
              <w:t>82</w:t>
            </w:r>
            <w:r w:rsidR="003E0766" w:rsidRPr="00DD5708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74A8" w:rsidRDefault="00EE74A8" w:rsidP="001030B5">
            <w:pPr>
              <w:pStyle w:val="Ttulo4"/>
            </w:pP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CANTERO GUTIERREZ, IVÁN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BC14EC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CLASIFICACIÓN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POSTIGO GUTIERREZ, ÁLVARO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0703BF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E74A8" w:rsidRPr="009A7A11" w:rsidRDefault="00625561" w:rsidP="001030B5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7º</w:t>
            </w:r>
          </w:p>
        </w:tc>
      </w:tr>
      <w:tr w:rsidR="00EE74A8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GONZALEZ VALLINA,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383414" w:rsidRDefault="00383414" w:rsidP="004643D1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383414">
              <w:rPr>
                <w:rFonts w:ascii="Century Gothic" w:hAnsi="Century Gothic"/>
                <w:b/>
                <w:sz w:val="22"/>
                <w:szCs w:val="22"/>
                <w:u w:val="none"/>
              </w:rPr>
              <w:t>79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EE74A8" w:rsidP="00EE74A8"/>
    <w:sectPr w:rsidR="00EE74A8" w:rsidSect="000447D3">
      <w:pgSz w:w="11906" w:h="16838"/>
      <w:pgMar w:top="709" w:right="1701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D3DD4"/>
    <w:rsid w:val="00011D20"/>
    <w:rsid w:val="00042FEF"/>
    <w:rsid w:val="000447D3"/>
    <w:rsid w:val="000703BF"/>
    <w:rsid w:val="00072ABA"/>
    <w:rsid w:val="000824D1"/>
    <w:rsid w:val="00086B84"/>
    <w:rsid w:val="00086BEF"/>
    <w:rsid w:val="000907E7"/>
    <w:rsid w:val="000A0F1C"/>
    <w:rsid w:val="000D4E67"/>
    <w:rsid w:val="000E4ED5"/>
    <w:rsid w:val="000F7D4D"/>
    <w:rsid w:val="0010275F"/>
    <w:rsid w:val="001030B5"/>
    <w:rsid w:val="00115018"/>
    <w:rsid w:val="001350C8"/>
    <w:rsid w:val="00174F35"/>
    <w:rsid w:val="00184DCD"/>
    <w:rsid w:val="001A3345"/>
    <w:rsid w:val="001C1FDF"/>
    <w:rsid w:val="001C400C"/>
    <w:rsid w:val="001D1F70"/>
    <w:rsid w:val="001D3187"/>
    <w:rsid w:val="001D4FAD"/>
    <w:rsid w:val="001E3FE1"/>
    <w:rsid w:val="001E4570"/>
    <w:rsid w:val="001E6349"/>
    <w:rsid w:val="00215149"/>
    <w:rsid w:val="00252152"/>
    <w:rsid w:val="002664D8"/>
    <w:rsid w:val="002A1F45"/>
    <w:rsid w:val="002A371D"/>
    <w:rsid w:val="002B79A1"/>
    <w:rsid w:val="002D7850"/>
    <w:rsid w:val="002F4644"/>
    <w:rsid w:val="003008FC"/>
    <w:rsid w:val="003132F5"/>
    <w:rsid w:val="00321EE2"/>
    <w:rsid w:val="003473B8"/>
    <w:rsid w:val="003602BA"/>
    <w:rsid w:val="00371BCB"/>
    <w:rsid w:val="0037687D"/>
    <w:rsid w:val="00383414"/>
    <w:rsid w:val="00383BEA"/>
    <w:rsid w:val="003C0E8F"/>
    <w:rsid w:val="003D3DD4"/>
    <w:rsid w:val="003E0766"/>
    <w:rsid w:val="003F412A"/>
    <w:rsid w:val="00434C38"/>
    <w:rsid w:val="004358C0"/>
    <w:rsid w:val="004643D1"/>
    <w:rsid w:val="00481730"/>
    <w:rsid w:val="0048708F"/>
    <w:rsid w:val="00492554"/>
    <w:rsid w:val="004F4E24"/>
    <w:rsid w:val="00540AE9"/>
    <w:rsid w:val="0055740D"/>
    <w:rsid w:val="00575F9C"/>
    <w:rsid w:val="005A760D"/>
    <w:rsid w:val="005C7151"/>
    <w:rsid w:val="005E2A70"/>
    <w:rsid w:val="0062212E"/>
    <w:rsid w:val="00625561"/>
    <w:rsid w:val="00641600"/>
    <w:rsid w:val="00655BC0"/>
    <w:rsid w:val="006A4D71"/>
    <w:rsid w:val="006B4E47"/>
    <w:rsid w:val="00701947"/>
    <w:rsid w:val="00705FDF"/>
    <w:rsid w:val="00715D02"/>
    <w:rsid w:val="00725889"/>
    <w:rsid w:val="007505B0"/>
    <w:rsid w:val="00763C69"/>
    <w:rsid w:val="00783BD1"/>
    <w:rsid w:val="007B596B"/>
    <w:rsid w:val="007B7454"/>
    <w:rsid w:val="007D00D8"/>
    <w:rsid w:val="007D294E"/>
    <w:rsid w:val="007D6D0D"/>
    <w:rsid w:val="007E0FD0"/>
    <w:rsid w:val="008077FA"/>
    <w:rsid w:val="00840834"/>
    <w:rsid w:val="00844E76"/>
    <w:rsid w:val="00852118"/>
    <w:rsid w:val="008746DC"/>
    <w:rsid w:val="008B41FB"/>
    <w:rsid w:val="009018F0"/>
    <w:rsid w:val="0093740E"/>
    <w:rsid w:val="009463B5"/>
    <w:rsid w:val="00956AD4"/>
    <w:rsid w:val="00964B98"/>
    <w:rsid w:val="009815E8"/>
    <w:rsid w:val="009A4530"/>
    <w:rsid w:val="009A7A11"/>
    <w:rsid w:val="009C58B8"/>
    <w:rsid w:val="009D2D2B"/>
    <w:rsid w:val="009E2F9A"/>
    <w:rsid w:val="009F14DB"/>
    <w:rsid w:val="00A25D4E"/>
    <w:rsid w:val="00A44502"/>
    <w:rsid w:val="00AA1E3C"/>
    <w:rsid w:val="00AB16A0"/>
    <w:rsid w:val="00B007B9"/>
    <w:rsid w:val="00B02294"/>
    <w:rsid w:val="00B3395D"/>
    <w:rsid w:val="00BB2369"/>
    <w:rsid w:val="00BB65E5"/>
    <w:rsid w:val="00BC14EC"/>
    <w:rsid w:val="00BE0AF8"/>
    <w:rsid w:val="00C26149"/>
    <w:rsid w:val="00C53D29"/>
    <w:rsid w:val="00C81BD2"/>
    <w:rsid w:val="00C95A45"/>
    <w:rsid w:val="00CB6C1D"/>
    <w:rsid w:val="00D1076F"/>
    <w:rsid w:val="00D66BDE"/>
    <w:rsid w:val="00D81406"/>
    <w:rsid w:val="00D9523E"/>
    <w:rsid w:val="00DB0801"/>
    <w:rsid w:val="00DB5840"/>
    <w:rsid w:val="00DD5708"/>
    <w:rsid w:val="00DF5930"/>
    <w:rsid w:val="00E10CA1"/>
    <w:rsid w:val="00E13043"/>
    <w:rsid w:val="00E24555"/>
    <w:rsid w:val="00E33E09"/>
    <w:rsid w:val="00E404EF"/>
    <w:rsid w:val="00E828EB"/>
    <w:rsid w:val="00E857B6"/>
    <w:rsid w:val="00E91497"/>
    <w:rsid w:val="00EA68DC"/>
    <w:rsid w:val="00ED6EDC"/>
    <w:rsid w:val="00EE469A"/>
    <w:rsid w:val="00EE74A8"/>
    <w:rsid w:val="00F16BB8"/>
    <w:rsid w:val="00F5645E"/>
    <w:rsid w:val="00F57F85"/>
    <w:rsid w:val="00F63440"/>
    <w:rsid w:val="00F85C3C"/>
    <w:rsid w:val="00FC2901"/>
    <w:rsid w:val="00FD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85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F57F85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F57F85"/>
    <w:pPr>
      <w:keepNext/>
      <w:jc w:val="center"/>
      <w:outlineLvl w:val="1"/>
    </w:pPr>
    <w:rPr>
      <w:rFonts w:ascii="Arial Narrow" w:hAnsi="Arial Narrow"/>
      <w:b/>
      <w:i/>
    </w:rPr>
  </w:style>
  <w:style w:type="paragraph" w:styleId="Ttulo3">
    <w:name w:val="heading 3"/>
    <w:basedOn w:val="Normal"/>
    <w:next w:val="Normal"/>
    <w:qFormat/>
    <w:rsid w:val="00F57F85"/>
    <w:pPr>
      <w:keepNext/>
      <w:jc w:val="center"/>
      <w:outlineLvl w:val="2"/>
    </w:pPr>
    <w:rPr>
      <w:rFonts w:ascii="Arial Rounded MT Bold" w:hAnsi="Arial Rounded MT Bold"/>
      <w:b/>
    </w:rPr>
  </w:style>
  <w:style w:type="paragraph" w:styleId="Ttulo4">
    <w:name w:val="heading 4"/>
    <w:basedOn w:val="Normal"/>
    <w:next w:val="Normal"/>
    <w:qFormat/>
    <w:rsid w:val="00F57F85"/>
    <w:pPr>
      <w:keepNext/>
      <w:jc w:val="center"/>
      <w:outlineLvl w:val="3"/>
    </w:pPr>
    <w:rPr>
      <w:rFonts w:ascii="Century Gothic" w:hAnsi="Century Gothic"/>
      <w:b/>
      <w:i/>
      <w:sz w:val="20"/>
      <w:u w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F57F85"/>
    <w:pPr>
      <w:framePr w:w="7920" w:h="1980" w:hRule="exact" w:hSpace="141" w:wrap="auto" w:hAnchor="page" w:xAlign="center" w:yAlign="bottom"/>
      <w:ind w:left="2880"/>
    </w:pPr>
  </w:style>
  <w:style w:type="paragraph" w:styleId="Textodeglobo">
    <w:name w:val="Balloon Text"/>
    <w:basedOn w:val="Normal"/>
    <w:semiHidden/>
    <w:rsid w:val="009A7A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http://www.golfspainfederacion.com/f_imag/fed_territoriales/valenciana.gi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customXml" Target="../customXml/item4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customXml" Target="../customXml/item3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AE5283-8D66-424B-8672-6224625548BD}"/>
</file>

<file path=customXml/itemProps2.xml><?xml version="1.0" encoding="utf-8"?>
<ds:datastoreItem xmlns:ds="http://schemas.openxmlformats.org/officeDocument/2006/customXml" ds:itemID="{6D24137C-8B74-4C90-B4B0-E59655D37F91}"/>
</file>

<file path=customXml/itemProps3.xml><?xml version="1.0" encoding="utf-8"?>
<ds:datastoreItem xmlns:ds="http://schemas.openxmlformats.org/officeDocument/2006/customXml" ds:itemID="{A1F0881C-7F97-4775-BDF8-6A4A978F729E}"/>
</file>

<file path=customXml/itemProps4.xml><?xml version="1.0" encoding="utf-8"?>
<ds:datastoreItem xmlns:ds="http://schemas.openxmlformats.org/officeDocument/2006/customXml" ds:itemID="{DBA5FD1A-AB59-47B8-BE1C-39262E9770D2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190</TotalTime>
  <Pages>2</Pages>
  <Words>348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Resultados Vuelta Clasificatoria</vt:lpstr>
    </vt:vector>
  </TitlesOfParts>
  <Company>R.F.E.G.</Company>
  <LinksUpToDate>false</LinksUpToDate>
  <CharactersWithSpaces>2258</CharactersWithSpaces>
  <SharedDoc>false</SharedDoc>
  <HLinks>
    <vt:vector size="6" baseType="variant">
      <vt:variant>
        <vt:i4>1245255</vt:i4>
      </vt:variant>
      <vt:variant>
        <vt:i4>-1</vt:i4>
      </vt:variant>
      <vt:variant>
        <vt:i4>1051</vt:i4>
      </vt:variant>
      <vt:variant>
        <vt:i4>1</vt:i4>
      </vt:variant>
      <vt:variant>
        <vt:lpwstr>http://www.golfspainfederacion.com/f_imag/fed_territoriales/valenciana.gif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Resultados Vuelta Clasificatoria</dc:title>
  <dc:creator>Duncan L. Boyd</dc:creator>
  <cp:lastModifiedBy>Ernesto F. Gamboa</cp:lastModifiedBy>
  <cp:revision>26</cp:revision>
  <cp:lastPrinted>2010-09-30T08:02:00Z</cp:lastPrinted>
  <dcterms:created xsi:type="dcterms:W3CDTF">2011-10-04T10:35:00Z</dcterms:created>
  <dcterms:modified xsi:type="dcterms:W3CDTF">2011-10-05T14:51:00Z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