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919" w:rsidRDefault="008A1919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 w:val="0"/>
          <w:sz w:val="22"/>
          <w:u w:val="single"/>
        </w:rPr>
      </w:pPr>
    </w:p>
    <w:p w:rsidR="008A1919" w:rsidRDefault="000E43BA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</w:rPr>
      </w:pPr>
      <w:r>
        <w:rPr>
          <w:u w:val="single"/>
        </w:rPr>
        <w:t>CAMPEONATO INTERTERRITORIAL SUB-25</w:t>
      </w:r>
      <w:r w:rsidR="008A1919">
        <w:rPr>
          <w:u w:val="single"/>
        </w:rPr>
        <w:t xml:space="preserve"> MASCULINO </w:t>
      </w:r>
    </w:p>
    <w:p w:rsidR="008A1919" w:rsidRDefault="00FE067C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u w:val="single"/>
        </w:rPr>
      </w:pPr>
      <w:r>
        <w:rPr>
          <w:u w:val="single"/>
        </w:rPr>
        <w:t xml:space="preserve">DE </w:t>
      </w:r>
      <w:r w:rsidR="008A1919">
        <w:rPr>
          <w:u w:val="single"/>
        </w:rPr>
        <w:t xml:space="preserve">2ª DIVISIÓN </w:t>
      </w:r>
    </w:p>
    <w:p w:rsidR="008A1919" w:rsidRDefault="00E00120">
      <w:pPr>
        <w:pStyle w:val="Sub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>
        <w:t>Norba</w:t>
      </w:r>
      <w:proofErr w:type="spellEnd"/>
      <w:r>
        <w:t xml:space="preserve"> Club de Golf.   20 al 23 de Octubre de 2011</w:t>
      </w:r>
    </w:p>
    <w:p w:rsidR="008A1919" w:rsidRDefault="008A1919">
      <w:pPr>
        <w:pStyle w:val="Sub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A1919" w:rsidRDefault="008A1919">
      <w:pPr>
        <w:widowControl w:val="0"/>
        <w:jc w:val="both"/>
        <w:rPr>
          <w:rFonts w:ascii="Verdana" w:hAnsi="Verdana"/>
          <w:snapToGrid w:val="0"/>
          <w:sz w:val="22"/>
          <w:lang w:val="es-ES_tradnl"/>
        </w:rPr>
      </w:pPr>
    </w:p>
    <w:p w:rsidR="008A1919" w:rsidRDefault="008A1919">
      <w:pPr>
        <w:widowControl w:val="0"/>
        <w:tabs>
          <w:tab w:val="center" w:pos="4512"/>
        </w:tabs>
        <w:jc w:val="both"/>
        <w:rPr>
          <w:rFonts w:ascii="Arial Narrow" w:hAnsi="Arial Narrow"/>
          <w:i/>
          <w:snapToGrid w:val="0"/>
          <w:sz w:val="28"/>
          <w:lang w:val="es-ES_tradnl"/>
        </w:rPr>
      </w:pPr>
      <w:r>
        <w:rPr>
          <w:rFonts w:ascii="Arial Narrow" w:hAnsi="Arial Narrow"/>
          <w:i/>
          <w:snapToGrid w:val="0"/>
          <w:sz w:val="28"/>
          <w:lang w:val="es-ES_tradnl"/>
        </w:rPr>
        <w:tab/>
      </w:r>
      <w:r>
        <w:rPr>
          <w:rFonts w:ascii="Arial Narrow" w:hAnsi="Arial Narrow"/>
          <w:b/>
          <w:i/>
          <w:snapToGrid w:val="0"/>
          <w:sz w:val="28"/>
          <w:u w:val="single"/>
          <w:lang w:val="es-ES_tradnl"/>
        </w:rPr>
        <w:t>RESULTADOS - MATCH PLAY</w:t>
      </w:r>
    </w:p>
    <w:p w:rsidR="008A1919" w:rsidRDefault="008A1919">
      <w:pPr>
        <w:widowControl w:val="0"/>
        <w:jc w:val="both"/>
        <w:rPr>
          <w:rFonts w:ascii="Arial Narrow" w:hAnsi="Arial Narrow"/>
          <w:i/>
          <w:snapToGrid w:val="0"/>
          <w:sz w:val="24"/>
          <w:lang w:val="es-ES_tradnl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379"/>
        <w:gridCol w:w="2041"/>
        <w:gridCol w:w="2328"/>
        <w:gridCol w:w="2137"/>
        <w:gridCol w:w="2139"/>
      </w:tblGrid>
      <w:tr w:rsidR="008A1919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spacing w:line="120" w:lineRule="exact"/>
              <w:rPr>
                <w:rFonts w:ascii="Arial Narrow" w:hAnsi="Arial Narrow"/>
                <w:b/>
                <w:i/>
                <w:snapToGrid w:val="0"/>
                <w:sz w:val="24"/>
                <w:u w:val="single"/>
                <w:lang w:val="es-ES_tradnl"/>
              </w:rPr>
            </w:pPr>
          </w:p>
          <w:p w:rsidR="008A1919" w:rsidRDefault="008A1919">
            <w:pPr>
              <w:widowControl w:val="0"/>
              <w:spacing w:after="58"/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</w:pP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  <w:t>1er Día</w:t>
            </w: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  <w:t>2</w:t>
            </w:r>
            <w:r w:rsidR="00723537"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  <w:t>º</w:t>
            </w:r>
            <w:r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  <w:t xml:space="preserve"> Día</w:t>
            </w: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  <w:t>3er Día</w:t>
            </w: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spacing w:after="58"/>
              <w:jc w:val="right"/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  <w:t>CLASIFICACIÓN FINAL</w:t>
            </w:r>
          </w:p>
        </w:tc>
      </w:tr>
    </w:tbl>
    <w:p w:rsidR="008A1919" w:rsidRDefault="008A1919">
      <w:pPr>
        <w:widowControl w:val="0"/>
        <w:rPr>
          <w:rFonts w:ascii="Arial Narrow" w:hAnsi="Arial Narrow"/>
          <w:i/>
          <w:snapToGrid w:val="0"/>
          <w:lang w:val="es-ES_tradnl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379"/>
        <w:gridCol w:w="2041"/>
        <w:gridCol w:w="2328"/>
        <w:gridCol w:w="2137"/>
        <w:gridCol w:w="2139"/>
      </w:tblGrid>
      <w:tr w:rsidR="008A1919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Pr="005277D0" w:rsidRDefault="008A1919" w:rsidP="00491F1D">
            <w:pPr>
              <w:widowControl w:val="0"/>
              <w:spacing w:line="56" w:lineRule="exact"/>
              <w:jc w:val="right"/>
              <w:rPr>
                <w:rFonts w:ascii="Arial Narrow" w:hAnsi="Arial Narrow"/>
                <w:b/>
                <w:snapToGrid w:val="0"/>
                <w:lang w:val="es-ES_tradnl"/>
              </w:rPr>
            </w:pPr>
          </w:p>
          <w:p w:rsidR="008A1919" w:rsidRPr="005277D0" w:rsidRDefault="008A1919" w:rsidP="00491F1D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lang w:val="es-ES_tradnl"/>
              </w:rPr>
            </w:pPr>
            <w:r w:rsidRPr="005277D0">
              <w:rPr>
                <w:rFonts w:ascii="Arial Narrow" w:hAnsi="Arial Narrow"/>
                <w:b/>
                <w:snapToGrid w:val="0"/>
                <w:lang w:val="es-ES_tradnl"/>
              </w:rPr>
              <w:t>1</w:t>
            </w: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8A1919" w:rsidRPr="005277D0" w:rsidRDefault="00FA2882" w:rsidP="00695D35">
            <w:pPr>
              <w:widowControl w:val="0"/>
              <w:rPr>
                <w:rFonts w:ascii="Arial Narrow" w:hAnsi="Arial Narrow"/>
                <w:b/>
                <w:snapToGrid w:val="0"/>
                <w:sz w:val="18"/>
                <w:szCs w:val="18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18"/>
                <w:szCs w:val="18"/>
                <w:lang w:val="es-ES_tradnl"/>
              </w:rPr>
              <w:t>GALICIA</w:t>
            </w: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8A1919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Pr="005277D0" w:rsidRDefault="008A1919" w:rsidP="00491F1D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lang w:val="es-ES_tradnl"/>
              </w:rPr>
            </w:pPr>
          </w:p>
          <w:p w:rsidR="008A1919" w:rsidRPr="005277D0" w:rsidRDefault="008A1919" w:rsidP="00491F1D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lang w:val="es-ES_tradnl"/>
              </w:rPr>
            </w:pP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bottom"/>
          </w:tcPr>
          <w:p w:rsidR="008A1919" w:rsidRPr="00723537" w:rsidRDefault="008A1919" w:rsidP="00683C60">
            <w:pPr>
              <w:widowControl w:val="0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8A1919" w:rsidRPr="0095379C" w:rsidRDefault="009776B5" w:rsidP="00E00120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18"/>
                <w:szCs w:val="18"/>
                <w:lang w:val="es-ES_tradnl"/>
              </w:rPr>
              <w:t>GALICIA</w:t>
            </w: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8A1919" w:rsidRDefault="008A1919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8A1919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Pr="005277D0" w:rsidRDefault="008A1919" w:rsidP="00491F1D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lang w:val="es-ES_tradnl"/>
              </w:rPr>
            </w:pPr>
          </w:p>
          <w:p w:rsidR="008A1919" w:rsidRPr="005277D0" w:rsidRDefault="008A1919" w:rsidP="00491F1D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lang w:val="es-ES_tradnl"/>
              </w:rPr>
            </w:pPr>
            <w:r w:rsidRPr="005277D0">
              <w:rPr>
                <w:rFonts w:ascii="Arial Narrow" w:hAnsi="Arial Narrow"/>
                <w:b/>
                <w:snapToGrid w:val="0"/>
                <w:lang w:val="es-ES_tradnl"/>
              </w:rPr>
              <w:t>8</w:t>
            </w: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8A1919" w:rsidRPr="00723537" w:rsidRDefault="00FA2882" w:rsidP="00683C60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lang w:val="es-ES_tradnl"/>
              </w:rPr>
              <w:t>NAVARRA</w:t>
            </w: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8A1919" w:rsidRPr="000F1A4B" w:rsidRDefault="009776B5" w:rsidP="004E2C78">
            <w:pPr>
              <w:widowControl w:val="0"/>
              <w:jc w:val="center"/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  <w:t>4 - 2</w:t>
            </w: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8A1919" w:rsidRDefault="008A1919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E915B1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E915B1" w:rsidRPr="005277D0" w:rsidRDefault="00E915B1" w:rsidP="00491F1D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lang w:val="es-ES_tradnl"/>
              </w:rPr>
            </w:pPr>
          </w:p>
          <w:p w:rsidR="00E915B1" w:rsidRPr="005277D0" w:rsidRDefault="00E915B1" w:rsidP="00491F1D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lang w:val="es-ES_tradnl"/>
              </w:rPr>
            </w:pP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E915B1" w:rsidRPr="00723537" w:rsidRDefault="00E915B1">
            <w:pPr>
              <w:widowControl w:val="0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E915B1" w:rsidRPr="00534C28" w:rsidRDefault="00E915B1" w:rsidP="00534C28">
            <w:pPr>
              <w:widowControl w:val="0"/>
              <w:jc w:val="center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</w:p>
        </w:tc>
        <w:tc>
          <w:tcPr>
            <w:tcW w:w="2137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E915B1" w:rsidRPr="0095379C" w:rsidRDefault="00E915B1" w:rsidP="00A94F9D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18"/>
                <w:szCs w:val="18"/>
                <w:lang w:val="es-ES_tradnl"/>
              </w:rPr>
              <w:t>GALICIA</w:t>
            </w: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E915B1" w:rsidRDefault="00E915B1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E915B1" w:rsidRDefault="00E915B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E915B1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E915B1" w:rsidRPr="005277D0" w:rsidRDefault="00E915B1" w:rsidP="00491F1D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lang w:val="es-ES_tradnl"/>
              </w:rPr>
            </w:pPr>
          </w:p>
          <w:p w:rsidR="00E915B1" w:rsidRPr="005277D0" w:rsidRDefault="00E915B1" w:rsidP="00491F1D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lang w:val="es-ES_tradnl"/>
              </w:rPr>
            </w:pPr>
            <w:r w:rsidRPr="005277D0">
              <w:rPr>
                <w:rFonts w:ascii="Arial Narrow" w:hAnsi="Arial Narrow"/>
                <w:b/>
                <w:snapToGrid w:val="0"/>
                <w:lang w:val="es-ES_tradnl"/>
              </w:rPr>
              <w:t>4</w:t>
            </w: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E915B1" w:rsidRPr="00723537" w:rsidRDefault="00E915B1" w:rsidP="00683C60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lang w:val="es-ES_tradnl"/>
              </w:rPr>
              <w:t>CASTILLA LEÓN</w:t>
            </w: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E915B1" w:rsidRPr="0095379C" w:rsidRDefault="00E915B1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E915B1" w:rsidRPr="001B1820" w:rsidRDefault="00E915B1" w:rsidP="00CE7927">
            <w:pPr>
              <w:widowControl w:val="0"/>
              <w:jc w:val="center"/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  <w:t>4 - 2</w:t>
            </w: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E915B1" w:rsidRPr="003B6853" w:rsidRDefault="00E915B1" w:rsidP="003B6853">
            <w:pPr>
              <w:widowControl w:val="0"/>
              <w:jc w:val="center"/>
              <w:rPr>
                <w:rFonts w:ascii="Arial Narrow" w:hAnsi="Arial Narrow"/>
                <w:b/>
                <w:i/>
                <w:snapToGrid w:val="0"/>
                <w:color w:val="FF0000"/>
                <w:lang w:val="es-ES_tradnl"/>
              </w:rPr>
            </w:pPr>
          </w:p>
        </w:tc>
      </w:tr>
      <w:tr w:rsidR="00E915B1" w:rsidRPr="006F2FEA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E915B1" w:rsidRPr="005277D0" w:rsidRDefault="00E915B1" w:rsidP="00491F1D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lang w:val="es-ES_tradnl"/>
              </w:rPr>
            </w:pPr>
          </w:p>
          <w:p w:rsidR="00E915B1" w:rsidRPr="005277D0" w:rsidRDefault="00E915B1" w:rsidP="00491F1D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lang w:val="es-ES_tradnl"/>
              </w:rPr>
            </w:pPr>
          </w:p>
        </w:tc>
        <w:tc>
          <w:tcPr>
            <w:tcW w:w="2041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  <w:vAlign w:val="bottom"/>
          </w:tcPr>
          <w:p w:rsidR="00E915B1" w:rsidRPr="00723537" w:rsidRDefault="00E915B1" w:rsidP="00683C60">
            <w:pPr>
              <w:widowControl w:val="0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E915B1" w:rsidRPr="0095379C" w:rsidRDefault="00E915B1" w:rsidP="004E2C78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lang w:val="es-ES_tradnl"/>
              </w:rPr>
              <w:t>CASTILLA LEÓN</w:t>
            </w: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E915B1" w:rsidRDefault="00E915B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E915B1" w:rsidRPr="00D44EE3" w:rsidRDefault="00D44EE3" w:rsidP="00D44EE3">
            <w:pPr>
              <w:widowControl w:val="0"/>
              <w:tabs>
                <w:tab w:val="left" w:pos="1075"/>
              </w:tabs>
              <w:spacing w:after="58"/>
              <w:rPr>
                <w:rFonts w:ascii="Arial Narrow" w:hAnsi="Arial Narrow"/>
                <w:b/>
                <w:snapToGrid w:val="0"/>
                <w:color w:val="FF0000"/>
                <w:sz w:val="22"/>
                <w:szCs w:val="22"/>
                <w:lang w:val="es-ES_tradnl"/>
              </w:rPr>
            </w:pPr>
            <w:r w:rsidRPr="00D44EE3">
              <w:rPr>
                <w:rFonts w:ascii="Arial Narrow" w:hAnsi="Arial Narrow"/>
                <w:b/>
                <w:i/>
                <w:snapToGrid w:val="0"/>
                <w:sz w:val="22"/>
                <w:szCs w:val="22"/>
                <w:highlight w:val="yellow"/>
                <w:lang w:val="es-ES_tradnl"/>
              </w:rPr>
              <w:t xml:space="preserve">GALICIA         </w:t>
            </w:r>
            <w:r w:rsidRPr="00D44EE3">
              <w:rPr>
                <w:rFonts w:ascii="Arial Narrow" w:hAnsi="Arial Narrow"/>
                <w:b/>
                <w:snapToGrid w:val="0"/>
                <w:color w:val="FF0000"/>
                <w:sz w:val="22"/>
                <w:szCs w:val="22"/>
                <w:highlight w:val="yellow"/>
                <w:lang w:val="es-ES_tradnl"/>
              </w:rPr>
              <w:t>4 - 2</w:t>
            </w:r>
          </w:p>
        </w:tc>
      </w:tr>
      <w:tr w:rsidR="00E915B1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</w:tcBorders>
          </w:tcPr>
          <w:p w:rsidR="00E915B1" w:rsidRPr="005277D0" w:rsidRDefault="00E915B1" w:rsidP="00491F1D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lang w:val="es-ES_tradnl"/>
              </w:rPr>
            </w:pPr>
          </w:p>
          <w:p w:rsidR="00E915B1" w:rsidRPr="005277D0" w:rsidRDefault="00E915B1" w:rsidP="00491F1D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lang w:val="es-ES_tradnl"/>
              </w:rPr>
            </w:pPr>
            <w:r w:rsidRPr="005277D0">
              <w:rPr>
                <w:rFonts w:ascii="Arial Narrow" w:hAnsi="Arial Narrow"/>
                <w:b/>
                <w:snapToGrid w:val="0"/>
                <w:lang w:val="es-ES_tradnl"/>
              </w:rPr>
              <w:t>5</w:t>
            </w:r>
          </w:p>
        </w:tc>
        <w:tc>
          <w:tcPr>
            <w:tcW w:w="2041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E915B1" w:rsidRPr="00ED5D89" w:rsidRDefault="00E915B1" w:rsidP="00683C60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lang w:val="es-ES_tradnl"/>
              </w:rPr>
              <w:t>MURCIA</w:t>
            </w: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E915B1" w:rsidRPr="000F1A4B" w:rsidRDefault="00E915B1" w:rsidP="00F909B0">
            <w:pPr>
              <w:widowControl w:val="0"/>
              <w:jc w:val="center"/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  <w:t>4 - 2</w:t>
            </w: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E915B1" w:rsidRDefault="00E915B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E915B1" w:rsidRDefault="00E915B1" w:rsidP="00E00120">
            <w:pPr>
              <w:widowControl w:val="0"/>
              <w:spacing w:after="58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 w:rsidRPr="006058C9">
              <w:rPr>
                <w:rFonts w:ascii="Arial Narrow" w:hAnsi="Arial Narrow"/>
                <w:b/>
                <w:i/>
                <w:snapToGrid w:val="0"/>
                <w:color w:val="FF0000"/>
                <w:lang w:val="es-ES_tradnl"/>
              </w:rPr>
              <w:t xml:space="preserve">         </w:t>
            </w: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>CAMPEÓN</w:t>
            </w:r>
          </w:p>
        </w:tc>
      </w:tr>
      <w:tr w:rsidR="00E915B1">
        <w:trPr>
          <w:trHeight w:hRule="exact" w:val="283"/>
          <w:jc w:val="center"/>
        </w:trPr>
        <w:tc>
          <w:tcPr>
            <w:tcW w:w="379" w:type="dxa"/>
            <w:tcBorders>
              <w:left w:val="single" w:sz="6" w:space="0" w:color="FFFFFF"/>
              <w:right w:val="single" w:sz="6" w:space="0" w:color="FFFFFF"/>
            </w:tcBorders>
          </w:tcPr>
          <w:p w:rsidR="00E915B1" w:rsidRPr="005277D0" w:rsidRDefault="00E915B1" w:rsidP="00491F1D">
            <w:pPr>
              <w:widowControl w:val="0"/>
              <w:spacing w:line="56" w:lineRule="exact"/>
              <w:jc w:val="right"/>
              <w:rPr>
                <w:rFonts w:ascii="Arial Narrow" w:hAnsi="Arial Narrow"/>
                <w:b/>
                <w:snapToGrid w:val="0"/>
                <w:lang w:val="es-ES_tradnl"/>
              </w:rPr>
            </w:pPr>
          </w:p>
          <w:p w:rsidR="00E915B1" w:rsidRPr="005277D0" w:rsidRDefault="00E915B1" w:rsidP="00491F1D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lang w:val="es-ES_tradnl"/>
              </w:rPr>
            </w:pP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E915B1" w:rsidRPr="00723537" w:rsidRDefault="00E915B1">
            <w:pPr>
              <w:widowControl w:val="0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E915B1" w:rsidRPr="00534C28" w:rsidRDefault="00E915B1" w:rsidP="001C74DA">
            <w:pPr>
              <w:widowControl w:val="0"/>
              <w:jc w:val="center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E915B1" w:rsidRDefault="00E915B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E915B1" w:rsidRPr="00B6729C" w:rsidRDefault="00E915B1" w:rsidP="003B6853">
            <w:pPr>
              <w:widowControl w:val="0"/>
              <w:jc w:val="center"/>
              <w:rPr>
                <w:rFonts w:ascii="Arial Narrow" w:hAnsi="Arial Narrow"/>
                <w:snapToGrid w:val="0"/>
                <w:sz w:val="18"/>
                <w:szCs w:val="18"/>
                <w:lang w:val="es-ES_tradnl"/>
              </w:rPr>
            </w:pPr>
          </w:p>
        </w:tc>
      </w:tr>
      <w:tr w:rsidR="00E915B1">
        <w:trPr>
          <w:trHeight w:hRule="exact" w:val="283"/>
          <w:jc w:val="center"/>
        </w:trPr>
        <w:tc>
          <w:tcPr>
            <w:tcW w:w="379" w:type="dxa"/>
            <w:tcBorders>
              <w:left w:val="single" w:sz="6" w:space="0" w:color="FFFFFF"/>
              <w:right w:val="single" w:sz="6" w:space="0" w:color="FFFFFF"/>
            </w:tcBorders>
          </w:tcPr>
          <w:p w:rsidR="00E915B1" w:rsidRPr="005277D0" w:rsidRDefault="00E915B1" w:rsidP="00491F1D">
            <w:pPr>
              <w:widowControl w:val="0"/>
              <w:spacing w:line="56" w:lineRule="exact"/>
              <w:jc w:val="right"/>
              <w:rPr>
                <w:rFonts w:ascii="Arial Narrow" w:hAnsi="Arial Narrow"/>
                <w:b/>
                <w:snapToGrid w:val="0"/>
                <w:lang w:val="es-ES_tradnl"/>
              </w:rPr>
            </w:pPr>
          </w:p>
          <w:p w:rsidR="00E915B1" w:rsidRPr="005277D0" w:rsidRDefault="00E915B1" w:rsidP="00491F1D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lang w:val="es-ES_tradnl"/>
              </w:rPr>
            </w:pPr>
            <w:r w:rsidRPr="005277D0">
              <w:rPr>
                <w:rFonts w:ascii="Arial Narrow" w:hAnsi="Arial Narrow"/>
                <w:b/>
                <w:snapToGrid w:val="0"/>
                <w:lang w:val="es-ES_tradnl"/>
              </w:rPr>
              <w:t>3</w:t>
            </w:r>
          </w:p>
        </w:tc>
        <w:tc>
          <w:tcPr>
            <w:tcW w:w="2041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E915B1" w:rsidRPr="00ED5D89" w:rsidRDefault="00E915B1" w:rsidP="00683C60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lang w:val="es-ES_tradnl"/>
              </w:rPr>
              <w:t>CANARIAS</w:t>
            </w: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E915B1" w:rsidRPr="0095379C" w:rsidRDefault="00E915B1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E915B1" w:rsidRDefault="00E915B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E915B1" w:rsidRDefault="00E915B1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E915B1" w:rsidRDefault="00E915B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E915B1">
        <w:trPr>
          <w:trHeight w:hRule="exact" w:val="283"/>
          <w:jc w:val="center"/>
        </w:trPr>
        <w:tc>
          <w:tcPr>
            <w:tcW w:w="379" w:type="dxa"/>
            <w:tcBorders>
              <w:left w:val="single" w:sz="6" w:space="0" w:color="FFFFFF"/>
              <w:bottom w:val="single" w:sz="6" w:space="0" w:color="FFFFFF"/>
            </w:tcBorders>
          </w:tcPr>
          <w:p w:rsidR="00E915B1" w:rsidRPr="005277D0" w:rsidRDefault="00E915B1" w:rsidP="00491F1D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lang w:val="es-ES_tradnl"/>
              </w:rPr>
            </w:pPr>
          </w:p>
          <w:p w:rsidR="00E915B1" w:rsidRPr="005277D0" w:rsidRDefault="00E915B1" w:rsidP="00491F1D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lang w:val="es-ES_tradnl"/>
              </w:rPr>
            </w:pPr>
          </w:p>
        </w:tc>
        <w:tc>
          <w:tcPr>
            <w:tcW w:w="2041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  <w:vAlign w:val="bottom"/>
          </w:tcPr>
          <w:p w:rsidR="00E915B1" w:rsidRPr="00723537" w:rsidRDefault="00E915B1" w:rsidP="00683C60">
            <w:pPr>
              <w:widowControl w:val="0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E915B1" w:rsidRPr="00ED5D89" w:rsidRDefault="00E915B1" w:rsidP="00964F3C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lang w:val="es-ES_tradnl"/>
              </w:rPr>
              <w:t>CANARIAS</w:t>
            </w: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E915B1" w:rsidRDefault="00E915B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E915B1" w:rsidRPr="00D44EE3" w:rsidRDefault="00D44EE3" w:rsidP="0068664C">
            <w:pPr>
              <w:widowControl w:val="0"/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</w:pPr>
            <w:r w:rsidRPr="00D44EE3"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  <w:t>EXTREMADURA</w:t>
            </w:r>
          </w:p>
        </w:tc>
      </w:tr>
      <w:tr w:rsidR="00E915B1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</w:tcBorders>
          </w:tcPr>
          <w:p w:rsidR="00E915B1" w:rsidRPr="005277D0" w:rsidRDefault="00E915B1" w:rsidP="00491F1D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lang w:val="es-ES_tradnl"/>
              </w:rPr>
            </w:pPr>
          </w:p>
          <w:p w:rsidR="00E915B1" w:rsidRPr="005277D0" w:rsidRDefault="00E915B1" w:rsidP="00491F1D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lang w:val="es-ES_tradnl"/>
              </w:rPr>
            </w:pPr>
            <w:r w:rsidRPr="005277D0">
              <w:rPr>
                <w:rFonts w:ascii="Arial Narrow" w:hAnsi="Arial Narrow"/>
                <w:b/>
                <w:snapToGrid w:val="0"/>
                <w:lang w:val="es-ES_tradnl"/>
              </w:rPr>
              <w:t>6</w:t>
            </w:r>
          </w:p>
        </w:tc>
        <w:tc>
          <w:tcPr>
            <w:tcW w:w="2041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E915B1" w:rsidRPr="000B1E40" w:rsidRDefault="00E915B1" w:rsidP="00683C60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lang w:val="es-ES_tradnl"/>
              </w:rPr>
              <w:t>CANTABRIA</w:t>
            </w: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E915B1" w:rsidRPr="000F1A4B" w:rsidRDefault="00E915B1" w:rsidP="001C74DA">
            <w:pPr>
              <w:widowControl w:val="0"/>
              <w:jc w:val="center"/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  <w:t xml:space="preserve">3 ½ - 2 ½ </w:t>
            </w: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E915B1" w:rsidRDefault="00E915B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E915B1" w:rsidRDefault="00E915B1" w:rsidP="00AA7FF8">
            <w:pPr>
              <w:widowControl w:val="0"/>
              <w:spacing w:after="58"/>
              <w:jc w:val="right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>Subcampeón</w:t>
            </w:r>
          </w:p>
        </w:tc>
      </w:tr>
      <w:tr w:rsidR="003D6274">
        <w:trPr>
          <w:trHeight w:hRule="exact" w:val="283"/>
          <w:jc w:val="center"/>
        </w:trPr>
        <w:tc>
          <w:tcPr>
            <w:tcW w:w="379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3D6274" w:rsidRPr="005277D0" w:rsidRDefault="003D6274" w:rsidP="00491F1D">
            <w:pPr>
              <w:widowControl w:val="0"/>
              <w:spacing w:line="56" w:lineRule="exact"/>
              <w:jc w:val="right"/>
              <w:rPr>
                <w:rFonts w:ascii="Arial Narrow" w:hAnsi="Arial Narrow"/>
                <w:b/>
                <w:snapToGrid w:val="0"/>
                <w:lang w:val="es-ES_tradnl"/>
              </w:rPr>
            </w:pPr>
          </w:p>
          <w:p w:rsidR="003D6274" w:rsidRPr="005277D0" w:rsidRDefault="003D6274" w:rsidP="00491F1D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lang w:val="es-ES_tradnl"/>
              </w:rPr>
            </w:pP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3D6274" w:rsidRPr="00723537" w:rsidRDefault="003D6274">
            <w:pPr>
              <w:widowControl w:val="0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3D6274" w:rsidRPr="00534C28" w:rsidRDefault="003D6274" w:rsidP="001C74DA">
            <w:pPr>
              <w:widowControl w:val="0"/>
              <w:jc w:val="center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3D6274" w:rsidRPr="00723537" w:rsidRDefault="003D6274" w:rsidP="003959FC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lang w:val="es-ES_tradnl"/>
              </w:rPr>
              <w:t>EXTREMADURA</w:t>
            </w: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3D6274" w:rsidRDefault="003D6274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3D6274" w:rsidRDefault="003D6274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3D6274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3D6274" w:rsidRPr="005277D0" w:rsidRDefault="003D6274" w:rsidP="00491F1D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lang w:val="es-ES_tradnl"/>
              </w:rPr>
            </w:pPr>
          </w:p>
          <w:p w:rsidR="003D6274" w:rsidRPr="005277D0" w:rsidRDefault="003D6274" w:rsidP="00491F1D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lang w:val="es-ES_tradnl"/>
              </w:rPr>
            </w:pPr>
            <w:r w:rsidRPr="005277D0">
              <w:rPr>
                <w:rFonts w:ascii="Arial Narrow" w:hAnsi="Arial Narrow"/>
                <w:b/>
                <w:snapToGrid w:val="0"/>
                <w:lang w:val="es-ES_tradnl"/>
              </w:rPr>
              <w:t>2</w:t>
            </w: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3D6274" w:rsidRPr="00723537" w:rsidRDefault="003D6274" w:rsidP="00683C60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lang w:val="es-ES_tradnl"/>
              </w:rPr>
              <w:t>EXTREMADURA</w:t>
            </w: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3D6274" w:rsidRPr="0095379C" w:rsidRDefault="003D6274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3D6274" w:rsidRPr="007E7E69" w:rsidRDefault="003D6274" w:rsidP="00CE7927">
            <w:pPr>
              <w:widowControl w:val="0"/>
              <w:jc w:val="center"/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  <w:t>3 - 3</w:t>
            </w: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3D6274" w:rsidRDefault="003D6274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3D6274" w:rsidRDefault="003D6274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3D6274">
        <w:trPr>
          <w:trHeight w:hRule="exact" w:val="283"/>
          <w:jc w:val="center"/>
        </w:trPr>
        <w:tc>
          <w:tcPr>
            <w:tcW w:w="379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3D6274" w:rsidRPr="005277D0" w:rsidRDefault="003D6274" w:rsidP="00491F1D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lang w:val="es-ES_tradnl"/>
              </w:rPr>
            </w:pPr>
          </w:p>
          <w:p w:rsidR="003D6274" w:rsidRPr="005277D0" w:rsidRDefault="003D6274" w:rsidP="00491F1D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lang w:val="es-ES_tradnl"/>
              </w:rPr>
            </w:pP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bottom"/>
          </w:tcPr>
          <w:p w:rsidR="003D6274" w:rsidRPr="00723537" w:rsidRDefault="003D6274" w:rsidP="00683C60">
            <w:pPr>
              <w:widowControl w:val="0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3D6274" w:rsidRPr="00723537" w:rsidRDefault="003D6274" w:rsidP="002F5995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lang w:val="es-ES_tradnl"/>
              </w:rPr>
              <w:t>EXTREMADURA</w:t>
            </w: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3D6274" w:rsidRPr="003D6274" w:rsidRDefault="003D6274">
            <w:pPr>
              <w:widowControl w:val="0"/>
              <w:rPr>
                <w:rFonts w:ascii="Arial Narrow" w:hAnsi="Arial Narrow"/>
                <w:i/>
                <w:snapToGrid w:val="0"/>
                <w:color w:val="FF0000"/>
                <w:sz w:val="12"/>
                <w:szCs w:val="12"/>
                <w:lang w:val="es-ES_tradnl"/>
              </w:rPr>
            </w:pPr>
            <w:r>
              <w:rPr>
                <w:rFonts w:ascii="Arial Narrow" w:hAnsi="Arial Narrow"/>
                <w:i/>
                <w:snapToGrid w:val="0"/>
                <w:sz w:val="16"/>
                <w:szCs w:val="16"/>
                <w:lang w:val="es-ES_tradnl"/>
              </w:rPr>
              <w:t xml:space="preserve">                  </w:t>
            </w:r>
            <w:r w:rsidRPr="003D6274">
              <w:rPr>
                <w:rFonts w:ascii="Arial Narrow" w:hAnsi="Arial Narrow"/>
                <w:i/>
                <w:snapToGrid w:val="0"/>
                <w:color w:val="FF0000"/>
                <w:sz w:val="16"/>
                <w:szCs w:val="16"/>
                <w:lang w:val="es-ES_tradnl"/>
              </w:rPr>
              <w:t xml:space="preserve"> </w:t>
            </w:r>
            <w:r w:rsidRPr="003D6274">
              <w:rPr>
                <w:rFonts w:ascii="Arial Narrow" w:hAnsi="Arial Narrow"/>
                <w:i/>
                <w:snapToGrid w:val="0"/>
                <w:color w:val="FF0000"/>
                <w:sz w:val="12"/>
                <w:szCs w:val="12"/>
                <w:lang w:val="es-ES_tradnl"/>
              </w:rPr>
              <w:t>PLAY OFF</w:t>
            </w: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3D6274" w:rsidRDefault="003D6274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3D6274" w:rsidRDefault="003D6274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3D6274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3D6274" w:rsidRPr="005277D0" w:rsidRDefault="003D6274" w:rsidP="00491F1D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lang w:val="es-ES_tradnl"/>
              </w:rPr>
            </w:pPr>
          </w:p>
          <w:p w:rsidR="003D6274" w:rsidRPr="005277D0" w:rsidRDefault="003D6274" w:rsidP="00491F1D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lang w:val="es-ES_tradnl"/>
              </w:rPr>
            </w:pPr>
            <w:r w:rsidRPr="005277D0">
              <w:rPr>
                <w:rFonts w:ascii="Arial Narrow" w:hAnsi="Arial Narrow"/>
                <w:b/>
                <w:snapToGrid w:val="0"/>
                <w:lang w:val="es-ES_tradnl"/>
              </w:rPr>
              <w:t>7</w:t>
            </w: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3D6274" w:rsidRPr="00723537" w:rsidRDefault="003D6274" w:rsidP="00683C60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lang w:val="es-ES_tradnl"/>
              </w:rPr>
              <w:t>ARAGÓN</w:t>
            </w: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3D6274" w:rsidRPr="007E032D" w:rsidRDefault="003D6274" w:rsidP="004E2C78">
            <w:pPr>
              <w:widowControl w:val="0"/>
              <w:jc w:val="center"/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  <w:t>4 - 2</w:t>
            </w: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3D6274" w:rsidRDefault="003D6274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3D6274" w:rsidRDefault="003D6274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3D6274" w:rsidRDefault="003D6274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</w:tbl>
    <w:p w:rsidR="008A1919" w:rsidRDefault="008A1919">
      <w:pPr>
        <w:widowControl w:val="0"/>
        <w:jc w:val="both"/>
        <w:rPr>
          <w:rFonts w:ascii="Arial Narrow" w:hAnsi="Arial Narrow"/>
          <w:i/>
          <w:snapToGrid w:val="0"/>
          <w:sz w:val="24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8A1919">
        <w:trPr>
          <w:trHeight w:hRule="exact" w:val="306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A1919" w:rsidRDefault="008A1919">
            <w:pPr>
              <w:widowControl w:val="0"/>
              <w:jc w:val="center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>3er y 4º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spacing w:line="56" w:lineRule="exact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</w:p>
          <w:p w:rsidR="008A1919" w:rsidRDefault="008A1919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8A1919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8A1919" w:rsidRDefault="008A1919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E915B1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bottom"/>
          </w:tcPr>
          <w:p w:rsidR="00E915B1" w:rsidRPr="0095379C" w:rsidRDefault="00E915B1" w:rsidP="00A94F9D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lang w:val="es-ES_tradnl"/>
              </w:rPr>
              <w:t>CASTILLA LEÓN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E915B1" w:rsidRDefault="00E915B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C618D4">
        <w:trPr>
          <w:trHeight w:hRule="exact" w:val="283"/>
          <w:jc w:val="right"/>
        </w:trPr>
        <w:tc>
          <w:tcPr>
            <w:tcW w:w="2834" w:type="dxa"/>
            <w:tcBorders>
              <w:top w:val="single" w:sz="8" w:space="0" w:color="000000"/>
              <w:left w:val="single" w:sz="6" w:space="0" w:color="FFFFFF"/>
              <w:right w:val="single" w:sz="8" w:space="0" w:color="000000"/>
            </w:tcBorders>
          </w:tcPr>
          <w:p w:rsidR="00C618D4" w:rsidRDefault="00C618D4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7" w:space="0" w:color="000000"/>
              <w:right w:val="single" w:sz="6" w:space="0" w:color="FFFFFF"/>
            </w:tcBorders>
            <w:vAlign w:val="bottom"/>
          </w:tcPr>
          <w:p w:rsidR="00C618D4" w:rsidRPr="00C618D4" w:rsidRDefault="00C618D4" w:rsidP="00F231F2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  <w:r w:rsidRPr="00C618D4"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  <w:t>CASTILLA LEÓN</w:t>
            </w:r>
            <w:r w:rsidRPr="00C618D4"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  <w:t xml:space="preserve">   </w:t>
            </w:r>
            <w:r w:rsidRPr="00C618D4">
              <w:rPr>
                <w:rFonts w:ascii="Arial Narrow" w:hAnsi="Arial Narrow"/>
                <w:b/>
                <w:snapToGrid w:val="0"/>
                <w:color w:val="FF0000"/>
                <w:sz w:val="22"/>
                <w:szCs w:val="22"/>
                <w:lang w:val="es-ES_tradnl"/>
              </w:rPr>
              <w:t>2 - 1</w:t>
            </w:r>
          </w:p>
        </w:tc>
      </w:tr>
      <w:tr w:rsidR="00C618D4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right w:val="single" w:sz="7" w:space="0" w:color="000000"/>
            </w:tcBorders>
          </w:tcPr>
          <w:p w:rsidR="00C618D4" w:rsidRDefault="00C618D4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C618D4" w:rsidRDefault="00C618D4" w:rsidP="006058C9">
            <w:pPr>
              <w:widowControl w:val="0"/>
              <w:spacing w:after="58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>3er puesto</w:t>
            </w:r>
          </w:p>
        </w:tc>
      </w:tr>
      <w:tr w:rsidR="00C618D4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right w:val="single" w:sz="7" w:space="0" w:color="000000"/>
            </w:tcBorders>
          </w:tcPr>
          <w:p w:rsidR="00C618D4" w:rsidRDefault="00C618D4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C618D4" w:rsidRPr="00C618D4" w:rsidRDefault="00C618D4" w:rsidP="007C785D">
            <w:pPr>
              <w:widowControl w:val="0"/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</w:pPr>
            <w:r w:rsidRPr="00C618D4"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  <w:t>CANARIAS</w:t>
            </w:r>
          </w:p>
        </w:tc>
      </w:tr>
      <w:tr w:rsidR="00C618D4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8" w:space="0" w:color="000000"/>
              <w:right w:val="single" w:sz="8" w:space="0" w:color="000000"/>
            </w:tcBorders>
            <w:vAlign w:val="bottom"/>
          </w:tcPr>
          <w:p w:rsidR="00C618D4" w:rsidRPr="00ED5D89" w:rsidRDefault="00C618D4" w:rsidP="003959FC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lang w:val="es-ES_tradnl"/>
              </w:rPr>
              <w:t>CANARIAS</w:t>
            </w: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</w:tcPr>
          <w:p w:rsidR="00C618D4" w:rsidRDefault="00C618D4" w:rsidP="00AA7FF8">
            <w:pPr>
              <w:widowControl w:val="0"/>
              <w:spacing w:after="58"/>
              <w:jc w:val="right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>4º puesto</w:t>
            </w:r>
          </w:p>
        </w:tc>
      </w:tr>
    </w:tbl>
    <w:p w:rsidR="008A1919" w:rsidRDefault="008A1919">
      <w:pPr>
        <w:widowControl w:val="0"/>
        <w:jc w:val="both"/>
        <w:rPr>
          <w:rFonts w:ascii="Arial Narrow" w:hAnsi="Arial Narrow"/>
          <w:i/>
          <w:snapToGrid w:val="0"/>
          <w:sz w:val="24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  <w:gridCol w:w="2834"/>
      </w:tblGrid>
      <w:tr w:rsidR="008A1919">
        <w:trPr>
          <w:trHeight w:hRule="exact" w:val="306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A1919" w:rsidRDefault="008A1919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8A1919" w:rsidRDefault="008A1919">
            <w:pPr>
              <w:widowControl w:val="0"/>
              <w:jc w:val="center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>5</w:t>
            </w:r>
            <w:r w:rsidR="00723537">
              <w:rPr>
                <w:rFonts w:ascii="Arial Narrow" w:hAnsi="Arial Narrow"/>
                <w:b/>
                <w:i/>
                <w:snapToGrid w:val="0"/>
                <w:lang w:val="es-ES_tradnl"/>
              </w:rPr>
              <w:t>º</w:t>
            </w: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 xml:space="preserve"> a</w:t>
            </w:r>
            <w:r w:rsidR="00433D82">
              <w:rPr>
                <w:rFonts w:ascii="Arial Narrow" w:hAnsi="Arial Narrow"/>
                <w:b/>
                <w:i/>
                <w:snapToGrid w:val="0"/>
                <w:lang w:val="es-ES_tradnl"/>
              </w:rPr>
              <w:t>l</w:t>
            </w: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 xml:space="preserve"> 8</w:t>
            </w:r>
            <w:r w:rsidR="00723537">
              <w:rPr>
                <w:rFonts w:ascii="Arial Narrow" w:hAnsi="Arial Narrow"/>
                <w:b/>
                <w:i/>
                <w:snapToGrid w:val="0"/>
                <w:lang w:val="es-ES_tradnl"/>
              </w:rPr>
              <w:t>º</w:t>
            </w: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 xml:space="preserve">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8A1919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spacing w:after="58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spacing w:after="58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spacing w:after="58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8A1919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8A1919" w:rsidRPr="0095379C" w:rsidRDefault="009776B5" w:rsidP="004E2C78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lang w:val="es-ES_tradnl"/>
              </w:rPr>
              <w:t>NAVARRA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spacing w:after="58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spacing w:after="58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947AF8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947AF8" w:rsidRPr="0095379C" w:rsidRDefault="00947AF8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947AF8" w:rsidRPr="0095379C" w:rsidRDefault="00947AF8" w:rsidP="00C41B1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lang w:val="es-ES_tradnl"/>
              </w:rPr>
              <w:t>NAVARRA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947AF8" w:rsidRDefault="00947AF8">
            <w:pPr>
              <w:widowControl w:val="0"/>
              <w:spacing w:after="58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947AF8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947AF8" w:rsidRPr="0095379C" w:rsidRDefault="00947AF8" w:rsidP="004E2C78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lang w:val="es-ES_tradnl"/>
              </w:rPr>
              <w:t>MURCIA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947AF8" w:rsidRPr="00253021" w:rsidRDefault="00947AF8" w:rsidP="00B5163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  <w:t>2 - 1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947AF8" w:rsidRPr="006251DD" w:rsidRDefault="00C618D4" w:rsidP="007C785D">
            <w:pPr>
              <w:widowControl w:val="0"/>
              <w:spacing w:after="58"/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  <w:t xml:space="preserve">NAVARRA              </w:t>
            </w:r>
            <w:r w:rsidRPr="00C618D4">
              <w:rPr>
                <w:rFonts w:ascii="Arial Narrow" w:hAnsi="Arial Narrow"/>
                <w:b/>
                <w:snapToGrid w:val="0"/>
                <w:color w:val="FF0000"/>
                <w:sz w:val="22"/>
                <w:szCs w:val="22"/>
                <w:lang w:val="es-ES_tradnl"/>
              </w:rPr>
              <w:t>2 - 1</w:t>
            </w:r>
          </w:p>
        </w:tc>
      </w:tr>
      <w:tr w:rsidR="00947AF8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947AF8" w:rsidRPr="0095379C" w:rsidRDefault="00947AF8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947AF8" w:rsidRDefault="00947AF8">
            <w:pPr>
              <w:widowControl w:val="0"/>
              <w:spacing w:after="58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947AF8" w:rsidRDefault="00947AF8" w:rsidP="006058C9">
            <w:pPr>
              <w:widowControl w:val="0"/>
              <w:spacing w:after="58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>5º puesto</w:t>
            </w:r>
          </w:p>
        </w:tc>
      </w:tr>
      <w:tr w:rsidR="00947AF8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947AF8" w:rsidRPr="000B1E40" w:rsidRDefault="00947AF8" w:rsidP="00964F3C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lang w:val="es-ES_tradnl"/>
              </w:rPr>
              <w:t>CANTABRIA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947AF8" w:rsidRDefault="00947AF8">
            <w:pPr>
              <w:widowControl w:val="0"/>
              <w:spacing w:after="58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947AF8" w:rsidRPr="00923137" w:rsidRDefault="00C618D4" w:rsidP="007C785D">
            <w:pPr>
              <w:widowControl w:val="0"/>
              <w:spacing w:after="58"/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  <w:t>CANTABRIA</w:t>
            </w:r>
          </w:p>
        </w:tc>
      </w:tr>
      <w:tr w:rsidR="00947AF8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947AF8" w:rsidRPr="0095379C" w:rsidRDefault="00947AF8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947AF8" w:rsidRPr="000B1E40" w:rsidRDefault="00947AF8" w:rsidP="00C41B11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lang w:val="es-ES_tradnl"/>
              </w:rPr>
              <w:t>CANTABRIA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947AF8" w:rsidRDefault="00947AF8">
            <w:pPr>
              <w:widowControl w:val="0"/>
              <w:spacing w:after="58"/>
              <w:jc w:val="right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>6º puesto</w:t>
            </w:r>
          </w:p>
        </w:tc>
      </w:tr>
      <w:tr w:rsidR="00947AF8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947AF8" w:rsidRPr="00723537" w:rsidRDefault="00947AF8" w:rsidP="002F5995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lang w:val="es-ES_tradnl"/>
              </w:rPr>
              <w:t>ARAGÓN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947AF8" w:rsidRPr="00253021" w:rsidRDefault="00947AF8" w:rsidP="002530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  <w:t>2 - 1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947AF8" w:rsidRDefault="00947AF8">
            <w:pPr>
              <w:widowControl w:val="0"/>
              <w:spacing w:after="58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</w:tbl>
    <w:p w:rsidR="008A1919" w:rsidRDefault="008A1919">
      <w:pPr>
        <w:widowControl w:val="0"/>
        <w:jc w:val="both"/>
        <w:rPr>
          <w:rFonts w:ascii="Arial Narrow" w:hAnsi="Arial Narrow"/>
          <w:i/>
          <w:snapToGrid w:val="0"/>
          <w:sz w:val="24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8A1919" w:rsidRPr="009E6073">
        <w:trPr>
          <w:trHeight w:hRule="exact" w:val="306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A1919" w:rsidRDefault="008A1919">
            <w:pPr>
              <w:widowControl w:val="0"/>
              <w:jc w:val="center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>7º y 8º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spacing w:line="56" w:lineRule="exact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</w:p>
          <w:p w:rsidR="008A1919" w:rsidRDefault="008A1919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8A1919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A1919" w:rsidRDefault="008A1919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947AF8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bottom"/>
          </w:tcPr>
          <w:p w:rsidR="00947AF8" w:rsidRPr="0095379C" w:rsidRDefault="00947AF8" w:rsidP="00C41B1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lang w:val="es-ES_tradnl"/>
              </w:rPr>
              <w:t>MURCIA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947AF8" w:rsidRDefault="00947AF8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8A1919">
        <w:trPr>
          <w:trHeight w:hRule="exact" w:val="283"/>
          <w:jc w:val="right"/>
        </w:trPr>
        <w:tc>
          <w:tcPr>
            <w:tcW w:w="2834" w:type="dxa"/>
            <w:tcBorders>
              <w:top w:val="single" w:sz="8" w:space="0" w:color="000000"/>
              <w:left w:val="single" w:sz="6" w:space="0" w:color="FFFFFF"/>
              <w:right w:val="single" w:sz="8" w:space="0" w:color="000000"/>
            </w:tcBorders>
          </w:tcPr>
          <w:p w:rsidR="008A1919" w:rsidRDefault="008A1919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7" w:space="0" w:color="000000"/>
              <w:right w:val="single" w:sz="6" w:space="0" w:color="FFFFFF"/>
            </w:tcBorders>
            <w:vAlign w:val="bottom"/>
          </w:tcPr>
          <w:p w:rsidR="008A1919" w:rsidRPr="00C618D4" w:rsidRDefault="00C618D4" w:rsidP="00C618D4">
            <w:pPr>
              <w:widowControl w:val="0"/>
              <w:tabs>
                <w:tab w:val="left" w:pos="1507"/>
              </w:tabs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</w:pPr>
            <w:r w:rsidRPr="00C618D4"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  <w:t>MURCIA</w:t>
            </w:r>
            <w:r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  <w:t xml:space="preserve">                 </w:t>
            </w:r>
            <w:r w:rsidRPr="00C618D4">
              <w:rPr>
                <w:rFonts w:ascii="Arial Narrow" w:hAnsi="Arial Narrow"/>
                <w:b/>
                <w:snapToGrid w:val="0"/>
                <w:color w:val="FF0000"/>
                <w:sz w:val="22"/>
                <w:szCs w:val="22"/>
                <w:lang w:val="es-ES_tradnl"/>
              </w:rPr>
              <w:t>2 - 1</w:t>
            </w:r>
          </w:p>
        </w:tc>
      </w:tr>
      <w:tr w:rsidR="008A1919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right w:val="single" w:sz="7" w:space="0" w:color="000000"/>
            </w:tcBorders>
          </w:tcPr>
          <w:p w:rsidR="008A1919" w:rsidRDefault="008A1919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8A1919" w:rsidRDefault="005A37E7" w:rsidP="00E00120">
            <w:pPr>
              <w:widowControl w:val="0"/>
              <w:jc w:val="center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color w:val="FF0000"/>
                <w:lang w:val="es-ES_tradnl"/>
              </w:rPr>
              <w:t xml:space="preserve">                        </w:t>
            </w: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 xml:space="preserve">       </w:t>
            </w:r>
            <w:r w:rsidR="008A1919">
              <w:rPr>
                <w:rFonts w:ascii="Arial Narrow" w:hAnsi="Arial Narrow"/>
                <w:b/>
                <w:i/>
                <w:snapToGrid w:val="0"/>
                <w:lang w:val="es-ES_tradnl"/>
              </w:rPr>
              <w:t>7</w:t>
            </w:r>
            <w:r w:rsidR="00723537">
              <w:rPr>
                <w:rFonts w:ascii="Arial Narrow" w:hAnsi="Arial Narrow"/>
                <w:b/>
                <w:i/>
                <w:snapToGrid w:val="0"/>
                <w:lang w:val="es-ES_tradnl"/>
              </w:rPr>
              <w:t>º</w:t>
            </w:r>
            <w:r w:rsidR="008A1919">
              <w:rPr>
                <w:rFonts w:ascii="Arial Narrow" w:hAnsi="Arial Narrow"/>
                <w:b/>
                <w:i/>
                <w:snapToGrid w:val="0"/>
                <w:lang w:val="es-ES_tradnl"/>
              </w:rPr>
              <w:t xml:space="preserve"> puesto</w:t>
            </w:r>
          </w:p>
        </w:tc>
      </w:tr>
      <w:tr w:rsidR="008A1919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right w:val="single" w:sz="7" w:space="0" w:color="000000"/>
            </w:tcBorders>
          </w:tcPr>
          <w:p w:rsidR="008A1919" w:rsidRDefault="008A1919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8A1919" w:rsidRPr="00923137" w:rsidRDefault="00C618D4" w:rsidP="007C785D">
            <w:pPr>
              <w:widowControl w:val="0"/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  <w:t>ARAGON</w:t>
            </w:r>
          </w:p>
        </w:tc>
      </w:tr>
      <w:tr w:rsidR="00947AF8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8" w:space="0" w:color="000000"/>
              <w:right w:val="single" w:sz="8" w:space="0" w:color="000000"/>
            </w:tcBorders>
            <w:vAlign w:val="bottom"/>
          </w:tcPr>
          <w:p w:rsidR="00947AF8" w:rsidRPr="00723537" w:rsidRDefault="00947AF8" w:rsidP="00C41B11">
            <w:pPr>
              <w:widowControl w:val="0"/>
              <w:rPr>
                <w:rFonts w:ascii="Arial Narrow" w:hAnsi="Arial Narrow"/>
                <w:b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lang w:val="es-ES_tradnl"/>
              </w:rPr>
              <w:t>ARAGÓN</w:t>
            </w: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</w:tcPr>
          <w:p w:rsidR="00947AF8" w:rsidRDefault="00947AF8">
            <w:pPr>
              <w:widowControl w:val="0"/>
              <w:jc w:val="right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>8º puesto</w:t>
            </w:r>
          </w:p>
        </w:tc>
      </w:tr>
    </w:tbl>
    <w:p w:rsidR="008A1919" w:rsidRDefault="008A1919">
      <w:pPr>
        <w:widowControl w:val="0"/>
        <w:jc w:val="both"/>
        <w:rPr>
          <w:snapToGrid w:val="0"/>
          <w:lang w:val="es-ES_tradnl"/>
        </w:rPr>
      </w:pPr>
    </w:p>
    <w:sectPr w:rsidR="008A1919" w:rsidSect="00C84DA5">
      <w:endnotePr>
        <w:numFmt w:val="decimal"/>
      </w:endnotePr>
      <w:pgSz w:w="11905" w:h="16837"/>
      <w:pgMar w:top="851" w:right="1440" w:bottom="331" w:left="1440" w:header="2551" w:footer="331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/>
  <w:rsids>
    <w:rsidRoot w:val="00723537"/>
    <w:rsid w:val="000368B7"/>
    <w:rsid w:val="000B1E40"/>
    <w:rsid w:val="000B3FFC"/>
    <w:rsid w:val="000D4AFE"/>
    <w:rsid w:val="000E43BA"/>
    <w:rsid w:val="000F1A4B"/>
    <w:rsid w:val="00102125"/>
    <w:rsid w:val="001428EC"/>
    <w:rsid w:val="0015631C"/>
    <w:rsid w:val="001B1820"/>
    <w:rsid w:val="001B5A63"/>
    <w:rsid w:val="001C700F"/>
    <w:rsid w:val="001C74DA"/>
    <w:rsid w:val="00253021"/>
    <w:rsid w:val="002670A2"/>
    <w:rsid w:val="002A19E5"/>
    <w:rsid w:val="002C1E66"/>
    <w:rsid w:val="002D5731"/>
    <w:rsid w:val="002E724B"/>
    <w:rsid w:val="00354998"/>
    <w:rsid w:val="003B6853"/>
    <w:rsid w:val="003D6274"/>
    <w:rsid w:val="003F43EF"/>
    <w:rsid w:val="00433D82"/>
    <w:rsid w:val="004411AE"/>
    <w:rsid w:val="0045633D"/>
    <w:rsid w:val="00491F1D"/>
    <w:rsid w:val="004E2C78"/>
    <w:rsid w:val="005227EE"/>
    <w:rsid w:val="005277D0"/>
    <w:rsid w:val="00534C28"/>
    <w:rsid w:val="0055610A"/>
    <w:rsid w:val="00576EE4"/>
    <w:rsid w:val="005A1C5D"/>
    <w:rsid w:val="005A37E7"/>
    <w:rsid w:val="006058C9"/>
    <w:rsid w:val="006251DD"/>
    <w:rsid w:val="00683C60"/>
    <w:rsid w:val="00695D35"/>
    <w:rsid w:val="006A0229"/>
    <w:rsid w:val="006C279E"/>
    <w:rsid w:val="006F2FEA"/>
    <w:rsid w:val="00723537"/>
    <w:rsid w:val="00743ECE"/>
    <w:rsid w:val="00785D15"/>
    <w:rsid w:val="00795EB5"/>
    <w:rsid w:val="007B420D"/>
    <w:rsid w:val="007B5898"/>
    <w:rsid w:val="007C785D"/>
    <w:rsid w:val="007E032D"/>
    <w:rsid w:val="007E409F"/>
    <w:rsid w:val="007E7E69"/>
    <w:rsid w:val="008132C3"/>
    <w:rsid w:val="00837D45"/>
    <w:rsid w:val="00867759"/>
    <w:rsid w:val="008A1919"/>
    <w:rsid w:val="008A7D01"/>
    <w:rsid w:val="008E18F8"/>
    <w:rsid w:val="008F05B5"/>
    <w:rsid w:val="008F6DEA"/>
    <w:rsid w:val="00923137"/>
    <w:rsid w:val="0093554C"/>
    <w:rsid w:val="00947AF8"/>
    <w:rsid w:val="009531D5"/>
    <w:rsid w:val="0095379C"/>
    <w:rsid w:val="009776B5"/>
    <w:rsid w:val="0098027E"/>
    <w:rsid w:val="00987147"/>
    <w:rsid w:val="009926A6"/>
    <w:rsid w:val="009E6073"/>
    <w:rsid w:val="00A02484"/>
    <w:rsid w:val="00A263F4"/>
    <w:rsid w:val="00A550C0"/>
    <w:rsid w:val="00A74B23"/>
    <w:rsid w:val="00A9321A"/>
    <w:rsid w:val="00AA7FF8"/>
    <w:rsid w:val="00B41A99"/>
    <w:rsid w:val="00B5163A"/>
    <w:rsid w:val="00B6729C"/>
    <w:rsid w:val="00B770A5"/>
    <w:rsid w:val="00B81A13"/>
    <w:rsid w:val="00BA1DD2"/>
    <w:rsid w:val="00BA7B66"/>
    <w:rsid w:val="00BC32BC"/>
    <w:rsid w:val="00BC6D44"/>
    <w:rsid w:val="00BD5266"/>
    <w:rsid w:val="00BD55C0"/>
    <w:rsid w:val="00BF058E"/>
    <w:rsid w:val="00C618D4"/>
    <w:rsid w:val="00C80656"/>
    <w:rsid w:val="00C84DA5"/>
    <w:rsid w:val="00CA7B37"/>
    <w:rsid w:val="00CC674C"/>
    <w:rsid w:val="00CE7927"/>
    <w:rsid w:val="00D20546"/>
    <w:rsid w:val="00D34737"/>
    <w:rsid w:val="00D44EE3"/>
    <w:rsid w:val="00D567AE"/>
    <w:rsid w:val="00D73401"/>
    <w:rsid w:val="00DC6F64"/>
    <w:rsid w:val="00DD3DA2"/>
    <w:rsid w:val="00DF2A50"/>
    <w:rsid w:val="00DF755F"/>
    <w:rsid w:val="00E00120"/>
    <w:rsid w:val="00E02D6A"/>
    <w:rsid w:val="00E22899"/>
    <w:rsid w:val="00E35C9B"/>
    <w:rsid w:val="00E915B1"/>
    <w:rsid w:val="00ED5D89"/>
    <w:rsid w:val="00EE2594"/>
    <w:rsid w:val="00F0670B"/>
    <w:rsid w:val="00F2599A"/>
    <w:rsid w:val="00F909B0"/>
    <w:rsid w:val="00F950BC"/>
    <w:rsid w:val="00FA2882"/>
    <w:rsid w:val="00FE0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DA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C84DA5"/>
  </w:style>
  <w:style w:type="paragraph" w:styleId="Ttulo">
    <w:name w:val="Title"/>
    <w:basedOn w:val="Normal"/>
    <w:qFormat/>
    <w:rsid w:val="00C84DA5"/>
    <w:pPr>
      <w:widowControl w:val="0"/>
      <w:jc w:val="center"/>
    </w:pPr>
    <w:rPr>
      <w:rFonts w:ascii="Comic Sans MS" w:hAnsi="Comic Sans MS"/>
      <w:b/>
      <w:snapToGrid w:val="0"/>
      <w:sz w:val="28"/>
      <w:lang w:val="es-ES_tradnl"/>
    </w:rPr>
  </w:style>
  <w:style w:type="paragraph" w:styleId="Subttulo">
    <w:name w:val="Subtitle"/>
    <w:basedOn w:val="Normal"/>
    <w:qFormat/>
    <w:rsid w:val="00C84DA5"/>
    <w:pPr>
      <w:widowControl w:val="0"/>
      <w:jc w:val="center"/>
    </w:pPr>
    <w:rPr>
      <w:rFonts w:ascii="Comic Sans MS" w:hAnsi="Comic Sans MS"/>
      <w:b/>
      <w:i/>
      <w:snapToGrid w:val="0"/>
      <w:sz w:val="22"/>
      <w:lang w:val="es-ES_tradnl"/>
    </w:rPr>
  </w:style>
  <w:style w:type="paragraph" w:styleId="Textodeglobo">
    <w:name w:val="Balloon Text"/>
    <w:basedOn w:val="Normal"/>
    <w:semiHidden/>
    <w:rsid w:val="00683C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1FA2C63-1FCD-470F-8B93-D4F0D92C5FD1}"/>
</file>

<file path=customXml/itemProps2.xml><?xml version="1.0" encoding="utf-8"?>
<ds:datastoreItem xmlns:ds="http://schemas.openxmlformats.org/officeDocument/2006/customXml" ds:itemID="{EEF52A16-BB2F-449A-80DE-319C8FC4B901}"/>
</file>

<file path=customXml/itemProps3.xml><?xml version="1.0" encoding="utf-8"?>
<ds:datastoreItem xmlns:ds="http://schemas.openxmlformats.org/officeDocument/2006/customXml" ds:itemID="{EB539AD6-EDEC-4BCE-BDD3-FB49AD589FD4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54</TotalTime>
  <Pages>1</Pages>
  <Words>146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MASCULINO DE 1 DIVISIN</vt:lpstr>
    </vt:vector>
  </TitlesOfParts>
  <Company>RFEG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MASCULINO DE 1 DIVISIN</dc:title>
  <dc:subject/>
  <dc:creator>Monica</dc:creator>
  <cp:keywords/>
  <cp:lastModifiedBy>Ernesto F. Gamboa</cp:lastModifiedBy>
  <cp:revision>34</cp:revision>
  <cp:lastPrinted>2011-10-23T07:08:00Z</cp:lastPrinted>
  <dcterms:created xsi:type="dcterms:W3CDTF">2010-09-14T16:03:00Z</dcterms:created>
  <dcterms:modified xsi:type="dcterms:W3CDTF">2011-10-23T16:52:00Z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