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6E2D7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E3E98" w:rsidRDefault="001E3E9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 / 10 / 2011</w:t>
      </w:r>
      <w:r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      </w:t>
      </w:r>
      <w:r w:rsidR="00931344">
        <w:rPr>
          <w:rFonts w:ascii="Arial Narrow" w:hAnsi="Arial Narrow"/>
          <w:lang w:val="es-ES_tradnl"/>
        </w:rPr>
        <w:t xml:space="preserve">      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847A8F">
        <w:rPr>
          <w:rFonts w:ascii="Arial Narrow" w:hAnsi="Arial Narrow"/>
          <w:lang w:val="es-ES_tradnl"/>
        </w:rPr>
        <w:t xml:space="preserve">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B4318B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5</w:t>
      </w:r>
      <w:r>
        <w:rPr>
          <w:rFonts w:ascii="Arial Narrow" w:hAnsi="Arial Narrow"/>
          <w:lang w:val="es-ES_tradnl"/>
        </w:rPr>
        <w:t xml:space="preserve">            </w:t>
      </w:r>
      <w:r w:rsidR="00847A8F">
        <w:rPr>
          <w:rFonts w:ascii="Arial Narrow" w:hAnsi="Arial Narrow"/>
          <w:lang w:val="es-ES_tradnl"/>
        </w:rPr>
        <w:t xml:space="preserve">                                                </w:t>
      </w:r>
      <w:proofErr w:type="spellStart"/>
      <w:r>
        <w:rPr>
          <w:rFonts w:ascii="Arial Narrow" w:hAnsi="Arial Narrow"/>
          <w:b/>
          <w:lang w:val="es-ES_tradnl"/>
        </w:rPr>
        <w:t>Te</w:t>
      </w:r>
      <w:r w:rsidR="00C7176C">
        <w:rPr>
          <w:rFonts w:ascii="Arial Narrow" w:hAnsi="Arial Narrow"/>
          <w:b/>
          <w:lang w:val="es-ES_tradnl"/>
        </w:rPr>
        <w:t>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  <w:jc w:val="center"/>
            </w:pPr>
            <w:r>
              <w:t xml:space="preserve"> 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</w:t>
      </w:r>
      <w:r w:rsidR="005C5E9A">
        <w:rPr>
          <w:rFonts w:ascii="Arial Narrow" w:hAnsi="Arial Narrow"/>
          <w:b/>
          <w:lang w:val="es-ES_tradnl"/>
        </w:rPr>
        <w:t>ORES            (1 V 8)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 (4 V 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3043C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</w:tr>
      <w:tr w:rsidR="00405B5A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09:00</w:t>
            </w:r>
          </w:p>
        </w:tc>
        <w:tc>
          <w:tcPr>
            <w:tcW w:w="2721" w:type="dxa"/>
            <w:tcBorders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9F00B9" w:rsidRPr="0028072C" w:rsidRDefault="009F00B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</w:tr>
      <w:tr w:rsidR="009F00B9" w:rsidTr="0046745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F00B9" w:rsidRDefault="009F00B9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9F00B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00B9" w:rsidRDefault="00AF62C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F60F0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FF60F0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3043C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F62C2" w:rsidTr="003A2157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</w:tr>
      <w:tr w:rsidR="00AF62C2" w:rsidTr="003A2157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 MALO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</w:tr>
      <w:tr w:rsidR="00AF62C2" w:rsidTr="003D5F42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</w:tr>
      <w:tr w:rsidR="00AF62C2" w:rsidTr="00550356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Default="00AF62C2" w:rsidP="002F599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ADRIÁN MARTINEZ B.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62C2" w:rsidRPr="0028072C" w:rsidRDefault="00AF62C2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62C2" w:rsidRDefault="00AF62C2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5D37FB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  <w:rPr>
          <w:sz w:val="32"/>
        </w:rPr>
      </w:pPr>
    </w:p>
    <w:p w:rsidR="00405B5A" w:rsidRDefault="00405B5A">
      <w:pPr>
        <w:pStyle w:val="Ttulo1"/>
        <w:jc w:val="center"/>
        <w:rPr>
          <w:sz w:val="32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42381" w:rsidRDefault="00F4238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</w:t>
      </w:r>
      <w:r>
        <w:rPr>
          <w:rFonts w:ascii="Arial Narrow" w:hAnsi="Arial Narrow"/>
          <w:b/>
          <w:lang w:val="es-ES_tradnl"/>
        </w:rPr>
        <w:t xml:space="preserve"> /</w:t>
      </w:r>
      <w:r>
        <w:rPr>
          <w:rFonts w:ascii="Arial Narrow" w:hAnsi="Arial Narrow"/>
          <w:lang w:val="es-ES_tradnl"/>
        </w:rPr>
        <w:t xml:space="preserve"> </w:t>
      </w:r>
      <w:r w:rsidR="00F42381">
        <w:rPr>
          <w:rFonts w:ascii="Arial Narrow" w:hAnsi="Arial Narrow"/>
          <w:b/>
          <w:lang w:val="es-ES_tradnl"/>
        </w:rPr>
        <w:t>10</w:t>
      </w:r>
      <w:r>
        <w:rPr>
          <w:rFonts w:ascii="Arial Narrow" w:hAnsi="Arial Narrow"/>
          <w:b/>
          <w:lang w:val="es-ES_tradnl"/>
        </w:rPr>
        <w:t xml:space="preserve"> / 20</w:t>
      </w:r>
      <w:r w:rsidR="00F42381">
        <w:rPr>
          <w:rFonts w:ascii="Arial Narrow" w:hAnsi="Arial Narrow"/>
          <w:b/>
          <w:lang w:val="es-ES_tradnl"/>
        </w:rPr>
        <w:t>1</w:t>
      </w:r>
      <w:r w:rsidR="00B4318B"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 xml:space="preserve">           </w:t>
      </w:r>
      <w:r w:rsidR="00931344">
        <w:rPr>
          <w:rFonts w:ascii="Arial Narrow" w:hAnsi="Arial Narrow"/>
          <w:lang w:val="es-ES_tradnl"/>
        </w:rPr>
        <w:tab/>
        <w:t xml:space="preserve">          </w:t>
      </w:r>
      <w:r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6</w:t>
      </w:r>
      <w:r>
        <w:rPr>
          <w:rFonts w:ascii="Arial Narrow" w:hAnsi="Arial Narrow"/>
          <w:lang w:val="es-ES_tradnl"/>
        </w:rPr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               </w:t>
      </w:r>
      <w:r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lang w:val="es-ES_tradnl"/>
        </w:rPr>
        <w:t xml:space="preserve">              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>
        <w:rPr>
          <w:rFonts w:ascii="Arial Narrow" w:hAnsi="Arial Narrow"/>
          <w:b/>
          <w:lang w:val="es-ES_tradnl"/>
        </w:rPr>
        <w:t>Te</w:t>
      </w:r>
      <w:r w:rsidR="00C7176C">
        <w:rPr>
          <w:rFonts w:ascii="Arial Narrow" w:hAnsi="Arial Narrow"/>
          <w:b/>
          <w:lang w:val="es-ES_tradnl"/>
        </w:rPr>
        <w:t>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</w:t>
      </w:r>
      <w:r w:rsidR="005C5E9A">
        <w:rPr>
          <w:rFonts w:ascii="Arial Narrow" w:hAnsi="Arial Narrow"/>
          <w:b/>
          <w:lang w:val="es-ES_tradnl"/>
        </w:rPr>
        <w:t>ORES            (3 V 6)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(2 V 7)</w:t>
      </w:r>
      <w:r>
        <w:rPr>
          <w:rFonts w:ascii="Arial Narrow" w:hAnsi="Arial Narrow"/>
          <w:b/>
          <w:lang w:val="es-ES_tradnl"/>
        </w:rPr>
        <w:tab/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 w:rsidTr="009F00B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390F3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05B5A" w:rsidRDefault="009F00B9" w:rsidP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Default="00B23EB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F42381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1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E4BA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4E4BA5" w:rsidRPr="00390F31" w:rsidTr="009F00B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Default="00B23EB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F42381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2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E4BA5" w:rsidRDefault="00390F31" w:rsidP="0093531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E4BA5" w:rsidRPr="0028072C" w:rsidRDefault="004E4BA5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  <w:tr w:rsidR="004E4BA5" w:rsidTr="009F00B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E4BA5" w:rsidRDefault="00390F31" w:rsidP="009C23F6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E4BA5" w:rsidRDefault="004E4BA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4E4BA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FRANCISCO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390F3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35315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</w:t>
            </w:r>
            <w:r w:rsidR="00935315">
              <w:rPr>
                <w:rFonts w:ascii="Arial Narrow" w:hAnsi="Arial Narrow"/>
                <w:lang w:val="es-ES_tradnl"/>
              </w:rPr>
              <w:t>:</w:t>
            </w:r>
            <w:r w:rsidR="009B3B8C">
              <w:rPr>
                <w:rFonts w:ascii="Arial Narrow" w:hAnsi="Arial Narrow"/>
                <w:lang w:val="es-ES_tradnl"/>
              </w:rPr>
              <w:t>17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935315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</w:t>
            </w:r>
            <w:r w:rsidR="00935315">
              <w:rPr>
                <w:rFonts w:ascii="Arial Narrow" w:hAnsi="Arial Narrow"/>
                <w:lang w:val="es-ES_tradnl"/>
              </w:rPr>
              <w:t>:</w:t>
            </w:r>
            <w:r w:rsidR="009B3B8C">
              <w:rPr>
                <w:rFonts w:ascii="Arial Narrow" w:hAnsi="Arial Narrow"/>
                <w:lang w:val="es-ES_tradnl"/>
              </w:rPr>
              <w:t>25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FRANCISCO</w:t>
            </w:r>
          </w:p>
        </w:tc>
      </w:tr>
      <w:tr w:rsidR="00935315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3531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</w:t>
            </w:r>
            <w:r w:rsidR="00B23EB7">
              <w:rPr>
                <w:rFonts w:ascii="Arial Narrow" w:hAnsi="Arial Narrow"/>
                <w:lang w:val="es-ES_tradnl"/>
              </w:rPr>
              <w:t>3</w:t>
            </w:r>
            <w:r w:rsidR="009B3B8C">
              <w:rPr>
                <w:rFonts w:ascii="Arial Narrow" w:hAnsi="Arial Narrow"/>
                <w:lang w:val="es-ES_tradnl"/>
              </w:rPr>
              <w:t>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390F31" w:rsidP="00710A65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Pr="0028072C" w:rsidRDefault="00935315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35315" w:rsidRDefault="009F00B9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390F31" w:rsidRPr="00390F31" w:rsidTr="009F00B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14:41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 w:rsidP="00964F3C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POLADURA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390F3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390F3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Pr="0028072C" w:rsidRDefault="00390F3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90F31" w:rsidRDefault="00390F31" w:rsidP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390F31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5D37FB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 w:rsidRPr="00390F31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p w:rsidR="00F55F13" w:rsidRPr="00F55F13" w:rsidRDefault="00F55F13" w:rsidP="00F55F13">
      <w:pPr>
        <w:jc w:val="center"/>
        <w:rPr>
          <w:b/>
          <w:u w:val="single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8314FD" w:rsidRDefault="008314F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B4318B">
        <w:rPr>
          <w:rFonts w:ascii="Arial Narrow" w:hAnsi="Arial Narrow"/>
          <w:b/>
          <w:lang w:val="es-ES_tradnl"/>
        </w:rPr>
        <w:t>22</w:t>
      </w:r>
      <w:r w:rsidR="008314FD">
        <w:rPr>
          <w:rFonts w:ascii="Arial Narrow" w:hAnsi="Arial Narrow"/>
          <w:b/>
          <w:lang w:val="es-ES_tradnl"/>
        </w:rPr>
        <w:t xml:space="preserve"> / 10</w:t>
      </w:r>
      <w:r>
        <w:rPr>
          <w:rFonts w:ascii="Arial Narrow" w:hAnsi="Arial Narrow"/>
          <w:b/>
          <w:lang w:val="es-ES_tradnl"/>
        </w:rPr>
        <w:t xml:space="preserve"> / 20</w:t>
      </w:r>
      <w:r w:rsidR="008314FD">
        <w:rPr>
          <w:rFonts w:ascii="Arial Narrow" w:hAnsi="Arial Narrow"/>
          <w:b/>
          <w:lang w:val="es-ES_tradnl"/>
        </w:rPr>
        <w:t>1</w:t>
      </w:r>
      <w:r w:rsidR="00B4318B"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7</w:t>
      </w:r>
      <w:r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     </w:t>
      </w:r>
      <w:r w:rsidR="005C5E9A">
        <w:rPr>
          <w:rFonts w:ascii="Arial Narrow" w:hAnsi="Arial Narrow"/>
          <w:b/>
          <w:lang w:val="es-ES_tradnl"/>
        </w:rPr>
        <w:t>(1 V 8)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VS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    </w:t>
      </w:r>
      <w:r>
        <w:rPr>
          <w:rFonts w:ascii="Arial Narrow" w:hAnsi="Arial Narrow"/>
          <w:b/>
          <w:lang w:val="es-ES_tradnl"/>
        </w:rPr>
        <w:t>(4 V 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8314FD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B23EB7">
              <w:rPr>
                <w:rFonts w:ascii="Arial Narrow" w:hAnsi="Arial Narrow"/>
                <w:sz w:val="28"/>
                <w:lang w:val="es-ES_tradnl"/>
              </w:rPr>
              <w:t>3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C375C5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C375C5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MARIANO PEÑALVER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B23EB7">
              <w:rPr>
                <w:rFonts w:ascii="Arial Narrow" w:hAnsi="Arial Narrow"/>
                <w:lang w:val="es-ES_tradnl"/>
              </w:rPr>
              <w:t>4</w:t>
            </w:r>
            <w:r w:rsidR="009F2247">
              <w:rPr>
                <w:rFonts w:ascii="Arial Narrow" w:hAnsi="Arial Narrow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IVAN GARCIA MARTINEZ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314FD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9F2247">
              <w:rPr>
                <w:rFonts w:ascii="Arial Narrow" w:hAnsi="Arial Narrow"/>
                <w:lang w:val="es-ES_tradnl"/>
              </w:rPr>
              <w:t>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8F3A5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42D47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FCO. JAVIER MUNGUIA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B4318B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</w:t>
      </w:r>
      <w:proofErr w:type="gramStart"/>
      <w:r>
        <w:rPr>
          <w:rFonts w:ascii="Arial Narrow" w:hAnsi="Arial Narrow"/>
          <w:b/>
          <w:lang w:val="es-ES_tradnl"/>
        </w:rPr>
        <w:t xml:space="preserve">: </w:t>
      </w:r>
      <w:r w:rsidR="00AF21C5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22</w:t>
      </w:r>
      <w:proofErr w:type="gramEnd"/>
      <w:r>
        <w:rPr>
          <w:rFonts w:ascii="Arial Narrow" w:hAnsi="Arial Narrow"/>
          <w:b/>
          <w:lang w:val="es-ES_tradnl"/>
        </w:rPr>
        <w:t xml:space="preserve"> </w:t>
      </w:r>
      <w:r w:rsidR="00AF21C5">
        <w:rPr>
          <w:rFonts w:ascii="Arial Narrow" w:hAnsi="Arial Narrow"/>
          <w:b/>
          <w:lang w:val="es-ES_tradnl"/>
        </w:rPr>
        <w:t>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8</w:t>
      </w:r>
      <w:r w:rsidR="00405B5A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PERDEDORES     </w:t>
      </w:r>
      <w:r w:rsidR="005C5E9A">
        <w:rPr>
          <w:rFonts w:ascii="Arial Narrow" w:hAnsi="Arial Narrow"/>
          <w:b/>
          <w:lang w:val="es-ES_tradnl"/>
        </w:rPr>
        <w:t xml:space="preserve">     (3 V 6)</w:t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</w:r>
      <w:r w:rsidR="005C5E9A">
        <w:rPr>
          <w:rFonts w:ascii="Arial Narrow" w:hAnsi="Arial Narrow"/>
          <w:b/>
          <w:lang w:val="es-ES_tradnl"/>
        </w:rPr>
        <w:tab/>
        <w:t xml:space="preserve">                </w:t>
      </w:r>
      <w:r>
        <w:rPr>
          <w:rFonts w:ascii="Arial Narrow" w:hAnsi="Arial Narrow"/>
          <w:b/>
          <w:lang w:val="es-ES_tradnl"/>
        </w:rPr>
        <w:t>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</w:t>
      </w:r>
      <w:r w:rsidR="005C5E9A">
        <w:rPr>
          <w:rFonts w:ascii="Arial Narrow" w:hAnsi="Arial Narrow"/>
          <w:b/>
          <w:lang w:val="es-ES_tradnl"/>
        </w:rPr>
        <w:t xml:space="preserve">             </w:t>
      </w:r>
      <w:r>
        <w:rPr>
          <w:rFonts w:ascii="Arial Narrow" w:hAnsi="Arial Narrow"/>
          <w:b/>
          <w:lang w:val="es-ES_tradnl"/>
        </w:rPr>
        <w:t>(2 V 7)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 w:rsidRPr="0092118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9A58A7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2718FC">
              <w:rPr>
                <w:rFonts w:ascii="Arial Narrow" w:hAnsi="Arial Narrow"/>
                <w:sz w:val="28"/>
                <w:lang w:val="es-ES_tradnl"/>
              </w:rPr>
              <w:t>:</w:t>
            </w:r>
            <w:r w:rsidR="009F2247">
              <w:rPr>
                <w:rFonts w:ascii="Arial Narrow" w:hAnsi="Arial Narrow"/>
                <w:sz w:val="28"/>
                <w:lang w:val="es-ES_tradnl"/>
              </w:rPr>
              <w:t>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405B5A" w:rsidRPr="0092118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 AIZPURUA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921189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921189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 w:rsidP="00B4318B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</w:t>
            </w:r>
            <w:r w:rsidR="009F2247">
              <w:rPr>
                <w:rFonts w:ascii="Arial Narrow" w:hAnsi="Arial Narrow"/>
                <w:lang w:val="es-ES_tradnl"/>
              </w:rPr>
              <w:t>0</w:t>
            </w:r>
            <w:r w:rsidR="009A58A7">
              <w:rPr>
                <w:rFonts w:ascii="Arial Narrow" w:hAnsi="Arial Narrow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B23EB7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AF21C5">
              <w:rPr>
                <w:rFonts w:ascii="Arial Narrow" w:hAnsi="Arial Narrow"/>
                <w:lang w:val="es-ES_tradnl"/>
              </w:rPr>
              <w:t>:</w:t>
            </w:r>
            <w:r w:rsidR="009F2247">
              <w:rPr>
                <w:rFonts w:ascii="Arial Narrow" w:hAnsi="Arial Narrow"/>
                <w:lang w:val="es-ES_tradnl"/>
              </w:rPr>
              <w:t>1</w:t>
            </w:r>
            <w:r w:rsidR="009A58A7">
              <w:rPr>
                <w:rFonts w:ascii="Arial Narrow" w:hAnsi="Arial Narrow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2118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9F00B9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sectPr w:rsidR="00405B5A" w:rsidSect="00127E7E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811" w:rsidRDefault="00997811">
      <w:r>
        <w:separator/>
      </w:r>
    </w:p>
  </w:endnote>
  <w:endnote w:type="continuationSeparator" w:id="0">
    <w:p w:rsidR="00997811" w:rsidRDefault="00997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811" w:rsidRDefault="00997811">
      <w:r>
        <w:separator/>
      </w:r>
    </w:p>
  </w:footnote>
  <w:footnote w:type="continuationSeparator" w:id="0">
    <w:p w:rsidR="00997811" w:rsidRDefault="009978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390F31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B4318B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57F81"/>
    <w:rsid w:val="0007483B"/>
    <w:rsid w:val="00076F37"/>
    <w:rsid w:val="000923C3"/>
    <w:rsid w:val="000A297D"/>
    <w:rsid w:val="000A55D9"/>
    <w:rsid w:val="000B59C2"/>
    <w:rsid w:val="000D2DBA"/>
    <w:rsid w:val="000F2F88"/>
    <w:rsid w:val="00106A6A"/>
    <w:rsid w:val="00125940"/>
    <w:rsid w:val="00127E7E"/>
    <w:rsid w:val="00130A80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958DC"/>
    <w:rsid w:val="002A5290"/>
    <w:rsid w:val="002F57A7"/>
    <w:rsid w:val="0030090E"/>
    <w:rsid w:val="003223AD"/>
    <w:rsid w:val="00330147"/>
    <w:rsid w:val="003312C8"/>
    <w:rsid w:val="00350EEF"/>
    <w:rsid w:val="00356235"/>
    <w:rsid w:val="00366C3C"/>
    <w:rsid w:val="00383422"/>
    <w:rsid w:val="00390F31"/>
    <w:rsid w:val="00396B64"/>
    <w:rsid w:val="003B6076"/>
    <w:rsid w:val="003C1259"/>
    <w:rsid w:val="003D5B78"/>
    <w:rsid w:val="003E643F"/>
    <w:rsid w:val="003F3F9A"/>
    <w:rsid w:val="003F6CA2"/>
    <w:rsid w:val="00404439"/>
    <w:rsid w:val="00405B5A"/>
    <w:rsid w:val="00411438"/>
    <w:rsid w:val="00416541"/>
    <w:rsid w:val="004253F3"/>
    <w:rsid w:val="00437206"/>
    <w:rsid w:val="00457185"/>
    <w:rsid w:val="004665F3"/>
    <w:rsid w:val="0048103B"/>
    <w:rsid w:val="004819C9"/>
    <w:rsid w:val="00493634"/>
    <w:rsid w:val="004949BD"/>
    <w:rsid w:val="004A02DD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44A14"/>
    <w:rsid w:val="00564FCC"/>
    <w:rsid w:val="00567DAA"/>
    <w:rsid w:val="00585196"/>
    <w:rsid w:val="005C5E9A"/>
    <w:rsid w:val="005D37FB"/>
    <w:rsid w:val="005E00C4"/>
    <w:rsid w:val="0061302B"/>
    <w:rsid w:val="00623EFD"/>
    <w:rsid w:val="00624492"/>
    <w:rsid w:val="006360E6"/>
    <w:rsid w:val="0066089B"/>
    <w:rsid w:val="006663F4"/>
    <w:rsid w:val="00667EB7"/>
    <w:rsid w:val="00682D9B"/>
    <w:rsid w:val="006B1003"/>
    <w:rsid w:val="006B58CC"/>
    <w:rsid w:val="006B6EE5"/>
    <w:rsid w:val="006C3CAD"/>
    <w:rsid w:val="006C5B53"/>
    <w:rsid w:val="006C63C4"/>
    <w:rsid w:val="006E2D7A"/>
    <w:rsid w:val="006E5B91"/>
    <w:rsid w:val="00731E8F"/>
    <w:rsid w:val="00737C4C"/>
    <w:rsid w:val="00771CD3"/>
    <w:rsid w:val="00796036"/>
    <w:rsid w:val="007B217B"/>
    <w:rsid w:val="007C3138"/>
    <w:rsid w:val="007E0E12"/>
    <w:rsid w:val="00804FA3"/>
    <w:rsid w:val="00812A25"/>
    <w:rsid w:val="00825A96"/>
    <w:rsid w:val="008314FD"/>
    <w:rsid w:val="00842324"/>
    <w:rsid w:val="00842AE5"/>
    <w:rsid w:val="00847A8F"/>
    <w:rsid w:val="00853D3D"/>
    <w:rsid w:val="0088790F"/>
    <w:rsid w:val="008B3819"/>
    <w:rsid w:val="008B7B16"/>
    <w:rsid w:val="008C072A"/>
    <w:rsid w:val="008D07C4"/>
    <w:rsid w:val="008F221E"/>
    <w:rsid w:val="008F3A57"/>
    <w:rsid w:val="008F45AE"/>
    <w:rsid w:val="009023A9"/>
    <w:rsid w:val="0090327B"/>
    <w:rsid w:val="00921189"/>
    <w:rsid w:val="009227AF"/>
    <w:rsid w:val="0093043C"/>
    <w:rsid w:val="00931344"/>
    <w:rsid w:val="00935315"/>
    <w:rsid w:val="009561F4"/>
    <w:rsid w:val="00975885"/>
    <w:rsid w:val="009948FB"/>
    <w:rsid w:val="00997811"/>
    <w:rsid w:val="009A58A7"/>
    <w:rsid w:val="009A64E8"/>
    <w:rsid w:val="009B3B8C"/>
    <w:rsid w:val="009C1988"/>
    <w:rsid w:val="009C23F6"/>
    <w:rsid w:val="009E5A8C"/>
    <w:rsid w:val="009F00B9"/>
    <w:rsid w:val="009F2247"/>
    <w:rsid w:val="00A0335A"/>
    <w:rsid w:val="00A13BC3"/>
    <w:rsid w:val="00A42F37"/>
    <w:rsid w:val="00A54FB0"/>
    <w:rsid w:val="00A70E7A"/>
    <w:rsid w:val="00A83B14"/>
    <w:rsid w:val="00A96751"/>
    <w:rsid w:val="00A97650"/>
    <w:rsid w:val="00AB1A5D"/>
    <w:rsid w:val="00AB7293"/>
    <w:rsid w:val="00AE0D6C"/>
    <w:rsid w:val="00AE2E9F"/>
    <w:rsid w:val="00AF21C5"/>
    <w:rsid w:val="00AF4E9A"/>
    <w:rsid w:val="00AF62C2"/>
    <w:rsid w:val="00B025CA"/>
    <w:rsid w:val="00B23EB7"/>
    <w:rsid w:val="00B263B3"/>
    <w:rsid w:val="00B40407"/>
    <w:rsid w:val="00B4318B"/>
    <w:rsid w:val="00B52417"/>
    <w:rsid w:val="00B61F61"/>
    <w:rsid w:val="00B6538A"/>
    <w:rsid w:val="00B76475"/>
    <w:rsid w:val="00B768ED"/>
    <w:rsid w:val="00B86A0E"/>
    <w:rsid w:val="00B9717F"/>
    <w:rsid w:val="00BA2246"/>
    <w:rsid w:val="00BA5722"/>
    <w:rsid w:val="00BA7D68"/>
    <w:rsid w:val="00BB02B1"/>
    <w:rsid w:val="00BC26D8"/>
    <w:rsid w:val="00BC361A"/>
    <w:rsid w:val="00BE3619"/>
    <w:rsid w:val="00BF0F18"/>
    <w:rsid w:val="00C128D0"/>
    <w:rsid w:val="00C375C5"/>
    <w:rsid w:val="00C4189C"/>
    <w:rsid w:val="00C4280E"/>
    <w:rsid w:val="00C46A05"/>
    <w:rsid w:val="00C55E7E"/>
    <w:rsid w:val="00C7176C"/>
    <w:rsid w:val="00CA28CE"/>
    <w:rsid w:val="00CA3C1D"/>
    <w:rsid w:val="00CB1AB5"/>
    <w:rsid w:val="00CB73AB"/>
    <w:rsid w:val="00CC3A1C"/>
    <w:rsid w:val="00D03E21"/>
    <w:rsid w:val="00D04C4F"/>
    <w:rsid w:val="00D42D47"/>
    <w:rsid w:val="00D55CE1"/>
    <w:rsid w:val="00D60DB1"/>
    <w:rsid w:val="00D750B3"/>
    <w:rsid w:val="00D801DC"/>
    <w:rsid w:val="00D813F3"/>
    <w:rsid w:val="00D84E8D"/>
    <w:rsid w:val="00D860D8"/>
    <w:rsid w:val="00D868EB"/>
    <w:rsid w:val="00D939EF"/>
    <w:rsid w:val="00D94A05"/>
    <w:rsid w:val="00D96DE5"/>
    <w:rsid w:val="00DB1A81"/>
    <w:rsid w:val="00DC6FDA"/>
    <w:rsid w:val="00DE3DF5"/>
    <w:rsid w:val="00E07CA2"/>
    <w:rsid w:val="00E23EF8"/>
    <w:rsid w:val="00E25163"/>
    <w:rsid w:val="00E457C6"/>
    <w:rsid w:val="00E55192"/>
    <w:rsid w:val="00E61D37"/>
    <w:rsid w:val="00E75B41"/>
    <w:rsid w:val="00E75BAF"/>
    <w:rsid w:val="00E75CF4"/>
    <w:rsid w:val="00EA45B3"/>
    <w:rsid w:val="00EB4B26"/>
    <w:rsid w:val="00ED038C"/>
    <w:rsid w:val="00ED067B"/>
    <w:rsid w:val="00ED2F40"/>
    <w:rsid w:val="00EF4C11"/>
    <w:rsid w:val="00F04D99"/>
    <w:rsid w:val="00F24A40"/>
    <w:rsid w:val="00F301E0"/>
    <w:rsid w:val="00F35619"/>
    <w:rsid w:val="00F42381"/>
    <w:rsid w:val="00F506C2"/>
    <w:rsid w:val="00F54740"/>
    <w:rsid w:val="00F55F13"/>
    <w:rsid w:val="00F6593D"/>
    <w:rsid w:val="00FB2AFF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6E8342-653D-4DDB-ACEF-5515F73DAD9B}"/>
</file>

<file path=customXml/itemProps2.xml><?xml version="1.0" encoding="utf-8"?>
<ds:datastoreItem xmlns:ds="http://schemas.openxmlformats.org/officeDocument/2006/customXml" ds:itemID="{19539C63-5600-4877-905A-67055AF3E5D4}"/>
</file>

<file path=customXml/itemProps3.xml><?xml version="1.0" encoding="utf-8"?>
<ds:datastoreItem xmlns:ds="http://schemas.openxmlformats.org/officeDocument/2006/customXml" ds:itemID="{A0C00CA8-C29E-458E-B276-2968234F488D}"/>
</file>

<file path=customXml/itemProps4.xml><?xml version="1.0" encoding="utf-8"?>
<ds:datastoreItem xmlns:ds="http://schemas.openxmlformats.org/officeDocument/2006/customXml" ds:itemID="{3CFCF48B-CF02-48F1-A9C1-D42D819371B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85</TotalTime>
  <Pages>4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26</cp:revision>
  <cp:lastPrinted>2010-10-07T17:44:00Z</cp:lastPrinted>
  <dcterms:created xsi:type="dcterms:W3CDTF">2010-10-07T16:18:00Z</dcterms:created>
  <dcterms:modified xsi:type="dcterms:W3CDTF">2011-10-21T17:03:00Z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