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6E2D7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405B5A" w:rsidRDefault="0013406B" w:rsidP="006E2D7A">
      <w:pPr>
        <w:tabs>
          <w:tab w:val="center" w:pos="5102"/>
          <w:tab w:val="right" w:pos="10205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21</w:t>
      </w:r>
      <w:r w:rsidR="00AF4E9A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4E9A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</w:t>
      </w:r>
      <w:r w:rsidR="00405B5A">
        <w:rPr>
          <w:rFonts w:ascii="Arial Narrow" w:hAnsi="Arial Narrow"/>
          <w:lang w:val="es-ES_tradnl"/>
        </w:rPr>
        <w:tab/>
        <w:t xml:space="preserve">      </w:t>
      </w:r>
      <w:r w:rsidR="006E2D7A">
        <w:rPr>
          <w:rFonts w:ascii="Arial Narrow" w:hAnsi="Arial Narrow"/>
          <w:lang w:val="es-ES_tradnl"/>
        </w:rPr>
        <w:t xml:space="preserve">      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6E2D7A">
        <w:rPr>
          <w:rFonts w:ascii="Arial Narrow" w:hAnsi="Arial Narrow"/>
          <w:b/>
          <w:lang w:val="es-ES_tradnl"/>
        </w:rPr>
        <w:t xml:space="preserve">   </w:t>
      </w:r>
      <w:r w:rsidR="00D03E21">
        <w:rPr>
          <w:rFonts w:ascii="Arial Narrow" w:hAnsi="Arial Narrow"/>
          <w:b/>
          <w:lang w:val="es-ES_tradnl"/>
        </w:rPr>
        <w:t xml:space="preserve">   </w:t>
      </w:r>
      <w:r w:rsidR="006E2D7A">
        <w:rPr>
          <w:rFonts w:ascii="Arial Narrow" w:hAnsi="Arial Narrow"/>
          <w:b/>
          <w:lang w:val="es-ES_tradnl"/>
        </w:rPr>
        <w:t>Ma</w:t>
      </w:r>
      <w:r w:rsidR="00405B5A">
        <w:rPr>
          <w:rFonts w:ascii="Arial Narrow" w:hAnsi="Arial Narrow"/>
          <w:b/>
          <w:lang w:val="es-ES_tradnl"/>
        </w:rPr>
        <w:t>tch Nº: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                </w:t>
      </w:r>
      <w:r w:rsidR="006E2D7A">
        <w:rPr>
          <w:rFonts w:ascii="Arial Narrow" w:hAnsi="Arial Narrow"/>
          <w:lang w:val="es-ES_tradnl"/>
        </w:rPr>
        <w:t xml:space="preserve">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6E2D7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jc w:val="center"/>
        </w:trPr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13406B" w:rsidP="0013406B">
      <w:pPr>
        <w:jc w:val="center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 w:rsidR="00405B5A">
        <w:rPr>
          <w:rFonts w:ascii="Arial Narrow" w:hAnsi="Arial Narrow"/>
          <w:b/>
          <w:lang w:val="es-ES_tradnl"/>
        </w:rPr>
        <w:t xml:space="preserve">1º                                   </w:t>
      </w:r>
      <w:r w:rsidR="006E2D7A">
        <w:rPr>
          <w:rFonts w:ascii="Arial Narrow" w:hAnsi="Arial Narrow"/>
          <w:b/>
          <w:lang w:val="es-ES_tradnl"/>
        </w:rPr>
        <w:t xml:space="preserve">    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>8º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53B5" w:rsidP="0061302B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E5A8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9E5A8C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</w:t>
            </w:r>
            <w:r w:rsidR="00864A00">
              <w:rPr>
                <w:rFonts w:ascii="Arial Narrow" w:hAnsi="Arial Narrow"/>
                <w:lang w:val="es-ES_tradnl"/>
              </w:rPr>
              <w:t>R</w:t>
            </w:r>
            <w:r>
              <w:rPr>
                <w:rFonts w:ascii="Arial Narrow" w:hAnsi="Arial Narrow"/>
                <w:lang w:val="es-ES_tradnl"/>
              </w:rPr>
              <w:t>EIRE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</w:tr>
      <w:tr w:rsidR="009E5A8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Pr="0028072C" w:rsidRDefault="009E5A8C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</w:tr>
      <w:tr w:rsidR="009E5A8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3/1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E5A8C" w:rsidRPr="0028072C" w:rsidRDefault="00A34103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</w:tr>
      <w:tr w:rsidR="009E5A8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 w:rsidP="009E5A8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5A8C" w:rsidRDefault="009E5A8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5A8C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A34103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A34103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pStyle w:val="Ttulo5"/>
              <w:tabs>
                <w:tab w:val="center" w:pos="4981"/>
              </w:tabs>
            </w:pPr>
            <w:r>
              <w:t xml:space="preserve">            </w:t>
            </w:r>
            <w:r w:rsidR="00405B5A"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B53B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</w:t>
            </w:r>
            <w:r w:rsidR="00864A00">
              <w:rPr>
                <w:rFonts w:ascii="Arial Narrow" w:hAnsi="Arial Narrow"/>
                <w:lang w:val="es-ES_tradnl"/>
              </w:rPr>
              <w:t>R</w:t>
            </w:r>
            <w:r>
              <w:rPr>
                <w:rFonts w:ascii="Arial Narrow" w:hAnsi="Arial Narrow"/>
                <w:lang w:val="es-ES_tradnl"/>
              </w:rPr>
              <w:t>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</w:tr>
      <w:tr w:rsidR="00FB53B5">
        <w:tc>
          <w:tcPr>
            <w:tcW w:w="84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</w:tr>
      <w:tr w:rsidR="00FB53B5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Pr="0028072C" w:rsidRDefault="00FB53B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53B5" w:rsidRDefault="00FB53B5" w:rsidP="00CB1F1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 w:rsidP="002F57A7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jc w:val="both"/>
        <w:rPr>
          <w:lang w:val="es-ES_tradnl"/>
        </w:rPr>
      </w:pPr>
    </w:p>
    <w:p w:rsidR="00BB02B1" w:rsidRPr="00330147" w:rsidRDefault="00BB02B1" w:rsidP="00BB02B1">
      <w:pPr>
        <w:jc w:val="center"/>
        <w:rPr>
          <w:b/>
          <w:u w:val="single"/>
        </w:rPr>
      </w:pPr>
    </w:p>
    <w:p w:rsidR="00405B5A" w:rsidRDefault="00405B5A">
      <w:pPr>
        <w:pStyle w:val="Ttulo1"/>
        <w:jc w:val="center"/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021B8" w:rsidRDefault="005021B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lastRenderedPageBreak/>
        <w:t>Fecha:</w:t>
      </w:r>
      <w:r>
        <w:rPr>
          <w:rFonts w:ascii="Arial Narrow" w:hAnsi="Arial Narrow"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>21</w:t>
      </w:r>
      <w:r w:rsidR="00AF4E9A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AF4E9A">
        <w:rPr>
          <w:rFonts w:ascii="Arial Narrow" w:hAnsi="Arial Narrow"/>
          <w:b/>
          <w:lang w:val="es-ES_tradnl"/>
        </w:rPr>
        <w:t>10</w:t>
      </w:r>
      <w:r>
        <w:rPr>
          <w:rFonts w:ascii="Arial Narrow" w:hAnsi="Arial Narrow"/>
          <w:lang w:val="es-ES_tradnl"/>
        </w:rPr>
        <w:t xml:space="preserve">           </w:t>
      </w:r>
      <w:r>
        <w:rPr>
          <w:rFonts w:ascii="Arial Narrow" w:hAnsi="Arial Narrow"/>
          <w:lang w:val="es-ES_tradnl"/>
        </w:rPr>
        <w:tab/>
        <w:t xml:space="preserve">                      </w:t>
      </w:r>
      <w:r w:rsidR="006E2D7A">
        <w:rPr>
          <w:rFonts w:ascii="Arial Narrow" w:hAnsi="Arial Narrow"/>
          <w:lang w:val="es-ES_tradnl"/>
        </w:rPr>
        <w:t xml:space="preserve">               </w:t>
      </w:r>
      <w:r>
        <w:rPr>
          <w:rFonts w:ascii="Arial Narrow" w:hAnsi="Arial Narrow"/>
          <w:lang w:val="es-ES_tradnl"/>
        </w:rPr>
        <w:t xml:space="preserve">  </w:t>
      </w:r>
      <w:r w:rsidR="00D03E21">
        <w:rPr>
          <w:rFonts w:ascii="Arial Narrow" w:hAnsi="Arial Narrow"/>
          <w:lang w:val="es-ES_tradnl"/>
        </w:rPr>
        <w:t xml:space="preserve">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2                                 </w:t>
      </w:r>
      <w:r>
        <w:rPr>
          <w:rFonts w:ascii="Arial Narrow" w:hAnsi="Arial Narrow"/>
          <w:lang w:val="es-ES_tradnl"/>
        </w:rPr>
        <w:t xml:space="preserve">                       </w:t>
      </w:r>
      <w:r w:rsidR="006E2D7A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 w:rsidR="0013406B">
        <w:rPr>
          <w:rFonts w:ascii="Arial Narrow" w:hAnsi="Arial Narrow"/>
          <w:b/>
          <w:lang w:val="es-ES_tradnl"/>
        </w:rPr>
        <w:t xml:space="preserve">    </w:t>
      </w:r>
      <w:r w:rsidR="006E2D7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4º                   </w:t>
      </w:r>
      <w:r w:rsidR="006E2D7A">
        <w:rPr>
          <w:rFonts w:ascii="Arial Narrow" w:hAnsi="Arial Narrow"/>
          <w:b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 xml:space="preserve">                             </w:t>
      </w:r>
      <w:r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</w:t>
      </w:r>
      <w:r w:rsidR="00D03E21">
        <w:rPr>
          <w:rFonts w:ascii="Arial Narrow" w:hAnsi="Arial Narrow"/>
          <w:b/>
          <w:lang w:val="es-ES_tradnl"/>
        </w:rPr>
        <w:t xml:space="preserve">     </w:t>
      </w:r>
      <w:r w:rsidR="0013406B">
        <w:rPr>
          <w:rFonts w:ascii="Arial Narrow" w:hAnsi="Arial Narrow"/>
          <w:b/>
          <w:lang w:val="es-ES_tradnl"/>
        </w:rPr>
        <w:t xml:space="preserve">      </w:t>
      </w:r>
      <w:r>
        <w:rPr>
          <w:rFonts w:ascii="Arial Narrow" w:hAnsi="Arial Narrow"/>
          <w:b/>
          <w:lang w:val="es-ES_tradnl"/>
        </w:rPr>
        <w:t xml:space="preserve"> 5º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 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 PRADA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09:2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0A429D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9E192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405B5A" w:rsidRPr="00366C3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9E1923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DANIEL BERNA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Pr="00366C3C" w:rsidRDefault="009E1923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MARIANO PEÑALVER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366C3C">
        <w:tc>
          <w:tcPr>
            <w:tcW w:w="849" w:type="dxa"/>
          </w:tcPr>
          <w:p w:rsidR="00405B5A" w:rsidRPr="00366C3C" w:rsidRDefault="00405B5A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vAlign w:val="center"/>
          </w:tcPr>
          <w:p w:rsidR="00405B5A" w:rsidRPr="00366C3C" w:rsidRDefault="00405B5A">
            <w:pPr>
              <w:spacing w:after="58"/>
              <w:jc w:val="right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lang w:val="en-GB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E86CB5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n-GB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Pr="00366C3C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lang w:val="en-GB"/>
              </w:rPr>
              <w:t>Total Foursomes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366C3C">
        <w:trPr>
          <w:cantSplit/>
        </w:trPr>
        <w:tc>
          <w:tcPr>
            <w:tcW w:w="10203" w:type="dxa"/>
            <w:vAlign w:val="center"/>
          </w:tcPr>
          <w:p w:rsidR="00405B5A" w:rsidRPr="00366C3C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n-GB"/>
              </w:rPr>
            </w:pPr>
            <w:r w:rsidRPr="00366C3C">
              <w:rPr>
                <w:rFonts w:ascii="Arial Narrow" w:hAnsi="Arial Narrow"/>
                <w:b/>
                <w:lang w:val="en-GB"/>
              </w:rPr>
              <w:tab/>
              <w:t xml:space="preserve">             INDIVIDUALES</w:t>
            </w:r>
          </w:p>
        </w:tc>
      </w:tr>
    </w:tbl>
    <w:p w:rsidR="00405B5A" w:rsidRPr="00366C3C" w:rsidRDefault="00405B5A">
      <w:pPr>
        <w:jc w:val="both"/>
        <w:rPr>
          <w:rFonts w:ascii="Arial Narrow" w:hAnsi="Arial Narrow"/>
          <w:lang w:val="en-GB"/>
        </w:rPr>
      </w:pPr>
    </w:p>
    <w:p w:rsidR="00405B5A" w:rsidRPr="00366C3C" w:rsidRDefault="00405B5A">
      <w:pPr>
        <w:jc w:val="both"/>
        <w:rPr>
          <w:rFonts w:ascii="Arial Narrow" w:hAnsi="Arial Narrow"/>
          <w:lang w:val="en-GB"/>
        </w:rPr>
      </w:pPr>
      <w:r w:rsidRPr="00366C3C">
        <w:rPr>
          <w:rFonts w:ascii="Arial Narrow" w:hAnsi="Arial Narrow"/>
          <w:lang w:val="en-GB"/>
        </w:rPr>
        <w:t xml:space="preserve">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366C3C" w:rsidRDefault="009E1923">
            <w:pPr>
              <w:spacing w:after="58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Pr="00366C3C" w:rsidRDefault="00405B5A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E19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E1923" w:rsidTr="003B6B1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9E1923" w:rsidTr="00FE6FE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 PRADA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</w:tr>
      <w:tr w:rsidR="009E1923" w:rsidTr="00FE6FE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Default="009E1923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</w:tr>
      <w:tr w:rsidR="009E1923" w:rsidTr="008D09B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Default="009E192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Pr="00366C3C" w:rsidRDefault="009E1923" w:rsidP="00AC7C35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DANIEL BERNA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E1923" w:rsidRPr="0028072C" w:rsidRDefault="009E1923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E1923" w:rsidRPr="00366C3C" w:rsidRDefault="009E1923" w:rsidP="00AC7C35">
            <w:pPr>
              <w:spacing w:after="58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MARIANO PEÑALVER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B768E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B025CA" w:rsidRDefault="00B025CA" w:rsidP="00B768ED">
      <w:pPr>
        <w:jc w:val="center"/>
        <w:rPr>
          <w:b/>
          <w:i/>
          <w:u w:val="single"/>
        </w:rPr>
      </w:pPr>
    </w:p>
    <w:p w:rsidR="00B025CA" w:rsidRDefault="00B025CA" w:rsidP="00AF4E9A">
      <w:pPr>
        <w:jc w:val="center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AF4E9A" w:rsidRDefault="00AF4E9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lastRenderedPageBreak/>
        <w:t>Fecha:</w:t>
      </w:r>
      <w:r>
        <w:rPr>
          <w:rFonts w:ascii="Arial Narrow" w:hAnsi="Arial Narrow"/>
          <w:lang w:val="es-ES_tradnl"/>
        </w:rPr>
        <w:t xml:space="preserve"> </w:t>
      </w:r>
      <w:r w:rsidR="0013406B">
        <w:rPr>
          <w:rFonts w:ascii="Arial Narrow" w:hAnsi="Arial Narrow"/>
          <w:b/>
          <w:lang w:val="es-ES_tradnl"/>
        </w:rPr>
        <w:t>21</w:t>
      </w:r>
      <w:r w:rsidR="005021B8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5021B8">
        <w:rPr>
          <w:rFonts w:ascii="Arial Narrow" w:hAnsi="Arial Narrow"/>
          <w:b/>
          <w:lang w:val="es-ES_tradnl"/>
        </w:rPr>
        <w:t>10</w:t>
      </w:r>
      <w:r w:rsidR="006E2D7A">
        <w:rPr>
          <w:rFonts w:ascii="Arial Narrow" w:hAnsi="Arial Narrow"/>
          <w:lang w:val="es-ES_tradnl"/>
        </w:rPr>
        <w:tab/>
        <w:t xml:space="preserve">        </w:t>
      </w:r>
      <w:r w:rsidR="00931344">
        <w:rPr>
          <w:rFonts w:ascii="Arial Narrow" w:hAnsi="Arial Narrow"/>
          <w:lang w:val="es-ES_tradnl"/>
        </w:rPr>
        <w:t xml:space="preserve">  </w:t>
      </w:r>
      <w:r w:rsidR="006E2D7A">
        <w:rPr>
          <w:rFonts w:ascii="Arial Narrow" w:hAnsi="Arial Narrow"/>
          <w:lang w:val="es-ES_tradnl"/>
        </w:rPr>
        <w:t xml:space="preserve">        </w:t>
      </w:r>
      <w:r w:rsidR="00847A8F">
        <w:rPr>
          <w:rFonts w:ascii="Arial Narrow" w:hAnsi="Arial Narrow"/>
          <w:lang w:val="es-ES_tradnl"/>
        </w:rPr>
        <w:t xml:space="preserve">                              </w:t>
      </w:r>
      <w:r w:rsidR="00D03E21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3</w:t>
      </w:r>
      <w:r>
        <w:rPr>
          <w:rFonts w:ascii="Arial Narrow" w:hAnsi="Arial Narrow"/>
          <w:lang w:val="es-ES_tradnl"/>
        </w:rPr>
        <w:t xml:space="preserve">          </w:t>
      </w:r>
      <w:r w:rsidR="006E2D7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6E2D7A">
        <w:rPr>
          <w:rFonts w:ascii="Arial Narrow" w:hAnsi="Arial Narrow"/>
          <w:lang w:val="es-ES_tradnl"/>
        </w:rPr>
        <w:t xml:space="preserve">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10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</w:t>
      </w:r>
      <w:r w:rsidR="006E2D7A">
        <w:rPr>
          <w:rFonts w:ascii="Arial Narrow" w:hAnsi="Arial Narrow"/>
          <w:b/>
          <w:lang w:val="es-ES_tradnl"/>
        </w:rPr>
        <w:t xml:space="preserve">                      </w:t>
      </w:r>
      <w:r w:rsidR="0013406B">
        <w:rPr>
          <w:rFonts w:ascii="Arial Narrow" w:hAnsi="Arial Narrow"/>
          <w:b/>
          <w:lang w:val="es-ES_tradnl"/>
        </w:rPr>
        <w:t xml:space="preserve">   </w:t>
      </w:r>
      <w:r w:rsidR="006E2D7A">
        <w:rPr>
          <w:rFonts w:ascii="Arial Narrow" w:hAnsi="Arial Narrow"/>
          <w:b/>
          <w:lang w:val="es-ES_tradnl"/>
        </w:rPr>
        <w:t xml:space="preserve"> </w:t>
      </w:r>
      <w:r w:rsidR="005C5E9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2º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        </w:t>
      </w:r>
      <w:r w:rsidR="0013406B">
        <w:rPr>
          <w:rFonts w:ascii="Arial Narrow" w:hAnsi="Arial Narrow"/>
          <w:b/>
          <w:lang w:val="es-ES_tradnl"/>
        </w:rPr>
        <w:t xml:space="preserve"> </w:t>
      </w:r>
      <w:r w:rsidR="00D03E21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VS                        </w:t>
      </w:r>
      <w:r w:rsidR="006E2D7A">
        <w:rPr>
          <w:rFonts w:ascii="Arial Narrow" w:hAnsi="Arial Narrow"/>
          <w:b/>
          <w:lang w:val="es-ES_tradnl"/>
        </w:rPr>
        <w:t xml:space="preserve">                    </w:t>
      </w:r>
      <w:r w:rsidR="00D03E21">
        <w:rPr>
          <w:rFonts w:ascii="Arial Narrow" w:hAnsi="Arial Narrow"/>
          <w:b/>
          <w:lang w:val="es-ES_tradnl"/>
        </w:rPr>
        <w:t xml:space="preserve">     </w:t>
      </w:r>
      <w:r w:rsidR="0013406B">
        <w:rPr>
          <w:rFonts w:ascii="Arial Narrow" w:hAnsi="Arial Narrow"/>
          <w:b/>
          <w:lang w:val="es-ES_tradnl"/>
        </w:rPr>
        <w:t xml:space="preserve">   </w:t>
      </w:r>
      <w:r>
        <w:rPr>
          <w:rFonts w:ascii="Arial Narrow" w:hAnsi="Arial Narrow"/>
          <w:b/>
          <w:lang w:val="es-ES_tradnl"/>
        </w:rPr>
        <w:t xml:space="preserve">7º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 w:rsidTr="002123B8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 w:rsidP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301E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F301E0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F301E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F301E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F301E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 xml:space="preserve">½ 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A.S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301E0" w:rsidRPr="0028072C" w:rsidRDefault="00C73E02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  <w:tr w:rsidR="00F301E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F301E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301E0" w:rsidRDefault="00D02F15" w:rsidP="006663F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Default="00F301E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301E0" w:rsidRPr="003D5B78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C73E02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 xml:space="preserve">1 ½ 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C73E02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123B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 xml:space="preserve">A.S   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 xml:space="preserve">½ 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3D5B78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665DBF" w:rsidTr="00850C0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3D5B78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665DBF" w:rsidTr="00A828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85B6D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3D5B78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  <w:tr w:rsidR="00665DBF" w:rsidTr="00EC467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36E8E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3D5B78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636E8E" w:rsidP="00B768ED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2 ½ 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 w:rsidP="00B768ED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4F1B8C" w:rsidRDefault="00636E8E" w:rsidP="00B768ED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 xml:space="preserve">1 ½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636E8E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636E8E">
            <w:pPr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  <w:rPr>
          <w:sz w:val="32"/>
        </w:rPr>
      </w:pPr>
    </w:p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3406B" w:rsidRDefault="0013406B">
      <w:pPr>
        <w:widowControl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br w:type="page"/>
      </w: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021B8" w:rsidRDefault="005021B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13406B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21</w:t>
      </w:r>
      <w:r w:rsidR="005021B8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5021B8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</w:t>
      </w:r>
      <w:r w:rsidR="00405B5A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 4</w:t>
      </w:r>
      <w:r w:rsidR="00405B5A">
        <w:rPr>
          <w:rFonts w:ascii="Arial Narrow" w:hAnsi="Arial Narrow"/>
          <w:lang w:val="es-ES_tradnl"/>
        </w:rPr>
        <w:t xml:space="preserve">  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10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5C5E9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</w:t>
      </w:r>
      <w:r w:rsidR="00405B5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             </w:t>
      </w:r>
      <w:r w:rsidR="00D03E21">
        <w:rPr>
          <w:rFonts w:ascii="Arial Narrow" w:hAnsi="Arial Narrow"/>
          <w:b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 xml:space="preserve">3º                   </w:t>
      </w:r>
      <w:r>
        <w:rPr>
          <w:rFonts w:ascii="Arial Narrow" w:hAnsi="Arial Narrow"/>
          <w:b/>
          <w:lang w:val="es-ES_tradnl"/>
        </w:rPr>
        <w:t xml:space="preserve">                        </w:t>
      </w:r>
      <w:r w:rsidR="00366C3C">
        <w:rPr>
          <w:rFonts w:ascii="Arial Narrow" w:hAnsi="Arial Narrow"/>
          <w:b/>
          <w:lang w:val="es-ES_tradnl"/>
        </w:rPr>
        <w:t xml:space="preserve">  </w:t>
      </w:r>
      <w:r w:rsidR="0013406B">
        <w:rPr>
          <w:rFonts w:ascii="Arial Narrow" w:hAnsi="Arial Narrow"/>
          <w:b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 xml:space="preserve">VS                         </w:t>
      </w:r>
      <w:r>
        <w:rPr>
          <w:rFonts w:ascii="Arial Narrow" w:hAnsi="Arial Narrow"/>
          <w:b/>
          <w:lang w:val="es-ES_tradnl"/>
        </w:rPr>
        <w:t xml:space="preserve">                   </w:t>
      </w:r>
      <w:r w:rsidR="00D03E21">
        <w:rPr>
          <w:rFonts w:ascii="Arial Narrow" w:hAnsi="Arial Narrow"/>
          <w:b/>
          <w:lang w:val="es-ES_tradnl"/>
        </w:rPr>
        <w:t xml:space="preserve">       </w:t>
      </w:r>
      <w:r>
        <w:rPr>
          <w:rFonts w:ascii="Arial Narrow" w:hAnsi="Arial Narrow"/>
          <w:b/>
          <w:lang w:val="es-ES_tradnl"/>
        </w:rPr>
        <w:t xml:space="preserve">     </w:t>
      </w:r>
      <w:r w:rsidR="00405B5A">
        <w:rPr>
          <w:rFonts w:ascii="Arial Narrow" w:hAnsi="Arial Narrow"/>
          <w:b/>
          <w:lang w:val="es-ES_tradnl"/>
        </w:rPr>
        <w:t xml:space="preserve">6º </w:t>
      </w:r>
      <w:r>
        <w:rPr>
          <w:rFonts w:ascii="Arial Narrow" w:hAnsi="Arial Narrow"/>
          <w:b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 xml:space="preserve">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 w:rsidP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 xml:space="preserve">CANARIAS 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5021B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1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0A3DC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 w:rsidP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B40C7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5021B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2</w:t>
            </w:r>
            <w:r w:rsidR="00323362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2 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405B5A" w:rsidRPr="00665DB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665DBF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506C2" w:rsidRDefault="0066125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665DBF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665DB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 xml:space="preserve">CANARIAS 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665DB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65DBF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65DBF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2E446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2E4464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2E446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665DB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C10C9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28072C" w:rsidRDefault="00665DBF" w:rsidP="0028072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Pr="006615DF" w:rsidRDefault="00665DBF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65DBF" w:rsidRDefault="00665DBF" w:rsidP="00AC7C3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Pr="004E4BA5" w:rsidRDefault="00405B5A">
      <w:pPr>
        <w:pStyle w:val="Ttulo1"/>
        <w:rPr>
          <w:sz w:val="24"/>
          <w:szCs w:val="24"/>
        </w:rPr>
      </w:pPr>
    </w:p>
    <w:p w:rsidR="00405B5A" w:rsidRPr="00FF60F0" w:rsidRDefault="00405B5A">
      <w:pPr>
        <w:rPr>
          <w:lang w:val="es-ES"/>
        </w:rPr>
      </w:pPr>
    </w:p>
    <w:p w:rsidR="00405B5A" w:rsidRPr="00FF60F0" w:rsidRDefault="00405B5A">
      <w:pPr>
        <w:rPr>
          <w:sz w:val="36"/>
          <w:lang w:val="es-ES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sectPr w:rsidR="00D03E21" w:rsidSect="00127E7E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61A" w:rsidRDefault="00F9661A">
      <w:r>
        <w:separator/>
      </w:r>
    </w:p>
  </w:endnote>
  <w:endnote w:type="continuationSeparator" w:id="0">
    <w:p w:rsidR="00F9661A" w:rsidRDefault="00F96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61A" w:rsidRDefault="00F9661A">
      <w:r>
        <w:separator/>
      </w:r>
    </w:p>
  </w:footnote>
  <w:footnote w:type="continuationSeparator" w:id="0">
    <w:p w:rsidR="00F9661A" w:rsidRDefault="00F96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685B6D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13406B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7483B"/>
    <w:rsid w:val="00076F37"/>
    <w:rsid w:val="000923C3"/>
    <w:rsid w:val="000A297D"/>
    <w:rsid w:val="000A3DC6"/>
    <w:rsid w:val="000A429D"/>
    <w:rsid w:val="000A55D9"/>
    <w:rsid w:val="000B59C2"/>
    <w:rsid w:val="000C7C6B"/>
    <w:rsid w:val="000D2DBA"/>
    <w:rsid w:val="00103D04"/>
    <w:rsid w:val="00127E7E"/>
    <w:rsid w:val="00130A80"/>
    <w:rsid w:val="0013406B"/>
    <w:rsid w:val="00154FC3"/>
    <w:rsid w:val="001738D1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23B8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93C7B"/>
    <w:rsid w:val="002958DC"/>
    <w:rsid w:val="002A5290"/>
    <w:rsid w:val="002E4464"/>
    <w:rsid w:val="002F57A7"/>
    <w:rsid w:val="00323362"/>
    <w:rsid w:val="00330147"/>
    <w:rsid w:val="003312C8"/>
    <w:rsid w:val="00350EEF"/>
    <w:rsid w:val="00356235"/>
    <w:rsid w:val="00366C3C"/>
    <w:rsid w:val="00383422"/>
    <w:rsid w:val="0039320D"/>
    <w:rsid w:val="00396B64"/>
    <w:rsid w:val="003B6076"/>
    <w:rsid w:val="003C1259"/>
    <w:rsid w:val="003D5B78"/>
    <w:rsid w:val="003D7EE1"/>
    <w:rsid w:val="003F3F9A"/>
    <w:rsid w:val="003F6CA2"/>
    <w:rsid w:val="00404439"/>
    <w:rsid w:val="00405B5A"/>
    <w:rsid w:val="00411438"/>
    <w:rsid w:val="004145F5"/>
    <w:rsid w:val="00416541"/>
    <w:rsid w:val="004227E8"/>
    <w:rsid w:val="004253F3"/>
    <w:rsid w:val="00431AFD"/>
    <w:rsid w:val="00457185"/>
    <w:rsid w:val="004665F3"/>
    <w:rsid w:val="0048103B"/>
    <w:rsid w:val="004819C9"/>
    <w:rsid w:val="004832FC"/>
    <w:rsid w:val="004919C5"/>
    <w:rsid w:val="00493634"/>
    <w:rsid w:val="004949BD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44A14"/>
    <w:rsid w:val="00564FCC"/>
    <w:rsid w:val="00567DAA"/>
    <w:rsid w:val="00585196"/>
    <w:rsid w:val="00586177"/>
    <w:rsid w:val="005A12A2"/>
    <w:rsid w:val="005C5E9A"/>
    <w:rsid w:val="005D37FB"/>
    <w:rsid w:val="005E00C4"/>
    <w:rsid w:val="0061302B"/>
    <w:rsid w:val="00623EFD"/>
    <w:rsid w:val="00624492"/>
    <w:rsid w:val="00631075"/>
    <w:rsid w:val="006360E6"/>
    <w:rsid w:val="00636E8E"/>
    <w:rsid w:val="0066089B"/>
    <w:rsid w:val="00661259"/>
    <w:rsid w:val="006615DF"/>
    <w:rsid w:val="00665DBF"/>
    <w:rsid w:val="00665FB8"/>
    <w:rsid w:val="006663F4"/>
    <w:rsid w:val="00667EB7"/>
    <w:rsid w:val="00682D9B"/>
    <w:rsid w:val="00685B6D"/>
    <w:rsid w:val="006A6911"/>
    <w:rsid w:val="006B1003"/>
    <w:rsid w:val="006B58CC"/>
    <w:rsid w:val="006B6EE5"/>
    <w:rsid w:val="006C3CAD"/>
    <w:rsid w:val="006C5B53"/>
    <w:rsid w:val="006C63C4"/>
    <w:rsid w:val="006E2D7A"/>
    <w:rsid w:val="006E5B91"/>
    <w:rsid w:val="00731E8F"/>
    <w:rsid w:val="00771CD3"/>
    <w:rsid w:val="00771FCA"/>
    <w:rsid w:val="00796036"/>
    <w:rsid w:val="007B217B"/>
    <w:rsid w:val="007C3138"/>
    <w:rsid w:val="007E0E12"/>
    <w:rsid w:val="007E7BF7"/>
    <w:rsid w:val="00804FA3"/>
    <w:rsid w:val="008314FD"/>
    <w:rsid w:val="00842324"/>
    <w:rsid w:val="00842AE5"/>
    <w:rsid w:val="00845E97"/>
    <w:rsid w:val="00847A8F"/>
    <w:rsid w:val="00853D3D"/>
    <w:rsid w:val="00864A00"/>
    <w:rsid w:val="0088790F"/>
    <w:rsid w:val="008B3819"/>
    <w:rsid w:val="008B7B16"/>
    <w:rsid w:val="008C072A"/>
    <w:rsid w:val="008D07C4"/>
    <w:rsid w:val="008F221E"/>
    <w:rsid w:val="008F2CF2"/>
    <w:rsid w:val="008F45AE"/>
    <w:rsid w:val="0090327B"/>
    <w:rsid w:val="009227AF"/>
    <w:rsid w:val="00931344"/>
    <w:rsid w:val="009561F4"/>
    <w:rsid w:val="0096111F"/>
    <w:rsid w:val="009707DA"/>
    <w:rsid w:val="00975885"/>
    <w:rsid w:val="009948FB"/>
    <w:rsid w:val="009A31BB"/>
    <w:rsid w:val="009A64E8"/>
    <w:rsid w:val="009C1988"/>
    <w:rsid w:val="009C23F6"/>
    <w:rsid w:val="009E1923"/>
    <w:rsid w:val="009E5A8C"/>
    <w:rsid w:val="00A0335A"/>
    <w:rsid w:val="00A13BC3"/>
    <w:rsid w:val="00A34103"/>
    <w:rsid w:val="00A42F37"/>
    <w:rsid w:val="00A54FB0"/>
    <w:rsid w:val="00A70E7A"/>
    <w:rsid w:val="00A83B14"/>
    <w:rsid w:val="00A96751"/>
    <w:rsid w:val="00A97650"/>
    <w:rsid w:val="00AB7293"/>
    <w:rsid w:val="00AE0D6C"/>
    <w:rsid w:val="00AE2E9F"/>
    <w:rsid w:val="00AE55E1"/>
    <w:rsid w:val="00AF21C5"/>
    <w:rsid w:val="00AF4E9A"/>
    <w:rsid w:val="00B025CA"/>
    <w:rsid w:val="00B263B3"/>
    <w:rsid w:val="00B40C74"/>
    <w:rsid w:val="00B52417"/>
    <w:rsid w:val="00B61F61"/>
    <w:rsid w:val="00B6538A"/>
    <w:rsid w:val="00B76475"/>
    <w:rsid w:val="00B768ED"/>
    <w:rsid w:val="00B86A0E"/>
    <w:rsid w:val="00B9242F"/>
    <w:rsid w:val="00B9717F"/>
    <w:rsid w:val="00BA2246"/>
    <w:rsid w:val="00BA5722"/>
    <w:rsid w:val="00BA7D68"/>
    <w:rsid w:val="00BB02B1"/>
    <w:rsid w:val="00BC26D8"/>
    <w:rsid w:val="00BC361A"/>
    <w:rsid w:val="00BE3619"/>
    <w:rsid w:val="00BF0F18"/>
    <w:rsid w:val="00C04B9F"/>
    <w:rsid w:val="00C128D0"/>
    <w:rsid w:val="00C375C5"/>
    <w:rsid w:val="00C4189C"/>
    <w:rsid w:val="00C4280E"/>
    <w:rsid w:val="00C46A05"/>
    <w:rsid w:val="00C55E7E"/>
    <w:rsid w:val="00C7176C"/>
    <w:rsid w:val="00C71D94"/>
    <w:rsid w:val="00C73E02"/>
    <w:rsid w:val="00C93E65"/>
    <w:rsid w:val="00CA28CE"/>
    <w:rsid w:val="00CA3C1D"/>
    <w:rsid w:val="00CB1AB5"/>
    <w:rsid w:val="00CB73AB"/>
    <w:rsid w:val="00D02F15"/>
    <w:rsid w:val="00D03E21"/>
    <w:rsid w:val="00D04C4F"/>
    <w:rsid w:val="00D60DB1"/>
    <w:rsid w:val="00D72DA6"/>
    <w:rsid w:val="00D801DC"/>
    <w:rsid w:val="00D813F3"/>
    <w:rsid w:val="00D939EF"/>
    <w:rsid w:val="00D96DE5"/>
    <w:rsid w:val="00DB1A81"/>
    <w:rsid w:val="00DE3DF5"/>
    <w:rsid w:val="00E03CB5"/>
    <w:rsid w:val="00E07CA2"/>
    <w:rsid w:val="00E23EF8"/>
    <w:rsid w:val="00E32569"/>
    <w:rsid w:val="00E457C6"/>
    <w:rsid w:val="00E55192"/>
    <w:rsid w:val="00E61D37"/>
    <w:rsid w:val="00E75B41"/>
    <w:rsid w:val="00E86CB5"/>
    <w:rsid w:val="00EA45B3"/>
    <w:rsid w:val="00EB4B26"/>
    <w:rsid w:val="00ED038C"/>
    <w:rsid w:val="00ED067B"/>
    <w:rsid w:val="00ED2F40"/>
    <w:rsid w:val="00EF4C11"/>
    <w:rsid w:val="00F04D99"/>
    <w:rsid w:val="00F24A40"/>
    <w:rsid w:val="00F301E0"/>
    <w:rsid w:val="00F35619"/>
    <w:rsid w:val="00F42381"/>
    <w:rsid w:val="00F506C2"/>
    <w:rsid w:val="00F54740"/>
    <w:rsid w:val="00F55F13"/>
    <w:rsid w:val="00F6593D"/>
    <w:rsid w:val="00F7144B"/>
    <w:rsid w:val="00F9661A"/>
    <w:rsid w:val="00FB53B5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6773EA-223C-4908-9504-A23A0A917A4F}"/>
</file>

<file path=customXml/itemProps2.xml><?xml version="1.0" encoding="utf-8"?>
<ds:datastoreItem xmlns:ds="http://schemas.openxmlformats.org/officeDocument/2006/customXml" ds:itemID="{C1FFE769-687C-4640-8EFA-6C203723995D}"/>
</file>

<file path=customXml/itemProps3.xml><?xml version="1.0" encoding="utf-8"?>
<ds:datastoreItem xmlns:ds="http://schemas.openxmlformats.org/officeDocument/2006/customXml" ds:itemID="{028AC2B6-299F-410B-9904-ECD32936927B}"/>
</file>

<file path=customXml/itemProps4.xml><?xml version="1.0" encoding="utf-8"?>
<ds:datastoreItem xmlns:ds="http://schemas.openxmlformats.org/officeDocument/2006/customXml" ds:itemID="{CEE1891E-F76E-40B8-9D28-801C20B7632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116</TotalTime>
  <Pages>4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32</cp:revision>
  <cp:lastPrinted>2007-09-21T15:26:00Z</cp:lastPrinted>
  <dcterms:created xsi:type="dcterms:W3CDTF">2010-10-06T15:37:00Z</dcterms:created>
  <dcterms:modified xsi:type="dcterms:W3CDTF">2011-10-21T15:49:00Z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