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30C" w:rsidRDefault="000F630C">
      <w:pPr>
        <w:rPr>
          <w:rFonts w:ascii="AvantGarde Md BT" w:hAnsi="AvantGarde Md BT"/>
        </w:rPr>
      </w:pPr>
    </w:p>
    <w:p w:rsidR="00AB0A20" w:rsidRPr="00CA47B1" w:rsidRDefault="00AB0A20">
      <w:pPr>
        <w:rPr>
          <w:rFonts w:ascii="AvantGarde Md BT" w:hAnsi="AvantGarde Md BT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0F630C">
        <w:trPr>
          <w:jc w:val="center"/>
        </w:trPr>
        <w:tc>
          <w:tcPr>
            <w:tcW w:w="8644" w:type="dxa"/>
          </w:tcPr>
          <w:p w:rsidR="000F630C" w:rsidRDefault="000F630C">
            <w:pPr>
              <w:rPr>
                <w:rFonts w:ascii="AvantGarde Md BT" w:hAnsi="AvantGarde Md BT"/>
              </w:rPr>
            </w:pPr>
          </w:p>
          <w:p w:rsidR="000F630C" w:rsidRDefault="009A536B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CAMPEONATO INTERTERRITORIAL SUB-25</w:t>
            </w:r>
            <w:r w:rsidR="000F630C">
              <w:rPr>
                <w:rFonts w:ascii="Comic Sans MS" w:hAnsi="Comic Sans MS"/>
                <w:b/>
                <w:u w:val="single"/>
              </w:rPr>
              <w:t xml:space="preserve"> MASCULINO </w:t>
            </w:r>
            <w:r w:rsidR="006B6C92">
              <w:rPr>
                <w:rFonts w:ascii="Comic Sans MS" w:hAnsi="Comic Sans MS"/>
                <w:b/>
                <w:u w:val="single"/>
              </w:rPr>
              <w:t>DE 2ª DIVISIÓ</w:t>
            </w:r>
            <w:r w:rsidR="000F630C">
              <w:rPr>
                <w:rFonts w:ascii="Comic Sans MS" w:hAnsi="Comic Sans MS"/>
                <w:b/>
                <w:u w:val="single"/>
              </w:rPr>
              <w:t>N</w:t>
            </w:r>
          </w:p>
          <w:p w:rsidR="000F630C" w:rsidRDefault="00066A60">
            <w:pPr>
              <w:pStyle w:val="Ttulo3"/>
              <w:rPr>
                <w:rFonts w:ascii="Comic Sans MS" w:hAnsi="Comic Sans MS"/>
                <w:u w:val="none"/>
              </w:rPr>
            </w:pPr>
            <w:r>
              <w:rPr>
                <w:rFonts w:ascii="Comic Sans MS" w:hAnsi="Comic Sans MS"/>
                <w:u w:val="none"/>
              </w:rPr>
              <w:t>NORBA Club de Golf.  20 al 23 de Octubre de 2011</w:t>
            </w:r>
          </w:p>
          <w:p w:rsidR="000F630C" w:rsidRDefault="000F630C">
            <w:pPr>
              <w:rPr>
                <w:rFonts w:ascii="AvantGarde Md BT" w:hAnsi="AvantGarde Md BT"/>
              </w:rPr>
            </w:pPr>
          </w:p>
        </w:tc>
      </w:tr>
    </w:tbl>
    <w:p w:rsidR="000F630C" w:rsidRDefault="000F630C">
      <w:pPr>
        <w:rPr>
          <w:rFonts w:ascii="AvantGarde Md BT" w:hAnsi="AvantGarde Md BT"/>
        </w:rPr>
      </w:pPr>
    </w:p>
    <w:p w:rsidR="000F630C" w:rsidRDefault="000F630C">
      <w:pPr>
        <w:rPr>
          <w:rFonts w:ascii="Arial" w:hAnsi="Arial"/>
          <w:szCs w:val="24"/>
        </w:rPr>
      </w:pPr>
    </w:p>
    <w:p w:rsidR="00066A60" w:rsidRPr="00CA47B1" w:rsidRDefault="00066A60">
      <w:pPr>
        <w:rPr>
          <w:rFonts w:ascii="Arial" w:hAnsi="Arial"/>
          <w:szCs w:val="24"/>
        </w:rPr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/>
      </w:tblPr>
      <w:tblGrid>
        <w:gridCol w:w="9025"/>
      </w:tblGrid>
      <w:tr w:rsidR="000F630C">
        <w:trPr>
          <w:trHeight w:val="403"/>
        </w:trPr>
        <w:tc>
          <w:tcPr>
            <w:tcW w:w="9025" w:type="dxa"/>
          </w:tcPr>
          <w:p w:rsidR="000F630C" w:rsidRDefault="000F630C">
            <w:pPr>
              <w:pStyle w:val="Ttulo2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 xml:space="preserve">HORARIOS DE SALIDA – </w:t>
            </w:r>
            <w:proofErr w:type="spellStart"/>
            <w:r>
              <w:rPr>
                <w:sz w:val="28"/>
                <w:u w:val="single"/>
              </w:rPr>
              <w:t>Stroke</w:t>
            </w:r>
            <w:proofErr w:type="spellEnd"/>
            <w:r>
              <w:rPr>
                <w:sz w:val="28"/>
                <w:u w:val="single"/>
              </w:rPr>
              <w:t xml:space="preserve"> Play</w:t>
            </w:r>
          </w:p>
          <w:p w:rsidR="000F630C" w:rsidRDefault="00066A60">
            <w:pPr>
              <w:jc w:val="center"/>
              <w:rPr>
                <w:b/>
                <w:sz w:val="28"/>
                <w:u w:val="none"/>
              </w:rPr>
            </w:pPr>
            <w:r>
              <w:rPr>
                <w:b/>
                <w:sz w:val="28"/>
                <w:u w:val="none"/>
              </w:rPr>
              <w:t>(20 de Octubre de 2011</w:t>
            </w:r>
            <w:r w:rsidR="007B00C8">
              <w:rPr>
                <w:b/>
                <w:sz w:val="28"/>
                <w:u w:val="none"/>
              </w:rPr>
              <w:t>)</w:t>
            </w:r>
          </w:p>
        </w:tc>
      </w:tr>
    </w:tbl>
    <w:p w:rsidR="000F630C" w:rsidRDefault="000F630C">
      <w:pPr>
        <w:jc w:val="center"/>
      </w:pPr>
    </w:p>
    <w:p w:rsidR="000F630C" w:rsidRDefault="000F630C">
      <w:pPr>
        <w:jc w:val="center"/>
      </w:pP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709"/>
        <w:gridCol w:w="1559"/>
        <w:gridCol w:w="4678"/>
        <w:gridCol w:w="709"/>
        <w:gridCol w:w="992"/>
      </w:tblGrid>
      <w:tr w:rsidR="000F630C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0F630C" w:rsidRDefault="000F630C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Match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0F630C" w:rsidRDefault="000F630C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Nº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0F630C" w:rsidRDefault="000F630C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Territorial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0F630C" w:rsidRDefault="000F630C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Jugador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0F630C" w:rsidRDefault="000F630C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proofErr w:type="spellStart"/>
            <w:r>
              <w:rPr>
                <w:rFonts w:ascii="ITC Officina Sans Book" w:hAnsi="ITC Officina Sans Book"/>
                <w:sz w:val="22"/>
                <w:u w:val="none"/>
              </w:rPr>
              <w:t>Tee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10" w:color="000000" w:fill="FFFFFF"/>
          </w:tcPr>
          <w:p w:rsidR="000F630C" w:rsidRDefault="000F630C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Hora</w:t>
            </w:r>
          </w:p>
        </w:tc>
      </w:tr>
      <w:tr w:rsidR="007B00C8">
        <w:trPr>
          <w:cantSplit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E26164" w:rsidRDefault="00E26164" w:rsidP="000F630C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MURCIA</w:t>
            </w:r>
          </w:p>
        </w:tc>
        <w:tc>
          <w:tcPr>
            <w:tcW w:w="4678" w:type="dxa"/>
            <w:tcBorders>
              <w:top w:val="single" w:sz="12" w:space="0" w:color="auto"/>
            </w:tcBorders>
            <w:vAlign w:val="center"/>
          </w:tcPr>
          <w:p w:rsidR="007B00C8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MARIANO PEÑALVER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09:00</w:t>
            </w:r>
          </w:p>
        </w:tc>
      </w:tr>
      <w:tr w:rsidR="007B00C8">
        <w:trPr>
          <w:cantSplit/>
        </w:trPr>
        <w:tc>
          <w:tcPr>
            <w:tcW w:w="993" w:type="dxa"/>
            <w:vMerge/>
            <w:tcBorders>
              <w:left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1559" w:type="dxa"/>
            <w:vAlign w:val="center"/>
          </w:tcPr>
          <w:p w:rsidR="007B00C8" w:rsidRDefault="00180389" w:rsidP="000F630C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CANARIAS</w:t>
            </w:r>
          </w:p>
        </w:tc>
        <w:tc>
          <w:tcPr>
            <w:tcW w:w="4678" w:type="dxa"/>
            <w:vAlign w:val="center"/>
          </w:tcPr>
          <w:p w:rsidR="007B00C8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CARLOS TORRES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7B00C8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nil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7B00C8" w:rsidRDefault="007B00C8" w:rsidP="000F630C">
            <w:pPr>
              <w:rPr>
                <w:rFonts w:ascii="ITC Officina Sans Book" w:hAnsi="ITC Officina Sans Book"/>
                <w:sz w:val="18"/>
                <w:u w:val="none"/>
              </w:rPr>
            </w:pP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:rsidR="007B00C8" w:rsidRDefault="007B00C8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7B00C8">
        <w:trPr>
          <w:cantSplit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B00C8" w:rsidRDefault="00180389" w:rsidP="000F630C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CANTABRIA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B00C8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FRANCISCO LAINZ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09:10</w:t>
            </w:r>
          </w:p>
        </w:tc>
      </w:tr>
      <w:tr w:rsidR="007B00C8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7B00C8" w:rsidRDefault="00180389" w:rsidP="000F630C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CASTILLA LEÓN</w:t>
            </w:r>
          </w:p>
        </w:tc>
        <w:tc>
          <w:tcPr>
            <w:tcW w:w="4678" w:type="dxa"/>
            <w:tcBorders>
              <w:top w:val="nil"/>
            </w:tcBorders>
            <w:vAlign w:val="center"/>
          </w:tcPr>
          <w:p w:rsidR="007B00C8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ALVARO ALONSO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7B00C8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7B00C8" w:rsidRDefault="00180389" w:rsidP="000F630C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EXTREMADURA</w:t>
            </w: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:rsidR="007B00C8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CARLOS JUAN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7B00C8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3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B00C8" w:rsidRDefault="00180389" w:rsidP="000F630C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GALICIA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B00C8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ANTÓN VAZQUEZ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09:20</w:t>
            </w:r>
          </w:p>
        </w:tc>
      </w:tr>
      <w:tr w:rsidR="007B00C8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7B00C8" w:rsidRDefault="00180389" w:rsidP="000F630C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ARAGON</w:t>
            </w:r>
          </w:p>
        </w:tc>
        <w:tc>
          <w:tcPr>
            <w:tcW w:w="4678" w:type="dxa"/>
            <w:tcBorders>
              <w:top w:val="nil"/>
            </w:tcBorders>
            <w:vAlign w:val="center"/>
          </w:tcPr>
          <w:p w:rsidR="007B00C8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JORGE OLMOS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7B00C8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7B00C8" w:rsidRDefault="00180389" w:rsidP="000F630C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NAVARRA</w:t>
            </w: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:rsidR="007B00C8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DANIEL ERREA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00C8" w:rsidRDefault="007B00C8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2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MURCIA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FRANCISCOJAVIER MUNGUIA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09:30</w:t>
            </w: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CANARIAS</w:t>
            </w:r>
          </w:p>
        </w:tc>
        <w:tc>
          <w:tcPr>
            <w:tcW w:w="4678" w:type="dxa"/>
            <w:tcBorders>
              <w:top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EUGENIO VONK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2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CANTABRIA</w:t>
            </w: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SERGIO AIZPURUA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2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CASTILLA LEÓN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FERNANDO ALZAGA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09:40</w:t>
            </w: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EXTREMADURA</w:t>
            </w:r>
          </w:p>
        </w:tc>
        <w:tc>
          <w:tcPr>
            <w:tcW w:w="4678" w:type="dxa"/>
            <w:tcBorders>
              <w:top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JOSE Mª DE FRANCISCO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2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GALICIA</w:t>
            </w: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JACOBO LOPEZ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6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2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ARAGON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GONZALO REVUELTA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09:50</w:t>
            </w: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NAVARRA</w:t>
            </w:r>
          </w:p>
        </w:tc>
        <w:tc>
          <w:tcPr>
            <w:tcW w:w="4678" w:type="dxa"/>
            <w:tcBorders>
              <w:top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JORGE ZUBIETA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3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MURCIA</w:t>
            </w: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IVÁN GARCÍA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7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3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CANARIAS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LUIS ALBERTO HERNÁNDEZ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10:00</w:t>
            </w: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3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CANTABRIA</w:t>
            </w:r>
          </w:p>
        </w:tc>
        <w:tc>
          <w:tcPr>
            <w:tcW w:w="4678" w:type="dxa"/>
            <w:tcBorders>
              <w:top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ALEJANDRO ALESON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3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CASTILLA LEÓN</w:t>
            </w: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ALFONSO MORALES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8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3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EXTREMADURA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ADOLFO JUAN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10:10</w:t>
            </w: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3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GALICIA</w:t>
            </w:r>
          </w:p>
        </w:tc>
        <w:tc>
          <w:tcPr>
            <w:tcW w:w="4678" w:type="dxa"/>
            <w:tcBorders>
              <w:top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ANDRES FREIRE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3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ARAGON</w:t>
            </w: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JORGE UTRILLA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9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3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NAVARRA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DANIELGALINDO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10:20</w:t>
            </w: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4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MURCIA</w:t>
            </w:r>
          </w:p>
        </w:tc>
        <w:tc>
          <w:tcPr>
            <w:tcW w:w="4678" w:type="dxa"/>
            <w:tcBorders>
              <w:top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ANTONIO PIÑERO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nil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4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CANARIAS</w:t>
            </w: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JAVIER POLADURA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nil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4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CANTABRIA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ALVARO FERNÁNDEZ OCHOA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10:30</w:t>
            </w: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CASTILLA LEÓN</w:t>
            </w:r>
          </w:p>
        </w:tc>
        <w:tc>
          <w:tcPr>
            <w:tcW w:w="4678" w:type="dxa"/>
            <w:tcBorders>
              <w:top w:val="nil"/>
              <w:bottom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DANIEL BERNA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4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EXTREMADURA</w:t>
            </w:r>
          </w:p>
        </w:tc>
        <w:tc>
          <w:tcPr>
            <w:tcW w:w="4678" w:type="dxa"/>
            <w:tcBorders>
              <w:bottom w:val="single" w:sz="12" w:space="0" w:color="auto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MIGUEL COLOMO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11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4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GALICIA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ADRIÁN MARTÍNEZ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10:40</w:t>
            </w: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ARAGON</w:t>
            </w:r>
          </w:p>
        </w:tc>
        <w:tc>
          <w:tcPr>
            <w:tcW w:w="4678" w:type="dxa"/>
            <w:tcBorders>
              <w:top w:val="nil"/>
              <w:bottom w:val="nil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JORGE MAICAS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18038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4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:rsidR="00180389" w:rsidRDefault="00180389" w:rsidP="008D7748">
            <w:pPr>
              <w:rPr>
                <w:rFonts w:ascii="ITC Officina Sans Book" w:hAnsi="ITC Officina Sans Book"/>
                <w:sz w:val="18"/>
                <w:u w:val="none"/>
              </w:rPr>
            </w:pPr>
            <w:r>
              <w:rPr>
                <w:rFonts w:ascii="ITC Officina Sans Book" w:hAnsi="ITC Officina Sans Book"/>
                <w:sz w:val="18"/>
                <w:u w:val="none"/>
              </w:rPr>
              <w:t>NAVARRA</w:t>
            </w:r>
          </w:p>
        </w:tc>
        <w:tc>
          <w:tcPr>
            <w:tcW w:w="4678" w:type="dxa"/>
            <w:tcBorders>
              <w:bottom w:val="single" w:sz="12" w:space="0" w:color="auto"/>
            </w:tcBorders>
            <w:vAlign w:val="center"/>
          </w:tcPr>
          <w:p w:rsidR="00180389" w:rsidRDefault="00EB3831" w:rsidP="005A2E99">
            <w:pPr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XABIER ERREA</w:t>
            </w: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0389" w:rsidRDefault="0018038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</w:tbl>
    <w:p w:rsidR="000F630C" w:rsidRDefault="000F630C">
      <w:pPr>
        <w:jc w:val="center"/>
      </w:pPr>
    </w:p>
    <w:p w:rsidR="000F630C" w:rsidRDefault="000F630C">
      <w:pPr>
        <w:jc w:val="center"/>
      </w:pPr>
    </w:p>
    <w:p w:rsidR="000F630C" w:rsidRDefault="000F630C">
      <w:pPr>
        <w:jc w:val="center"/>
      </w:pPr>
    </w:p>
    <w:p w:rsidR="000F630C" w:rsidRDefault="000F630C">
      <w:pPr>
        <w:jc w:val="center"/>
      </w:pPr>
    </w:p>
    <w:sectPr w:rsidR="000F630C" w:rsidSect="00AE7B7A">
      <w:pgSz w:w="11906" w:h="16838"/>
      <w:pgMar w:top="1134" w:right="1077" w:bottom="323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TC Officina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B00C8"/>
    <w:rsid w:val="00066A60"/>
    <w:rsid w:val="000F630C"/>
    <w:rsid w:val="001205C1"/>
    <w:rsid w:val="00180389"/>
    <w:rsid w:val="005A2E99"/>
    <w:rsid w:val="006B6C92"/>
    <w:rsid w:val="007B00C8"/>
    <w:rsid w:val="008F3276"/>
    <w:rsid w:val="009A536B"/>
    <w:rsid w:val="00AB0A20"/>
    <w:rsid w:val="00AE7B7A"/>
    <w:rsid w:val="00B50760"/>
    <w:rsid w:val="00C81709"/>
    <w:rsid w:val="00CA47B1"/>
    <w:rsid w:val="00E26164"/>
    <w:rsid w:val="00EB3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B7A"/>
    <w:rPr>
      <w:rFonts w:ascii="Garamond" w:hAnsi="Garamond"/>
      <w:sz w:val="24"/>
      <w:u w:val="single"/>
      <w:lang w:val="es-ES_tradnl"/>
    </w:rPr>
  </w:style>
  <w:style w:type="paragraph" w:styleId="Ttulo1">
    <w:name w:val="heading 1"/>
    <w:basedOn w:val="Normal"/>
    <w:next w:val="Normal"/>
    <w:qFormat/>
    <w:rsid w:val="00AE7B7A"/>
    <w:pPr>
      <w:keepNext/>
      <w:jc w:val="center"/>
      <w:outlineLvl w:val="0"/>
    </w:pPr>
    <w:rPr>
      <w:rFonts w:ascii="ITC Officina Sans Book" w:hAnsi="ITC Officina Sans Book"/>
      <w:sz w:val="28"/>
      <w:u w:val="none"/>
    </w:rPr>
  </w:style>
  <w:style w:type="paragraph" w:styleId="Ttulo2">
    <w:name w:val="heading 2"/>
    <w:basedOn w:val="Normal"/>
    <w:next w:val="Normal"/>
    <w:qFormat/>
    <w:rsid w:val="00AE7B7A"/>
    <w:pPr>
      <w:keepNext/>
      <w:jc w:val="center"/>
      <w:outlineLvl w:val="1"/>
    </w:pPr>
    <w:rPr>
      <w:rFonts w:ascii="ITC Officina Sans Book" w:hAnsi="ITC Officina Sans Book"/>
      <w:b/>
      <w:sz w:val="30"/>
      <w:u w:val="none"/>
    </w:rPr>
  </w:style>
  <w:style w:type="paragraph" w:styleId="Ttulo3">
    <w:name w:val="heading 3"/>
    <w:basedOn w:val="Normal"/>
    <w:next w:val="Normal"/>
    <w:qFormat/>
    <w:rsid w:val="00AE7B7A"/>
    <w:pPr>
      <w:keepNext/>
      <w:jc w:val="center"/>
      <w:outlineLvl w:val="2"/>
    </w:pPr>
    <w:rPr>
      <w:rFonts w:ascii="Arial Rounded MT Bold" w:hAnsi="Arial Rounded MT Bold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ireccinsobre">
    <w:name w:val="envelope address"/>
    <w:basedOn w:val="Normal"/>
    <w:rsid w:val="00AE7B7A"/>
    <w:pPr>
      <w:framePr w:w="7920" w:h="1980" w:hRule="exact" w:hSpace="141" w:wrap="auto" w:hAnchor="page" w:xAlign="center" w:yAlign="bottom"/>
      <w:ind w:left="28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3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19CF5D9-699D-487D-A661-4C1B2AFC06F0}"/>
</file>

<file path=customXml/itemProps2.xml><?xml version="1.0" encoding="utf-8"?>
<ds:datastoreItem xmlns:ds="http://schemas.openxmlformats.org/officeDocument/2006/customXml" ds:itemID="{D57A958C-71AB-4E44-B2C9-984030F6EDBB}"/>
</file>

<file path=customXml/itemProps3.xml><?xml version="1.0" encoding="utf-8"?>
<ds:datastoreItem xmlns:ds="http://schemas.openxmlformats.org/officeDocument/2006/customXml" ds:itemID="{D3AC5FC8-92A4-4F1E-A270-E6092E90218A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21</TotalTime>
  <Pages>1</Pages>
  <Words>198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HORARIOS DE SALIDA MEDAL</vt:lpstr>
    </vt:vector>
  </TitlesOfParts>
  <Company>R.F.E.G.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HORARIOS DE SALIDA MEDAL</dc:title>
  <dc:creator>Duncan L. Boyd</dc:creator>
  <cp:lastModifiedBy>Ernesto F. Gamboa</cp:lastModifiedBy>
  <cp:revision>7</cp:revision>
  <cp:lastPrinted>2007-07-26T09:31:00Z</cp:lastPrinted>
  <dcterms:created xsi:type="dcterms:W3CDTF">2010-10-01T10:24:00Z</dcterms:created>
  <dcterms:modified xsi:type="dcterms:W3CDTF">2011-10-20T10:34:00Z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