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405B5A" w:rsidRDefault="001509FF" w:rsidP="005C5E9A">
      <w:pPr>
        <w:tabs>
          <w:tab w:val="center" w:pos="5102"/>
          <w:tab w:val="right" w:pos="10205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AF21C5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  </w:t>
      </w:r>
      <w:r w:rsidR="005C5E9A">
        <w:rPr>
          <w:rFonts w:ascii="Arial Narrow" w:hAnsi="Arial Narrow"/>
          <w:lang w:val="es-ES_tradnl"/>
        </w:rPr>
        <w:t xml:space="preserve">         </w:t>
      </w:r>
      <w:r w:rsidR="00847A8F">
        <w:rPr>
          <w:rFonts w:ascii="Arial Narrow" w:hAnsi="Arial Narrow"/>
          <w:lang w:val="es-ES_tradnl"/>
        </w:rPr>
        <w:t xml:space="preserve">            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b/>
          <w:lang w:val="es-ES_tradnl"/>
        </w:rPr>
        <w:t>Match Nº:</w:t>
      </w:r>
      <w:r w:rsidR="00B61F61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9</w:t>
      </w:r>
      <w:r w:rsidR="00405B5A">
        <w:rPr>
          <w:rFonts w:ascii="Arial Narrow" w:hAnsi="Arial Narrow"/>
          <w:lang w:val="es-ES_tradnl"/>
        </w:rPr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                 </w:t>
      </w:r>
      <w:r w:rsidR="00405B5A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405B5A">
        <w:rPr>
          <w:rFonts w:ascii="Arial Narrow" w:hAnsi="Arial Narrow"/>
          <w:b/>
          <w:lang w:val="es-ES_tradnl"/>
        </w:rPr>
        <w:t>Tee</w:t>
      </w:r>
      <w:proofErr w:type="spellEnd"/>
      <w:proofErr w:type="gramStart"/>
      <w:r w:rsidR="00405B5A">
        <w:rPr>
          <w:rFonts w:ascii="Arial Narrow" w:hAnsi="Arial Narrow"/>
          <w:b/>
          <w:lang w:val="es-ES_tradnl"/>
        </w:rPr>
        <w:t>:  1</w:t>
      </w:r>
      <w:proofErr w:type="gramEnd"/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jc w:val="center"/>
        </w:trPr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pStyle w:val="Ttulo4"/>
      </w:pPr>
      <w:r>
        <w:t xml:space="preserve">FINAL: </w:t>
      </w:r>
      <w:r>
        <w:tab/>
        <w:t xml:space="preserve">   1º Y 2º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752288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3/2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75228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75228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0</w:t>
            </w:r>
            <w:r w:rsidR="00AB6363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75228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ADRIAN MARTINEZ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6/4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ADRIAN MARTINEZ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84654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846540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3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846540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846540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846540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667EB7" w:rsidRPr="00FF60F0" w:rsidRDefault="00667EB7" w:rsidP="00667EB7">
      <w:pPr>
        <w:jc w:val="center"/>
        <w:rPr>
          <w:b/>
          <w:u w:val="single"/>
          <w:lang w:val="es-ES"/>
        </w:rPr>
      </w:pPr>
    </w:p>
    <w:p w:rsidR="00A96751" w:rsidRPr="00F55F13" w:rsidRDefault="00A96751" w:rsidP="00A96751">
      <w:pPr>
        <w:jc w:val="center"/>
        <w:rPr>
          <w:b/>
          <w:u w:val="single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1509FF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AF21C5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       </w:t>
      </w:r>
      <w:r w:rsidR="005C5E9A">
        <w:rPr>
          <w:rFonts w:ascii="Arial Narrow" w:hAnsi="Arial Narrow"/>
          <w:lang w:val="es-ES_tradnl"/>
        </w:rPr>
        <w:t xml:space="preserve">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b/>
          <w:lang w:val="es-ES_tradnl"/>
        </w:rPr>
        <w:t xml:space="preserve">10             </w:t>
      </w:r>
      <w:r w:rsidR="00405B5A">
        <w:rPr>
          <w:rFonts w:ascii="Arial Narrow" w:hAnsi="Arial Narrow"/>
          <w:b/>
          <w:lang w:val="es-ES_tradnl"/>
        </w:rPr>
        <w:t xml:space="preserve">                </w:t>
      </w:r>
      <w:r w:rsidR="00931344">
        <w:rPr>
          <w:rFonts w:ascii="Arial Narrow" w:hAnsi="Arial Narrow"/>
          <w:lang w:val="es-ES_tradnl"/>
        </w:rPr>
        <w:t xml:space="preserve">     </w:t>
      </w:r>
      <w:r w:rsidR="00405B5A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7º Y 8º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845F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845F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B0E1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5/3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EB0E19" w:rsidRPr="00D845F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E19" w:rsidRDefault="00EB0E1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D845FF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D845FF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D845F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B0E1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09:24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EB0E1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09:32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MARIANO PEÑALVER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6/5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A638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A6385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A6385B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A6385B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Encabezado"/>
        <w:tabs>
          <w:tab w:val="clear" w:pos="4252"/>
          <w:tab w:val="clear" w:pos="8504"/>
        </w:tabs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tabs>
          <w:tab w:val="center" w:pos="5102"/>
          <w:tab w:val="right" w:pos="10205"/>
        </w:tabs>
        <w:rPr>
          <w:rFonts w:ascii="Arial Narrow" w:hAnsi="Arial Narrow"/>
          <w:b/>
          <w:sz w:val="16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right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41FDE" w:rsidRDefault="00241FDE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1509FF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241FDE">
        <w:rPr>
          <w:rFonts w:ascii="Arial Narrow" w:hAnsi="Arial Narrow"/>
          <w:b/>
          <w:lang w:val="es-ES_tradnl"/>
        </w:rPr>
        <w:t xml:space="preserve"> / 10</w:t>
      </w:r>
      <w:r w:rsidR="00F6593D">
        <w:rPr>
          <w:rFonts w:ascii="Arial Narrow" w:hAnsi="Arial Narrow"/>
          <w:b/>
          <w:lang w:val="es-ES_tradnl"/>
        </w:rPr>
        <w:t xml:space="preserve"> / 20</w:t>
      </w:r>
      <w:r w:rsidR="00241FDE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F6593D">
        <w:rPr>
          <w:rFonts w:ascii="Arial Narrow" w:hAnsi="Arial Narrow"/>
          <w:lang w:val="es-ES_tradnl"/>
        </w:rPr>
        <w:t xml:space="preserve">                     </w:t>
      </w:r>
      <w:r w:rsidR="00847A8F">
        <w:rPr>
          <w:rFonts w:ascii="Arial Narrow" w:hAnsi="Arial Narrow"/>
          <w:lang w:val="es-ES_tradnl"/>
        </w:rPr>
        <w:t xml:space="preserve">  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 xml:space="preserve">11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b/>
          <w:lang w:val="es-ES_tradnl"/>
        </w:rPr>
        <w:t>5º Y 6º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90A84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09:40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H. 19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E90A84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90A84" w:rsidRDefault="00E90A8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9E009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9E009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90A8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E90A8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 UP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9E009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9E009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2E39" w:rsidRPr="006C3CAD" w:rsidRDefault="009E0094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9E0094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9E0094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41FDE" w:rsidRDefault="00241FDE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1509FF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241FDE">
        <w:rPr>
          <w:rFonts w:ascii="Arial Narrow" w:hAnsi="Arial Narrow"/>
          <w:b/>
          <w:lang w:val="es-ES_tradnl"/>
        </w:rPr>
        <w:t xml:space="preserve"> / 10</w:t>
      </w:r>
      <w:r w:rsidR="00F6593D">
        <w:rPr>
          <w:rFonts w:ascii="Arial Narrow" w:hAnsi="Arial Narrow"/>
          <w:b/>
          <w:lang w:val="es-ES_tradnl"/>
        </w:rPr>
        <w:t xml:space="preserve"> / 20</w:t>
      </w:r>
      <w:r w:rsidR="00241FDE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F6593D">
        <w:rPr>
          <w:rFonts w:ascii="Arial Narrow" w:hAnsi="Arial Narrow"/>
          <w:lang w:val="es-ES_tradnl"/>
        </w:rPr>
        <w:t xml:space="preserve">                                               </w:t>
      </w:r>
      <w:r w:rsidR="00D03E21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 xml:space="preserve">12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lang w:val="es-ES_tradnl"/>
        </w:rPr>
        <w:t xml:space="preserve">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</w:t>
            </w:r>
            <w:r w:rsidR="00847A8F">
              <w:t xml:space="preserve"> </w:t>
            </w:r>
            <w:r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3º Y 4º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</w:t>
            </w:r>
            <w:r w:rsidR="00241FDE">
              <w:rPr>
                <w:rFonts w:ascii="Arial Narrow" w:hAnsi="Arial Narrow"/>
                <w:sz w:val="28"/>
                <w:lang w:val="es-ES_tradnl"/>
              </w:rPr>
              <w:t>:</w:t>
            </w:r>
            <w:r w:rsidR="00AB6363">
              <w:rPr>
                <w:rFonts w:ascii="Arial Narrow" w:hAnsi="Arial Narrow"/>
                <w:sz w:val="28"/>
                <w:lang w:val="es-ES_tradnl"/>
              </w:rPr>
              <w:t>04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6658D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6/5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847A8F">
              <w:rPr>
                <w:rFonts w:ascii="Arial Narrow" w:hAnsi="Arial Narrow"/>
                <w:b/>
                <w:lang w:val="es-ES_tradnl"/>
              </w:rPr>
              <w:t xml:space="preserve"> </w:t>
            </w:r>
            <w:r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41FDE">
              <w:rPr>
                <w:rFonts w:ascii="Arial Narrow" w:hAnsi="Arial Narrow"/>
                <w:lang w:val="es-ES_tradnl"/>
              </w:rPr>
              <w:t>:</w:t>
            </w:r>
            <w:r w:rsidR="00AB6363">
              <w:rPr>
                <w:rFonts w:ascii="Arial Narrow" w:hAnsi="Arial Narrow"/>
                <w:lang w:val="es-ES_tradnl"/>
              </w:rPr>
              <w:t>12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41FDE">
              <w:rPr>
                <w:rFonts w:ascii="Arial Narrow" w:hAnsi="Arial Narrow"/>
                <w:lang w:val="es-ES_tradnl"/>
              </w:rPr>
              <w:t>:</w:t>
            </w:r>
            <w:r w:rsidR="00AB6363">
              <w:rPr>
                <w:rFonts w:ascii="Arial Narrow" w:hAnsi="Arial Narrow"/>
                <w:lang w:val="es-ES_tradnl"/>
              </w:rPr>
              <w:t>20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JAVIER POLADURA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C0C58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3C0C58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3C0C58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sectPr w:rsidR="00405B5A" w:rsidSect="00127E7E">
      <w:headerReference w:type="default" r:id="rId6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7EF" w:rsidRDefault="007337EF">
      <w:r>
        <w:separator/>
      </w:r>
    </w:p>
  </w:endnote>
  <w:endnote w:type="continuationSeparator" w:id="0">
    <w:p w:rsidR="007337EF" w:rsidRDefault="00733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7EF" w:rsidRDefault="007337EF">
      <w:r>
        <w:separator/>
      </w:r>
    </w:p>
  </w:footnote>
  <w:footnote w:type="continuationSeparator" w:id="0">
    <w:p w:rsidR="007337EF" w:rsidRDefault="007337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846540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1509FF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50734"/>
    <w:rsid w:val="0007483B"/>
    <w:rsid w:val="00076F37"/>
    <w:rsid w:val="000923C3"/>
    <w:rsid w:val="000A297D"/>
    <w:rsid w:val="000A55D9"/>
    <w:rsid w:val="000B59C2"/>
    <w:rsid w:val="000D2DBA"/>
    <w:rsid w:val="00127E7E"/>
    <w:rsid w:val="00130A80"/>
    <w:rsid w:val="001444A4"/>
    <w:rsid w:val="001509FF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82489"/>
    <w:rsid w:val="002958DC"/>
    <w:rsid w:val="002A5290"/>
    <w:rsid w:val="002B3DA4"/>
    <w:rsid w:val="002C4123"/>
    <w:rsid w:val="002F57A7"/>
    <w:rsid w:val="00330147"/>
    <w:rsid w:val="003312C8"/>
    <w:rsid w:val="00350EEF"/>
    <w:rsid w:val="00356235"/>
    <w:rsid w:val="00366C3C"/>
    <w:rsid w:val="00383422"/>
    <w:rsid w:val="00396B64"/>
    <w:rsid w:val="003B4A02"/>
    <w:rsid w:val="003B6076"/>
    <w:rsid w:val="003C0C58"/>
    <w:rsid w:val="003C1259"/>
    <w:rsid w:val="003D5B78"/>
    <w:rsid w:val="003F3F9A"/>
    <w:rsid w:val="003F6CA2"/>
    <w:rsid w:val="00404439"/>
    <w:rsid w:val="00405B5A"/>
    <w:rsid w:val="00411438"/>
    <w:rsid w:val="00416541"/>
    <w:rsid w:val="004253F3"/>
    <w:rsid w:val="00457185"/>
    <w:rsid w:val="004665F3"/>
    <w:rsid w:val="00471895"/>
    <w:rsid w:val="0048103B"/>
    <w:rsid w:val="004819C9"/>
    <w:rsid w:val="00493634"/>
    <w:rsid w:val="004949BD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331A2"/>
    <w:rsid w:val="00544A14"/>
    <w:rsid w:val="00564FCC"/>
    <w:rsid w:val="00567DAA"/>
    <w:rsid w:val="00585196"/>
    <w:rsid w:val="00590690"/>
    <w:rsid w:val="005C5E9A"/>
    <w:rsid w:val="005D37FB"/>
    <w:rsid w:val="005E00C4"/>
    <w:rsid w:val="0061302B"/>
    <w:rsid w:val="00623EFD"/>
    <w:rsid w:val="00624492"/>
    <w:rsid w:val="006360E6"/>
    <w:rsid w:val="0066089B"/>
    <w:rsid w:val="006663F4"/>
    <w:rsid w:val="00667EB7"/>
    <w:rsid w:val="00682D9B"/>
    <w:rsid w:val="006B1003"/>
    <w:rsid w:val="006B58CC"/>
    <w:rsid w:val="006B6EE5"/>
    <w:rsid w:val="006C3CAD"/>
    <w:rsid w:val="006C5B53"/>
    <w:rsid w:val="006C63C4"/>
    <w:rsid w:val="006E2D7A"/>
    <w:rsid w:val="006E5B91"/>
    <w:rsid w:val="0070377E"/>
    <w:rsid w:val="00731E8F"/>
    <w:rsid w:val="007337EF"/>
    <w:rsid w:val="007363F8"/>
    <w:rsid w:val="00737C4C"/>
    <w:rsid w:val="00752288"/>
    <w:rsid w:val="00771CD3"/>
    <w:rsid w:val="00796036"/>
    <w:rsid w:val="007B217B"/>
    <w:rsid w:val="007C3138"/>
    <w:rsid w:val="007E0E12"/>
    <w:rsid w:val="00804FA3"/>
    <w:rsid w:val="008314FD"/>
    <w:rsid w:val="00842324"/>
    <w:rsid w:val="00842AE5"/>
    <w:rsid w:val="00846540"/>
    <w:rsid w:val="00847A8F"/>
    <w:rsid w:val="00853D3D"/>
    <w:rsid w:val="0088790F"/>
    <w:rsid w:val="008B3819"/>
    <w:rsid w:val="008B7B16"/>
    <w:rsid w:val="008C072A"/>
    <w:rsid w:val="008D07C4"/>
    <w:rsid w:val="008D082C"/>
    <w:rsid w:val="008F03D6"/>
    <w:rsid w:val="008F221E"/>
    <w:rsid w:val="008F45AE"/>
    <w:rsid w:val="0090327B"/>
    <w:rsid w:val="009227AF"/>
    <w:rsid w:val="00931344"/>
    <w:rsid w:val="009561F4"/>
    <w:rsid w:val="0096658D"/>
    <w:rsid w:val="00975885"/>
    <w:rsid w:val="009948FB"/>
    <w:rsid w:val="009A64E8"/>
    <w:rsid w:val="009C1988"/>
    <w:rsid w:val="009C23F6"/>
    <w:rsid w:val="009E0094"/>
    <w:rsid w:val="009E5A8C"/>
    <w:rsid w:val="009F1C6F"/>
    <w:rsid w:val="00A0335A"/>
    <w:rsid w:val="00A13BC3"/>
    <w:rsid w:val="00A158FD"/>
    <w:rsid w:val="00A345AA"/>
    <w:rsid w:val="00A42F37"/>
    <w:rsid w:val="00A54FB0"/>
    <w:rsid w:val="00A6385B"/>
    <w:rsid w:val="00A70E7A"/>
    <w:rsid w:val="00A75BB2"/>
    <w:rsid w:val="00A83B14"/>
    <w:rsid w:val="00A96751"/>
    <w:rsid w:val="00A97650"/>
    <w:rsid w:val="00AB6363"/>
    <w:rsid w:val="00AB7293"/>
    <w:rsid w:val="00AE0D6C"/>
    <w:rsid w:val="00AE2E9F"/>
    <w:rsid w:val="00AF21C5"/>
    <w:rsid w:val="00AF4E9A"/>
    <w:rsid w:val="00B025CA"/>
    <w:rsid w:val="00B263B3"/>
    <w:rsid w:val="00B52417"/>
    <w:rsid w:val="00B61F61"/>
    <w:rsid w:val="00B6538A"/>
    <w:rsid w:val="00B76475"/>
    <w:rsid w:val="00B768ED"/>
    <w:rsid w:val="00B86A0E"/>
    <w:rsid w:val="00B9717F"/>
    <w:rsid w:val="00BA2246"/>
    <w:rsid w:val="00BA5722"/>
    <w:rsid w:val="00BA696F"/>
    <w:rsid w:val="00BA7D68"/>
    <w:rsid w:val="00BB02B1"/>
    <w:rsid w:val="00BC26D8"/>
    <w:rsid w:val="00BC361A"/>
    <w:rsid w:val="00BE3619"/>
    <w:rsid w:val="00BE68E5"/>
    <w:rsid w:val="00BF0F18"/>
    <w:rsid w:val="00BF1445"/>
    <w:rsid w:val="00C128D0"/>
    <w:rsid w:val="00C375C5"/>
    <w:rsid w:val="00C4189C"/>
    <w:rsid w:val="00C4280E"/>
    <w:rsid w:val="00C46A05"/>
    <w:rsid w:val="00C55E7E"/>
    <w:rsid w:val="00C7176C"/>
    <w:rsid w:val="00C97444"/>
    <w:rsid w:val="00CA28CE"/>
    <w:rsid w:val="00CA3C1D"/>
    <w:rsid w:val="00CB1AB5"/>
    <w:rsid w:val="00CB73AB"/>
    <w:rsid w:val="00CC0BCC"/>
    <w:rsid w:val="00D03E21"/>
    <w:rsid w:val="00D04C4F"/>
    <w:rsid w:val="00D60DB1"/>
    <w:rsid w:val="00D62BAE"/>
    <w:rsid w:val="00D801DC"/>
    <w:rsid w:val="00D813F3"/>
    <w:rsid w:val="00D817AF"/>
    <w:rsid w:val="00D845FF"/>
    <w:rsid w:val="00D939EF"/>
    <w:rsid w:val="00D96DE5"/>
    <w:rsid w:val="00DB1A81"/>
    <w:rsid w:val="00DE3DF5"/>
    <w:rsid w:val="00E05541"/>
    <w:rsid w:val="00E07CA2"/>
    <w:rsid w:val="00E22C1A"/>
    <w:rsid w:val="00E23EF8"/>
    <w:rsid w:val="00E457C6"/>
    <w:rsid w:val="00E55192"/>
    <w:rsid w:val="00E61D37"/>
    <w:rsid w:val="00E75B41"/>
    <w:rsid w:val="00E850A1"/>
    <w:rsid w:val="00E90A84"/>
    <w:rsid w:val="00EA45B3"/>
    <w:rsid w:val="00EB0E19"/>
    <w:rsid w:val="00EB4B26"/>
    <w:rsid w:val="00ED038C"/>
    <w:rsid w:val="00ED067B"/>
    <w:rsid w:val="00ED2F40"/>
    <w:rsid w:val="00EF4C11"/>
    <w:rsid w:val="00F04D99"/>
    <w:rsid w:val="00F24A40"/>
    <w:rsid w:val="00F301E0"/>
    <w:rsid w:val="00F35619"/>
    <w:rsid w:val="00F42381"/>
    <w:rsid w:val="00F506C2"/>
    <w:rsid w:val="00F54740"/>
    <w:rsid w:val="00F55F13"/>
    <w:rsid w:val="00F579FF"/>
    <w:rsid w:val="00F6593D"/>
    <w:rsid w:val="00F84CF1"/>
    <w:rsid w:val="00FB6048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D49E2D-225C-425B-B151-8DE60D679681}"/>
</file>

<file path=customXml/itemProps2.xml><?xml version="1.0" encoding="utf-8"?>
<ds:datastoreItem xmlns:ds="http://schemas.openxmlformats.org/officeDocument/2006/customXml" ds:itemID="{872E2E2C-89D6-4AAD-851A-D44646C9E83C}"/>
</file>

<file path=customXml/itemProps3.xml><?xml version="1.0" encoding="utf-8"?>
<ds:datastoreItem xmlns:ds="http://schemas.openxmlformats.org/officeDocument/2006/customXml" ds:itemID="{2FFA645D-C0A8-4F17-9ED0-386606DE1D5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5</TotalTime>
  <Pages>4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6</cp:revision>
  <cp:lastPrinted>2007-09-21T15:26:00Z</cp:lastPrinted>
  <dcterms:created xsi:type="dcterms:W3CDTF">2011-10-23T12:58:00Z</dcterms:created>
  <dcterms:modified xsi:type="dcterms:W3CDTF">2011-10-23T16:50:00Z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