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D03E21" w:rsidRDefault="00D03E21" w:rsidP="006E2D7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E3E98" w:rsidRDefault="001E3E9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B4318B">
        <w:rPr>
          <w:rFonts w:ascii="Arial Narrow" w:hAnsi="Arial Narrow"/>
          <w:b/>
          <w:lang w:val="es-ES_tradnl"/>
        </w:rPr>
        <w:t>22 / 10 / 2011</w:t>
      </w:r>
      <w:r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 xml:space="preserve">       </w:t>
      </w:r>
      <w:r w:rsidR="00931344">
        <w:rPr>
          <w:rFonts w:ascii="Arial Narrow" w:hAnsi="Arial Narrow"/>
          <w:lang w:val="es-ES_tradnl"/>
        </w:rPr>
        <w:t xml:space="preserve">      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847A8F">
        <w:rPr>
          <w:rFonts w:ascii="Arial Narrow" w:hAnsi="Arial Narrow"/>
          <w:lang w:val="es-ES_tradnl"/>
        </w:rPr>
        <w:t xml:space="preserve">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B4318B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5</w:t>
      </w:r>
      <w:r>
        <w:rPr>
          <w:rFonts w:ascii="Arial Narrow" w:hAnsi="Arial Narrow"/>
          <w:lang w:val="es-ES_tradnl"/>
        </w:rPr>
        <w:t xml:space="preserve">            </w:t>
      </w:r>
      <w:r w:rsidR="00847A8F">
        <w:rPr>
          <w:rFonts w:ascii="Arial Narrow" w:hAnsi="Arial Narrow"/>
          <w:lang w:val="es-ES_tradnl"/>
        </w:rPr>
        <w:t xml:space="preserve">                                                </w:t>
      </w:r>
      <w:r>
        <w:rPr>
          <w:rFonts w:ascii="Arial Narrow" w:hAnsi="Arial Narrow"/>
          <w:b/>
          <w:lang w:val="es-ES_tradnl"/>
        </w:rPr>
        <w:t>Te</w:t>
      </w:r>
      <w:r w:rsidR="00C7176C">
        <w:rPr>
          <w:rFonts w:ascii="Arial Narrow" w:hAnsi="Arial Narrow"/>
          <w:b/>
          <w:lang w:val="es-ES_tradnl"/>
        </w:rPr>
        <w:t xml:space="preserve">e: </w:t>
      </w:r>
      <w:r>
        <w:rPr>
          <w:rFonts w:ascii="Arial Narrow" w:hAnsi="Arial Narrow"/>
          <w:b/>
          <w:lang w:val="es-ES_tradnl"/>
        </w:rPr>
        <w:t xml:space="preserve">1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  <w:jc w:val="center"/>
            </w:pPr>
            <w:r>
              <w:t xml:space="preserve"> 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</w:t>
      </w:r>
      <w:r w:rsidR="005C5E9A">
        <w:rPr>
          <w:rFonts w:ascii="Arial Narrow" w:hAnsi="Arial Narrow"/>
          <w:b/>
          <w:lang w:val="es-ES_tradnl"/>
        </w:rPr>
        <w:t>ORES            (1 V 8)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</w:t>
      </w:r>
      <w:r>
        <w:rPr>
          <w:rFonts w:ascii="Arial Narrow" w:hAnsi="Arial Narrow"/>
          <w:b/>
          <w:lang w:val="es-ES_tradnl"/>
        </w:rPr>
        <w:t>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 (4 V 5)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93043C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</w:tr>
      <w:tr w:rsidR="00405B5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09:00</w:t>
            </w:r>
          </w:p>
        </w:tc>
        <w:tc>
          <w:tcPr>
            <w:tcW w:w="2721" w:type="dxa"/>
            <w:tcBorders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6D244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6/4</w:t>
            </w:r>
          </w:p>
        </w:tc>
        <w:tc>
          <w:tcPr>
            <w:tcW w:w="1134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6D244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5/3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BERNA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F60F0" w:rsidRDefault="006D244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F60F0" w:rsidRDefault="006D244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3043C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F62C2" w:rsidTr="003A2157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H. 19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</w:tr>
      <w:tr w:rsidR="00AF62C2" w:rsidTr="003A2157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2/1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</w:t>
            </w:r>
          </w:p>
        </w:tc>
      </w:tr>
      <w:tr w:rsidR="00AF62C2" w:rsidTr="003D5F42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h.19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</w:tr>
      <w:tr w:rsidR="00AF62C2" w:rsidTr="0055035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6/4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B0555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BERNA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B05555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3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5D37FB" w:rsidRDefault="00B05555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B05555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B05555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  <w:rPr>
          <w:sz w:val="32"/>
        </w:rPr>
      </w:pPr>
    </w:p>
    <w:p w:rsidR="00405B5A" w:rsidRDefault="00405B5A">
      <w:pPr>
        <w:pStyle w:val="Ttulo1"/>
        <w:jc w:val="center"/>
        <w:rPr>
          <w:sz w:val="32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42381" w:rsidRDefault="00F4238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B4318B">
        <w:rPr>
          <w:rFonts w:ascii="Arial Narrow" w:hAnsi="Arial Narrow"/>
          <w:b/>
          <w:lang w:val="es-ES_tradnl"/>
        </w:rPr>
        <w:t>22</w:t>
      </w:r>
      <w:r>
        <w:rPr>
          <w:rFonts w:ascii="Arial Narrow" w:hAnsi="Arial Narrow"/>
          <w:b/>
          <w:lang w:val="es-ES_tradnl"/>
        </w:rPr>
        <w:t xml:space="preserve"> /</w:t>
      </w:r>
      <w:r>
        <w:rPr>
          <w:rFonts w:ascii="Arial Narrow" w:hAnsi="Arial Narrow"/>
          <w:lang w:val="es-ES_tradnl"/>
        </w:rPr>
        <w:t xml:space="preserve"> </w:t>
      </w:r>
      <w:r w:rsidR="00F42381">
        <w:rPr>
          <w:rFonts w:ascii="Arial Narrow" w:hAnsi="Arial Narrow"/>
          <w:b/>
          <w:lang w:val="es-ES_tradnl"/>
        </w:rPr>
        <w:t>10</w:t>
      </w:r>
      <w:r>
        <w:rPr>
          <w:rFonts w:ascii="Arial Narrow" w:hAnsi="Arial Narrow"/>
          <w:b/>
          <w:lang w:val="es-ES_tradnl"/>
        </w:rPr>
        <w:t xml:space="preserve"> / 20</w:t>
      </w:r>
      <w:r w:rsidR="00F42381">
        <w:rPr>
          <w:rFonts w:ascii="Arial Narrow" w:hAnsi="Arial Narrow"/>
          <w:b/>
          <w:lang w:val="es-ES_tradnl"/>
        </w:rPr>
        <w:t>1</w:t>
      </w:r>
      <w:r w:rsidR="00B4318B"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 xml:space="preserve">           </w:t>
      </w:r>
      <w:r w:rsidR="00931344">
        <w:rPr>
          <w:rFonts w:ascii="Arial Narrow" w:hAnsi="Arial Narrow"/>
          <w:lang w:val="es-ES_tradnl"/>
        </w:rPr>
        <w:tab/>
        <w:t xml:space="preserve">          </w:t>
      </w:r>
      <w:r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6</w:t>
      </w:r>
      <w:r>
        <w:rPr>
          <w:rFonts w:ascii="Arial Narrow" w:hAnsi="Arial Narrow"/>
          <w:lang w:val="es-ES_tradnl"/>
        </w:rPr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               </w:t>
      </w:r>
      <w:r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lang w:val="es-ES_tradnl"/>
        </w:rPr>
        <w:t xml:space="preserve">                </w:t>
      </w:r>
      <w:r w:rsidR="00847A8F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Te</w:t>
      </w:r>
      <w:r w:rsidR="00C7176C">
        <w:rPr>
          <w:rFonts w:ascii="Arial Narrow" w:hAnsi="Arial Narrow"/>
          <w:b/>
          <w:lang w:val="es-ES_tradnl"/>
        </w:rPr>
        <w:t xml:space="preserve">e: </w:t>
      </w:r>
      <w:r>
        <w:rPr>
          <w:rFonts w:ascii="Arial Narrow" w:hAnsi="Arial Narrow"/>
          <w:b/>
          <w:lang w:val="es-ES_tradnl"/>
        </w:rPr>
        <w:t xml:space="preserve">1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</w:t>
            </w:r>
            <w:r w:rsidR="00405B5A">
              <w:t xml:space="preserve">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</w:t>
      </w:r>
      <w:r w:rsidR="005C5E9A">
        <w:rPr>
          <w:rFonts w:ascii="Arial Narrow" w:hAnsi="Arial Narrow"/>
          <w:b/>
          <w:lang w:val="es-ES_tradnl"/>
        </w:rPr>
        <w:t>ORES            (3 V 6)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</w:t>
      </w:r>
      <w:r>
        <w:rPr>
          <w:rFonts w:ascii="Arial Narrow" w:hAnsi="Arial Narrow"/>
          <w:b/>
          <w:lang w:val="es-ES_tradnl"/>
        </w:rPr>
        <w:t>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(2 V 7)</w:t>
      </w:r>
      <w:r>
        <w:rPr>
          <w:rFonts w:ascii="Arial Narrow" w:hAnsi="Arial Narrow"/>
          <w:b/>
          <w:lang w:val="es-ES_tradnl"/>
        </w:rPr>
        <w:tab/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 w:rsidTr="009F00B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390F3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05B5A" w:rsidRDefault="009F00B9" w:rsidP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E4BA5" w:rsidRPr="00390F31" w:rsidTr="009F00B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Default="00B23EB7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F42381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1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E4BA5" w:rsidRDefault="00390F31" w:rsidP="009C23F6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6D244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4E4BA5" w:rsidRPr="00390F31" w:rsidTr="009F00B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9C23F6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  <w:tr w:rsidR="004E4BA5" w:rsidRPr="00390F31" w:rsidTr="009F00B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Default="00B23EB7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F42381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2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E4BA5" w:rsidRDefault="00390F31" w:rsidP="0093531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6D244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5/4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6D244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  <w:tr w:rsidR="004E4BA5" w:rsidTr="009F00B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Default="00390F31" w:rsidP="009C23F6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Fco. JAVIER POLADURA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FRANCISCO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6D244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6D244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390F3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35315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</w:t>
            </w:r>
            <w:r w:rsidR="00935315">
              <w:rPr>
                <w:rFonts w:ascii="Arial Narrow" w:hAnsi="Arial Narrow"/>
                <w:lang w:val="es-ES_tradnl"/>
              </w:rPr>
              <w:t>:</w:t>
            </w:r>
            <w:r w:rsidR="009B3B8C">
              <w:rPr>
                <w:rFonts w:ascii="Arial Narrow" w:hAnsi="Arial Narrow"/>
                <w:lang w:val="es-ES_tradnl"/>
              </w:rPr>
              <w:t>17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710A6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  <w:tr w:rsidR="00935315" w:rsidRPr="00390F31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</w:t>
            </w:r>
            <w:r w:rsidR="00935315">
              <w:rPr>
                <w:rFonts w:ascii="Arial Narrow" w:hAnsi="Arial Narrow"/>
                <w:lang w:val="es-ES_tradnl"/>
              </w:rPr>
              <w:t>:</w:t>
            </w:r>
            <w:r w:rsidR="009B3B8C">
              <w:rPr>
                <w:rFonts w:ascii="Arial Narrow" w:hAnsi="Arial Narrow"/>
                <w:lang w:val="es-ES_tradnl"/>
              </w:rPr>
              <w:t>25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710A6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 UP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FRANCISCO</w:t>
            </w:r>
          </w:p>
        </w:tc>
      </w:tr>
      <w:tr w:rsidR="00935315" w:rsidRPr="00390F31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3531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</w:t>
            </w:r>
            <w:r w:rsidR="00B23EB7">
              <w:rPr>
                <w:rFonts w:ascii="Arial Narrow" w:hAnsi="Arial Narrow"/>
                <w:lang w:val="es-ES_tradnl"/>
              </w:rPr>
              <w:t>3</w:t>
            </w:r>
            <w:r w:rsidR="009B3B8C">
              <w:rPr>
                <w:rFonts w:ascii="Arial Narrow" w:hAnsi="Arial Narrow"/>
                <w:lang w:val="es-ES_tradnl"/>
              </w:rPr>
              <w:t>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710A6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 UP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390F31" w:rsidRPr="00390F31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Default="00390F3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Default="00390F31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Fco. JAVIER POLADURA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Pr="0028072C" w:rsidRDefault="00B8453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H.20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Pr="0028072C" w:rsidRDefault="00B8453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Default="00390F31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390F31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B8453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5D37FB" w:rsidRDefault="00B8453B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3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 w:rsidRPr="00390F31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B8453B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3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B8453B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3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p w:rsidR="00F55F13" w:rsidRPr="00A34E53" w:rsidRDefault="00A34E53" w:rsidP="00A34E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b/>
          <w:color w:val="FF0000"/>
          <w:lang w:val="es-ES_tradnl"/>
        </w:rPr>
      </w:pPr>
      <w:r w:rsidRPr="00A34E53">
        <w:rPr>
          <w:b/>
          <w:color w:val="FF0000"/>
          <w:lang w:val="es-ES_tradnl"/>
        </w:rPr>
        <w:t>GANA EXTREMADURA EN EL PRIMER HOYO DE PLAY OFF</w:t>
      </w: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8314FD" w:rsidRDefault="008314F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B4318B">
        <w:rPr>
          <w:rFonts w:ascii="Arial Narrow" w:hAnsi="Arial Narrow"/>
          <w:b/>
          <w:lang w:val="es-ES_tradnl"/>
        </w:rPr>
        <w:t>22</w:t>
      </w:r>
      <w:r w:rsidR="008314FD">
        <w:rPr>
          <w:rFonts w:ascii="Arial Narrow" w:hAnsi="Arial Narrow"/>
          <w:b/>
          <w:lang w:val="es-ES_tradnl"/>
        </w:rPr>
        <w:t xml:space="preserve"> / 10</w:t>
      </w:r>
      <w:r>
        <w:rPr>
          <w:rFonts w:ascii="Arial Narrow" w:hAnsi="Arial Narrow"/>
          <w:b/>
          <w:lang w:val="es-ES_tradnl"/>
        </w:rPr>
        <w:t xml:space="preserve"> / 20</w:t>
      </w:r>
      <w:r w:rsidR="008314FD">
        <w:rPr>
          <w:rFonts w:ascii="Arial Narrow" w:hAnsi="Arial Narrow"/>
          <w:b/>
          <w:lang w:val="es-ES_tradnl"/>
        </w:rPr>
        <w:t>1</w:t>
      </w:r>
      <w:r w:rsidR="00B4318B"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ab/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C7176C">
        <w:rPr>
          <w:rFonts w:ascii="Arial Narrow" w:hAnsi="Arial Narrow"/>
          <w:b/>
          <w:lang w:val="es-ES_tradnl"/>
        </w:rPr>
        <w:t xml:space="preserve">Tee: </w:t>
      </w:r>
      <w:r>
        <w:rPr>
          <w:rFonts w:ascii="Arial Narrow" w:hAnsi="Arial Narrow"/>
          <w:b/>
          <w:lang w:val="es-ES_tradnl"/>
        </w:rPr>
        <w:t xml:space="preserve">1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PERDEDORES          </w:t>
      </w:r>
      <w:r w:rsidR="005C5E9A">
        <w:rPr>
          <w:rFonts w:ascii="Arial Narrow" w:hAnsi="Arial Narrow"/>
          <w:b/>
          <w:lang w:val="es-ES_tradnl"/>
        </w:rPr>
        <w:t>(1 V 8)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VS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    </w:t>
      </w:r>
      <w:r>
        <w:rPr>
          <w:rFonts w:ascii="Arial Narrow" w:hAnsi="Arial Narrow"/>
          <w:b/>
          <w:lang w:val="es-ES_tradnl"/>
        </w:rPr>
        <w:t>(4 V 5)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42D4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8314FD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B23EB7">
              <w:rPr>
                <w:rFonts w:ascii="Arial Narrow" w:hAnsi="Arial Narrow"/>
                <w:sz w:val="28"/>
                <w:lang w:val="es-ES_tradnl"/>
              </w:rPr>
              <w:t>3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C375C5" w:rsidRDefault="002A259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C375C5" w:rsidRDefault="002A259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MARIANO PEÑALVER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B23EB7">
              <w:rPr>
                <w:rFonts w:ascii="Arial Narrow" w:hAnsi="Arial Narrow"/>
                <w:lang w:val="es-ES_tradnl"/>
              </w:rPr>
              <w:t>4</w:t>
            </w:r>
            <w:r w:rsidR="009F2247">
              <w:rPr>
                <w:rFonts w:ascii="Arial Narrow" w:hAnsi="Arial Narrow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2A2599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IVAN GARCIA MARTINEZ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314FD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9F2247">
              <w:rPr>
                <w:rFonts w:ascii="Arial Narrow" w:hAnsi="Arial Narrow"/>
                <w:lang w:val="es-ES_tradnl"/>
              </w:rPr>
              <w:t>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2A2599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FCO. JAVIER MUNGUIA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2A259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2A2599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2A2599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B4318B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AF21C5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22 </w:t>
      </w:r>
      <w:r w:rsidR="00AF21C5">
        <w:rPr>
          <w:rFonts w:ascii="Arial Narrow" w:hAnsi="Arial Narrow"/>
          <w:b/>
          <w:lang w:val="es-ES_tradnl"/>
        </w:rPr>
        <w:t>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21C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8</w:t>
      </w:r>
      <w:r w:rsidR="00405B5A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</w:t>
      </w:r>
      <w:r w:rsidR="00C7176C">
        <w:rPr>
          <w:rFonts w:ascii="Arial Narrow" w:hAnsi="Arial Narrow"/>
          <w:b/>
          <w:lang w:val="es-ES_tradnl"/>
        </w:rPr>
        <w:t xml:space="preserve">Tee: </w:t>
      </w:r>
      <w:r w:rsidR="00405B5A">
        <w:rPr>
          <w:rFonts w:ascii="Arial Narrow" w:hAnsi="Arial Narrow"/>
          <w:b/>
          <w:lang w:val="es-ES_tradnl"/>
        </w:rPr>
        <w:t xml:space="preserve">1 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PERDEDORES     </w:t>
      </w:r>
      <w:r w:rsidR="005C5E9A">
        <w:rPr>
          <w:rFonts w:ascii="Arial Narrow" w:hAnsi="Arial Narrow"/>
          <w:b/>
          <w:lang w:val="es-ES_tradnl"/>
        </w:rPr>
        <w:t xml:space="preserve">     (3 V 6)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            </w:t>
      </w:r>
      <w:r>
        <w:rPr>
          <w:rFonts w:ascii="Arial Narrow" w:hAnsi="Arial Narrow"/>
          <w:b/>
          <w:lang w:val="es-ES_tradnl"/>
        </w:rPr>
        <w:t>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</w:t>
      </w:r>
      <w:r w:rsidR="005C5E9A">
        <w:rPr>
          <w:rFonts w:ascii="Arial Narrow" w:hAnsi="Arial Narrow"/>
          <w:b/>
          <w:lang w:val="es-ES_tradnl"/>
        </w:rPr>
        <w:t xml:space="preserve">             </w:t>
      </w:r>
      <w:r>
        <w:rPr>
          <w:rFonts w:ascii="Arial Narrow" w:hAnsi="Arial Narrow"/>
          <w:b/>
          <w:lang w:val="es-ES_tradnl"/>
        </w:rPr>
        <w:t>(2 V 7)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 w:rsidRPr="0092118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9A58A7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2718FC">
              <w:rPr>
                <w:rFonts w:ascii="Arial Narrow" w:hAnsi="Arial Narrow"/>
                <w:sz w:val="28"/>
                <w:lang w:val="es-ES_tradnl"/>
              </w:rPr>
              <w:t>: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  <w:r>
              <w:rPr>
                <w:rFonts w:ascii="Arial Narrow" w:hAnsi="Arial Narrow"/>
                <w:color w:val="0000FF"/>
                <w:szCs w:val="24"/>
                <w:lang w:val="es-ES_tradnl"/>
              </w:rPr>
              <w:t>5/3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  <w:r>
              <w:rPr>
                <w:rFonts w:ascii="Arial Narrow" w:hAnsi="Arial Narrow"/>
                <w:color w:val="FF0000"/>
                <w:szCs w:val="24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405B5A" w:rsidRPr="0092118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</w:t>
            </w:r>
            <w:r w:rsidR="00574E00">
              <w:rPr>
                <w:rFonts w:ascii="Arial Narrow" w:hAnsi="Arial Narrow"/>
                <w:lang w:val="es-ES_tradnl"/>
              </w:rPr>
              <w:t>O</w:t>
            </w:r>
            <w:r>
              <w:rPr>
                <w:rFonts w:ascii="Arial Narrow" w:hAnsi="Arial Narrow"/>
                <w:lang w:val="es-ES_tradnl"/>
              </w:rPr>
              <w:t xml:space="preserve"> AIZPURUA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921189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  <w:t>0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921189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 w:rsidP="00B4318B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</w:t>
            </w:r>
            <w:r w:rsidR="009F2247">
              <w:rPr>
                <w:rFonts w:ascii="Arial Narrow" w:hAnsi="Arial Narrow"/>
                <w:lang w:val="es-ES_tradnl"/>
              </w:rPr>
              <w:t>0</w:t>
            </w:r>
            <w:r w:rsidR="009A58A7">
              <w:rPr>
                <w:rFonts w:ascii="Arial Narrow" w:hAnsi="Arial Narrow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 UP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AF21C5">
              <w:rPr>
                <w:rFonts w:ascii="Arial Narrow" w:hAnsi="Arial Narrow"/>
                <w:lang w:val="es-ES_tradnl"/>
              </w:rPr>
              <w:t>:</w:t>
            </w:r>
            <w:r w:rsidR="009F2247">
              <w:rPr>
                <w:rFonts w:ascii="Arial Narrow" w:hAnsi="Arial Narrow"/>
                <w:lang w:val="es-ES_tradnl"/>
              </w:rPr>
              <w:t>1</w:t>
            </w:r>
            <w:r w:rsidR="009A58A7">
              <w:rPr>
                <w:rFonts w:ascii="Arial Narrow" w:hAnsi="Arial Narrow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  <w:r>
              <w:rPr>
                <w:rFonts w:ascii="Arial Narrow" w:hAnsi="Arial Narrow"/>
                <w:color w:val="FF00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3237D6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  <w:r>
              <w:rPr>
                <w:rFonts w:ascii="Arial Narrow" w:hAnsi="Arial Narrow"/>
                <w:b/>
                <w:color w:val="FF0000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3237D6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3237D6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>1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sectPr w:rsidR="00405B5A" w:rsidSect="00127E7E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4C8" w:rsidRDefault="009644C8">
      <w:r>
        <w:separator/>
      </w:r>
    </w:p>
  </w:endnote>
  <w:endnote w:type="continuationSeparator" w:id="0">
    <w:p w:rsidR="009644C8" w:rsidRDefault="00964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4C8" w:rsidRDefault="009644C8">
      <w:r>
        <w:separator/>
      </w:r>
    </w:p>
  </w:footnote>
  <w:footnote w:type="continuationSeparator" w:id="0">
    <w:p w:rsidR="009644C8" w:rsidRDefault="009644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EB7" w:rsidRDefault="00667EB7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667EB7" w:rsidRPr="00574E00">
      <w:trPr>
        <w:jc w:val="center"/>
      </w:trPr>
      <w:tc>
        <w:tcPr>
          <w:tcW w:w="9320" w:type="dxa"/>
        </w:tcPr>
        <w:p w:rsidR="00667EB7" w:rsidRDefault="00667EB7">
          <w:pPr>
            <w:rPr>
              <w:rFonts w:ascii="AvantGarde Md BT" w:hAnsi="AvantGarde Md BT"/>
            </w:rPr>
          </w:pPr>
        </w:p>
        <w:p w:rsidR="00667EB7" w:rsidRDefault="00667EB7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</w:t>
          </w:r>
          <w:r w:rsidR="0025573A">
            <w:rPr>
              <w:rFonts w:ascii="Comic Sans MS" w:hAnsi="Comic Sans MS"/>
              <w:b/>
              <w:sz w:val="32"/>
              <w:u w:val="single"/>
            </w:rPr>
            <w:t>MPEONATO INTERTERRITORIAL SUB-25</w:t>
          </w:r>
          <w:r>
            <w:rPr>
              <w:rFonts w:ascii="Comic Sans MS" w:hAnsi="Comic Sans MS"/>
              <w:b/>
              <w:sz w:val="32"/>
              <w:u w:val="single"/>
            </w:rPr>
            <w:t xml:space="preserve"> MASCULINO DE 2ª DIVISIÓN</w:t>
          </w:r>
        </w:p>
        <w:p w:rsidR="00667EB7" w:rsidRDefault="00B4318B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>NORBA Club de Golf.  20 al 23 de Octubre de 2011</w:t>
          </w:r>
        </w:p>
        <w:p w:rsidR="00667EB7" w:rsidRPr="00366C3C" w:rsidRDefault="00667EB7">
          <w:pPr>
            <w:rPr>
              <w:rFonts w:ascii="AvantGarde Md BT" w:hAnsi="AvantGarde Md BT"/>
              <w:lang w:val="es-ES"/>
            </w:rPr>
          </w:pPr>
        </w:p>
      </w:tc>
    </w:tr>
  </w:tbl>
  <w:p w:rsidR="00667EB7" w:rsidRPr="00366C3C" w:rsidRDefault="00667EB7">
    <w:pPr>
      <w:rPr>
        <w:rFonts w:ascii="AvantGarde Md BT" w:hAnsi="AvantGarde Md BT"/>
        <w:lang w:val="es-ES"/>
      </w:rPr>
    </w:pPr>
  </w:p>
  <w:p w:rsidR="00667EB7" w:rsidRPr="00366C3C" w:rsidRDefault="00667EB7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66C3C"/>
    <w:rsid w:val="00006A65"/>
    <w:rsid w:val="00036564"/>
    <w:rsid w:val="00057F81"/>
    <w:rsid w:val="0007483B"/>
    <w:rsid w:val="00076F37"/>
    <w:rsid w:val="000923C3"/>
    <w:rsid w:val="00094B21"/>
    <w:rsid w:val="000A297D"/>
    <w:rsid w:val="000A55D9"/>
    <w:rsid w:val="000B59C2"/>
    <w:rsid w:val="000D2DBA"/>
    <w:rsid w:val="000F2F88"/>
    <w:rsid w:val="00106A6A"/>
    <w:rsid w:val="00125940"/>
    <w:rsid w:val="00127E7E"/>
    <w:rsid w:val="00130A80"/>
    <w:rsid w:val="00176242"/>
    <w:rsid w:val="001A09BD"/>
    <w:rsid w:val="001A25F3"/>
    <w:rsid w:val="001A76D9"/>
    <w:rsid w:val="001D71EC"/>
    <w:rsid w:val="001D71F7"/>
    <w:rsid w:val="001E018E"/>
    <w:rsid w:val="001E3E98"/>
    <w:rsid w:val="001E7076"/>
    <w:rsid w:val="001F0A76"/>
    <w:rsid w:val="001F3B02"/>
    <w:rsid w:val="00202C32"/>
    <w:rsid w:val="00214C3E"/>
    <w:rsid w:val="00241FDE"/>
    <w:rsid w:val="00253CB2"/>
    <w:rsid w:val="002540A6"/>
    <w:rsid w:val="0025573A"/>
    <w:rsid w:val="002579C0"/>
    <w:rsid w:val="002627CA"/>
    <w:rsid w:val="00262927"/>
    <w:rsid w:val="00262E91"/>
    <w:rsid w:val="00263425"/>
    <w:rsid w:val="0026532C"/>
    <w:rsid w:val="002718FC"/>
    <w:rsid w:val="00274F9C"/>
    <w:rsid w:val="0028072C"/>
    <w:rsid w:val="002958DC"/>
    <w:rsid w:val="002A2599"/>
    <w:rsid w:val="002A5290"/>
    <w:rsid w:val="002F57A7"/>
    <w:rsid w:val="0030090E"/>
    <w:rsid w:val="003223AD"/>
    <w:rsid w:val="003237D6"/>
    <w:rsid w:val="00330147"/>
    <w:rsid w:val="003312C8"/>
    <w:rsid w:val="00350EEF"/>
    <w:rsid w:val="00356235"/>
    <w:rsid w:val="00366C3C"/>
    <w:rsid w:val="00383422"/>
    <w:rsid w:val="00390F31"/>
    <w:rsid w:val="00396B64"/>
    <w:rsid w:val="003B6076"/>
    <w:rsid w:val="003C1259"/>
    <w:rsid w:val="003D5B78"/>
    <w:rsid w:val="003E643F"/>
    <w:rsid w:val="003F3F9A"/>
    <w:rsid w:val="003F6CA2"/>
    <w:rsid w:val="00404439"/>
    <w:rsid w:val="00405B5A"/>
    <w:rsid w:val="00411438"/>
    <w:rsid w:val="00416541"/>
    <w:rsid w:val="004253F3"/>
    <w:rsid w:val="00437206"/>
    <w:rsid w:val="00457185"/>
    <w:rsid w:val="004665F3"/>
    <w:rsid w:val="0048103B"/>
    <w:rsid w:val="004819C9"/>
    <w:rsid w:val="00493634"/>
    <w:rsid w:val="004949BD"/>
    <w:rsid w:val="004A02DD"/>
    <w:rsid w:val="004B1E22"/>
    <w:rsid w:val="004C4610"/>
    <w:rsid w:val="004D6A43"/>
    <w:rsid w:val="004E4BA5"/>
    <w:rsid w:val="004F1B8C"/>
    <w:rsid w:val="005021B8"/>
    <w:rsid w:val="00506845"/>
    <w:rsid w:val="00506FC9"/>
    <w:rsid w:val="00525322"/>
    <w:rsid w:val="00532E39"/>
    <w:rsid w:val="00544A14"/>
    <w:rsid w:val="005527B3"/>
    <w:rsid w:val="00564FCC"/>
    <w:rsid w:val="00567DAA"/>
    <w:rsid w:val="00574E00"/>
    <w:rsid w:val="00585196"/>
    <w:rsid w:val="005A6132"/>
    <w:rsid w:val="005C5E9A"/>
    <w:rsid w:val="005D37FB"/>
    <w:rsid w:val="005E00C4"/>
    <w:rsid w:val="0061302B"/>
    <w:rsid w:val="00623EFD"/>
    <w:rsid w:val="00624492"/>
    <w:rsid w:val="006360E6"/>
    <w:rsid w:val="0066089B"/>
    <w:rsid w:val="006663F4"/>
    <w:rsid w:val="00667EB7"/>
    <w:rsid w:val="00682D9B"/>
    <w:rsid w:val="006A5D64"/>
    <w:rsid w:val="006B1003"/>
    <w:rsid w:val="006B58CC"/>
    <w:rsid w:val="006B6EE5"/>
    <w:rsid w:val="006C3CAD"/>
    <w:rsid w:val="006C5B53"/>
    <w:rsid w:val="006C63C4"/>
    <w:rsid w:val="006D2449"/>
    <w:rsid w:val="006E2D7A"/>
    <w:rsid w:val="006E5B91"/>
    <w:rsid w:val="00731E8F"/>
    <w:rsid w:val="00737C4C"/>
    <w:rsid w:val="00756A38"/>
    <w:rsid w:val="00771CD3"/>
    <w:rsid w:val="00796036"/>
    <w:rsid w:val="007A1857"/>
    <w:rsid w:val="007B217B"/>
    <w:rsid w:val="007C3138"/>
    <w:rsid w:val="007E0E12"/>
    <w:rsid w:val="00804FA3"/>
    <w:rsid w:val="00812A25"/>
    <w:rsid w:val="00825A96"/>
    <w:rsid w:val="008314FD"/>
    <w:rsid w:val="00842324"/>
    <w:rsid w:val="00842AE5"/>
    <w:rsid w:val="00847A8F"/>
    <w:rsid w:val="00853D3D"/>
    <w:rsid w:val="0088790F"/>
    <w:rsid w:val="008B3819"/>
    <w:rsid w:val="008B7B16"/>
    <w:rsid w:val="008C072A"/>
    <w:rsid w:val="008D07C4"/>
    <w:rsid w:val="008F221E"/>
    <w:rsid w:val="008F3A57"/>
    <w:rsid w:val="008F45AE"/>
    <w:rsid w:val="009023A9"/>
    <w:rsid w:val="0090327B"/>
    <w:rsid w:val="00921189"/>
    <w:rsid w:val="009227AF"/>
    <w:rsid w:val="0093043C"/>
    <w:rsid w:val="00931344"/>
    <w:rsid w:val="00935315"/>
    <w:rsid w:val="009561F4"/>
    <w:rsid w:val="009644C8"/>
    <w:rsid w:val="00975885"/>
    <w:rsid w:val="009948FB"/>
    <w:rsid w:val="00997811"/>
    <w:rsid w:val="009A58A7"/>
    <w:rsid w:val="009A64E8"/>
    <w:rsid w:val="009B3B8C"/>
    <w:rsid w:val="009C1988"/>
    <w:rsid w:val="009C23F6"/>
    <w:rsid w:val="009E5A8C"/>
    <w:rsid w:val="009F00B9"/>
    <w:rsid w:val="009F2247"/>
    <w:rsid w:val="00A0335A"/>
    <w:rsid w:val="00A13BC3"/>
    <w:rsid w:val="00A34E53"/>
    <w:rsid w:val="00A42F37"/>
    <w:rsid w:val="00A538F1"/>
    <w:rsid w:val="00A54FB0"/>
    <w:rsid w:val="00A70E7A"/>
    <w:rsid w:val="00A83B14"/>
    <w:rsid w:val="00A96751"/>
    <w:rsid w:val="00A97650"/>
    <w:rsid w:val="00AB1A5D"/>
    <w:rsid w:val="00AB7293"/>
    <w:rsid w:val="00AE0D6C"/>
    <w:rsid w:val="00AE2E9F"/>
    <w:rsid w:val="00AF21C5"/>
    <w:rsid w:val="00AF4E9A"/>
    <w:rsid w:val="00AF62C2"/>
    <w:rsid w:val="00B025CA"/>
    <w:rsid w:val="00B05555"/>
    <w:rsid w:val="00B23EB7"/>
    <w:rsid w:val="00B263B3"/>
    <w:rsid w:val="00B32052"/>
    <w:rsid w:val="00B40407"/>
    <w:rsid w:val="00B4318B"/>
    <w:rsid w:val="00B52417"/>
    <w:rsid w:val="00B61F61"/>
    <w:rsid w:val="00B6538A"/>
    <w:rsid w:val="00B76475"/>
    <w:rsid w:val="00B768ED"/>
    <w:rsid w:val="00B8453B"/>
    <w:rsid w:val="00B86A0E"/>
    <w:rsid w:val="00B9717F"/>
    <w:rsid w:val="00BA2246"/>
    <w:rsid w:val="00BA5722"/>
    <w:rsid w:val="00BA7D68"/>
    <w:rsid w:val="00BB02B1"/>
    <w:rsid w:val="00BC26D8"/>
    <w:rsid w:val="00BC361A"/>
    <w:rsid w:val="00BE3619"/>
    <w:rsid w:val="00BF0F18"/>
    <w:rsid w:val="00C128D0"/>
    <w:rsid w:val="00C375C5"/>
    <w:rsid w:val="00C4189C"/>
    <w:rsid w:val="00C4280E"/>
    <w:rsid w:val="00C46A05"/>
    <w:rsid w:val="00C55E7E"/>
    <w:rsid w:val="00C7176C"/>
    <w:rsid w:val="00CA28CE"/>
    <w:rsid w:val="00CA3C1D"/>
    <w:rsid w:val="00CB1AB5"/>
    <w:rsid w:val="00CB73AB"/>
    <w:rsid w:val="00CC3A1C"/>
    <w:rsid w:val="00CF4628"/>
    <w:rsid w:val="00D03E21"/>
    <w:rsid w:val="00D04C4F"/>
    <w:rsid w:val="00D42D47"/>
    <w:rsid w:val="00D55CE1"/>
    <w:rsid w:val="00D60DB1"/>
    <w:rsid w:val="00D750B3"/>
    <w:rsid w:val="00D801DC"/>
    <w:rsid w:val="00D813F3"/>
    <w:rsid w:val="00D84E8D"/>
    <w:rsid w:val="00D860D8"/>
    <w:rsid w:val="00D868EB"/>
    <w:rsid w:val="00D939EF"/>
    <w:rsid w:val="00D94A05"/>
    <w:rsid w:val="00D96DE5"/>
    <w:rsid w:val="00DB1A81"/>
    <w:rsid w:val="00DC6FDA"/>
    <w:rsid w:val="00DE3DF5"/>
    <w:rsid w:val="00E07CA2"/>
    <w:rsid w:val="00E23EF8"/>
    <w:rsid w:val="00E25163"/>
    <w:rsid w:val="00E457C6"/>
    <w:rsid w:val="00E55192"/>
    <w:rsid w:val="00E61D37"/>
    <w:rsid w:val="00E75B41"/>
    <w:rsid w:val="00E75BAF"/>
    <w:rsid w:val="00E75CF4"/>
    <w:rsid w:val="00EA45B3"/>
    <w:rsid w:val="00EB4B26"/>
    <w:rsid w:val="00ED038C"/>
    <w:rsid w:val="00ED067B"/>
    <w:rsid w:val="00ED2F40"/>
    <w:rsid w:val="00EF4C11"/>
    <w:rsid w:val="00F04D99"/>
    <w:rsid w:val="00F17A36"/>
    <w:rsid w:val="00F24A40"/>
    <w:rsid w:val="00F301E0"/>
    <w:rsid w:val="00F35619"/>
    <w:rsid w:val="00F42381"/>
    <w:rsid w:val="00F506C2"/>
    <w:rsid w:val="00F54740"/>
    <w:rsid w:val="00F55F13"/>
    <w:rsid w:val="00F6593D"/>
    <w:rsid w:val="00F960CA"/>
    <w:rsid w:val="00FB2AFF"/>
    <w:rsid w:val="00FC06A8"/>
    <w:rsid w:val="00FC60AF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7E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27E7E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127E7E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127E7E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127E7E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127E7E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27E7E"/>
  </w:style>
  <w:style w:type="paragraph" w:styleId="Encabezado">
    <w:name w:val="header"/>
    <w:basedOn w:val="Normal"/>
    <w:rsid w:val="00127E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7E7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9D4CDD-E42E-4578-9D45-54EC3F104CC7}"/>
</file>

<file path=customXml/itemProps2.xml><?xml version="1.0" encoding="utf-8"?>
<ds:datastoreItem xmlns:ds="http://schemas.openxmlformats.org/officeDocument/2006/customXml" ds:itemID="{4A251004-3BDA-429A-B164-A8858668F119}"/>
</file>

<file path=customXml/itemProps3.xml><?xml version="1.0" encoding="utf-8"?>
<ds:datastoreItem xmlns:ds="http://schemas.openxmlformats.org/officeDocument/2006/customXml" ds:itemID="{C62130CF-9A12-44D7-A76A-74E9F6EA8416}"/>
</file>

<file path=customXml/itemProps4.xml><?xml version="1.0" encoding="utf-8"?>
<ds:datastoreItem xmlns:ds="http://schemas.openxmlformats.org/officeDocument/2006/customXml" ds:itemID="{5B58892A-C03D-4172-91EE-E507699B9434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69</TotalTime>
  <Pages>4</Pages>
  <Words>525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Ernesto F. Gamboa</cp:lastModifiedBy>
  <cp:revision>10</cp:revision>
  <cp:lastPrinted>2010-10-07T17:44:00Z</cp:lastPrinted>
  <dcterms:created xsi:type="dcterms:W3CDTF">2011-10-22T06:37:00Z</dcterms:created>
  <dcterms:modified xsi:type="dcterms:W3CDTF">2011-10-23T07:04:00Z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