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E37" w:rsidRDefault="00DB3E37" w:rsidP="002E647E">
      <w:pPr>
        <w:widowControl w:val="0"/>
        <w:tabs>
          <w:tab w:val="right" w:pos="10773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DB3E37" w:rsidRDefault="00DB3E37" w:rsidP="00CF5E81">
      <w:pPr>
        <w:widowControl w:val="0"/>
        <w:tabs>
          <w:tab w:val="right" w:pos="10773"/>
        </w:tabs>
        <w:ind w:left="720"/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2922A1" w:rsidRDefault="00363FC0" w:rsidP="00CE4939">
      <w:pPr>
        <w:widowControl w:val="0"/>
        <w:tabs>
          <w:tab w:val="right" w:pos="10773"/>
        </w:tabs>
        <w:rPr>
          <w:rFonts w:ascii="Arial Narrow Italic" w:hAnsi="Arial Narrow Italic"/>
          <w:b/>
          <w:snapToGrid w:val="0"/>
          <w:sz w:val="24"/>
          <w:lang w:val="es-ES_tradnl"/>
        </w:rPr>
      </w:pPr>
      <w:r>
        <w:rPr>
          <w:rFonts w:ascii="Arial Narrow Italic" w:hAnsi="Arial Narrow Italic"/>
          <w:b/>
          <w:snapToGrid w:val="0"/>
          <w:sz w:val="24"/>
          <w:lang w:val="es-ES_tradnl"/>
        </w:rPr>
        <w:t xml:space="preserve">      29</w:t>
      </w:r>
      <w:r w:rsidR="002922A1">
        <w:rPr>
          <w:rFonts w:ascii="Arial Narrow Italic" w:hAnsi="Arial Narrow Italic"/>
          <w:b/>
          <w:snapToGrid w:val="0"/>
          <w:sz w:val="24"/>
          <w:lang w:val="es-ES_tradnl"/>
        </w:rPr>
        <w:t xml:space="preserve"> de </w:t>
      </w:r>
      <w:r>
        <w:rPr>
          <w:rFonts w:ascii="Arial Narrow Italic" w:hAnsi="Arial Narrow Italic"/>
          <w:b/>
          <w:snapToGrid w:val="0"/>
          <w:sz w:val="24"/>
          <w:lang w:val="es-ES_tradnl"/>
        </w:rPr>
        <w:t>Febrero</w:t>
      </w:r>
      <w:r w:rsidR="002922A1">
        <w:rPr>
          <w:rFonts w:ascii="Arial Narrow Italic" w:hAnsi="Arial Narrow Italic"/>
          <w:b/>
          <w:snapToGrid w:val="0"/>
          <w:sz w:val="24"/>
          <w:lang w:val="es-ES_tradnl"/>
        </w:rPr>
        <w:t xml:space="preserve"> de 20</w:t>
      </w:r>
      <w:r>
        <w:rPr>
          <w:rFonts w:ascii="Arial Narrow Italic" w:hAnsi="Arial Narrow Italic"/>
          <w:b/>
          <w:snapToGrid w:val="0"/>
          <w:sz w:val="24"/>
          <w:lang w:val="es-ES_tradnl"/>
        </w:rPr>
        <w:t>12</w:t>
      </w:r>
      <w:r w:rsidR="002922A1">
        <w:rPr>
          <w:rFonts w:ascii="Arial Narrow Italic" w:hAnsi="Arial Narrow Italic"/>
          <w:b/>
          <w:snapToGrid w:val="0"/>
          <w:sz w:val="24"/>
          <w:lang w:val="es-ES_tradnl"/>
        </w:rPr>
        <w:t xml:space="preserve">                           </w:t>
      </w:r>
      <w:r w:rsidR="00CE4939">
        <w:rPr>
          <w:rFonts w:ascii="Arial Narrow Italic" w:hAnsi="Arial Narrow Italic"/>
          <w:b/>
          <w:snapToGrid w:val="0"/>
          <w:sz w:val="24"/>
          <w:lang w:val="es-ES_tradnl"/>
        </w:rPr>
        <w:t xml:space="preserve">                                                  </w:t>
      </w:r>
      <w:r>
        <w:rPr>
          <w:rFonts w:ascii="Arial Narrow Italic" w:hAnsi="Arial Narrow Italic"/>
          <w:b/>
          <w:snapToGrid w:val="0"/>
          <w:sz w:val="24"/>
          <w:lang w:val="es-ES_tradnl"/>
        </w:rPr>
        <w:t xml:space="preserve">                 1 de Marzo de 2012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384"/>
        <w:gridCol w:w="882"/>
        <w:gridCol w:w="851"/>
        <w:gridCol w:w="3827"/>
        <w:gridCol w:w="850"/>
        <w:gridCol w:w="874"/>
        <w:gridCol w:w="1392"/>
      </w:tblGrid>
      <w:tr w:rsidR="00363FC0">
        <w:trPr>
          <w:cantSplit/>
          <w:trHeight w:hRule="exact" w:val="345"/>
          <w:jc w:val="center"/>
        </w:trPr>
        <w:tc>
          <w:tcPr>
            <w:tcW w:w="1384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proofErr w:type="spellStart"/>
            <w:r>
              <w:rPr>
                <w:rFonts w:ascii="Garamond" w:hAnsi="Garamond"/>
                <w:snapToGrid w:val="0"/>
                <w:lang w:val="en-GB"/>
              </w:rPr>
              <w:t>Hora</w:t>
            </w:r>
            <w:proofErr w:type="spellEnd"/>
            <w:r>
              <w:rPr>
                <w:rFonts w:ascii="Garamond" w:hAnsi="Garamond"/>
                <w:snapToGrid w:val="0"/>
                <w:lang w:val="en-GB"/>
              </w:rPr>
              <w:t>/Time</w:t>
            </w:r>
          </w:p>
        </w:tc>
        <w:tc>
          <w:tcPr>
            <w:tcW w:w="882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Tee</w:t>
            </w:r>
          </w:p>
        </w:tc>
        <w:tc>
          <w:tcPr>
            <w:tcW w:w="851" w:type="dxa"/>
            <w:shd w:val="pct12" w:color="000000" w:fill="FFFFFF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Match</w:t>
            </w:r>
          </w:p>
        </w:tc>
        <w:tc>
          <w:tcPr>
            <w:tcW w:w="4677" w:type="dxa"/>
            <w:gridSpan w:val="2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JUGADORES/PLAYERS</w:t>
            </w:r>
          </w:p>
        </w:tc>
        <w:tc>
          <w:tcPr>
            <w:tcW w:w="874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Tee</w:t>
            </w:r>
          </w:p>
        </w:tc>
        <w:tc>
          <w:tcPr>
            <w:tcW w:w="1392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s-ES_tradnl"/>
              </w:rPr>
            </w:pPr>
            <w:r>
              <w:rPr>
                <w:rFonts w:ascii="Garamond" w:hAnsi="Garamond"/>
                <w:snapToGrid w:val="0"/>
                <w:lang w:val="es-ES_tradnl"/>
              </w:rPr>
              <w:t>Hora/Time</w:t>
            </w: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060412" w:rsidP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07:45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060412" w:rsidRPr="002E647E" w:rsidRDefault="00060412" w:rsidP="008F2830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MAZIER, PIERRE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FRA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12:15</w:t>
            </w: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MESTRE MAS, RAMON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ESP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060412" w:rsidRPr="002E647E" w:rsidRDefault="00060412" w:rsidP="00356D35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VAN UDEN, RUBEN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NED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060412" w:rsidP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07:55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060412" w:rsidRPr="002E647E" w:rsidRDefault="00060412" w:rsidP="0065681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LAPORTA, FRANCESCO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ITA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12:25</w:t>
            </w: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LOUGHREY, BEN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060412" w:rsidRPr="002E647E" w:rsidRDefault="00060412" w:rsidP="008F2830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BORDONADO, JULES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060412" w:rsidP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08:05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060412" w:rsidRPr="002E647E" w:rsidRDefault="00060412" w:rsidP="00975981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SAYIN, HAMZA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TUR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12:35</w:t>
            </w: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060412" w:rsidRPr="002E647E" w:rsidRDefault="00060412" w:rsidP="00583A12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LAMPERT, MORITZ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GER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060412" w:rsidRPr="002E647E" w:rsidRDefault="00060412" w:rsidP="00A10DF9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DECOTTIGNIES LAFON,  MATHIEU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060412" w:rsidP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08:15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4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060412" w:rsidRPr="002E647E" w:rsidRDefault="00060412" w:rsidP="00583A12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MCDERMOTT, GARY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IRE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12:45</w:t>
            </w: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060412" w:rsidRPr="002E647E" w:rsidRDefault="00060412" w:rsidP="009618C9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SANSO ALBERICH, JORDI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WHITE, JOSHUA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060412" w:rsidP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08:25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5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060412" w:rsidRPr="002E647E" w:rsidRDefault="00060412" w:rsidP="008F2830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TURLAN, KEVIN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2E647E" w:rsidRDefault="00060412" w:rsidP="009C6437">
            <w:pPr>
              <w:widowControl w:val="0"/>
              <w:spacing w:after="58"/>
              <w:jc w:val="center"/>
              <w:rPr>
                <w:rFonts w:asciiTheme="minorHAnsi" w:hAnsiTheme="minorHAnsi" w:cstheme="minorHAnsi"/>
                <w:snapToGrid w:val="0"/>
                <w:sz w:val="24"/>
                <w:szCs w:val="24"/>
                <w:lang w:val="en-GB"/>
              </w:rPr>
            </w:pPr>
            <w:r w:rsidRPr="002E647E">
              <w:rPr>
                <w:rFonts w:asciiTheme="minorHAnsi" w:hAnsiTheme="minorHAnsi" w:cstheme="minorHAnsi"/>
                <w:snapToGrid w:val="0"/>
                <w:sz w:val="24"/>
                <w:szCs w:val="24"/>
                <w:lang w:val="en-GB"/>
              </w:rPr>
              <w:t>FRA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12:55</w:t>
            </w: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060412" w:rsidRPr="002E647E" w:rsidRDefault="00060412" w:rsidP="00D1277B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BERGAMASCHI, FILIPPO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ITA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060412" w:rsidRPr="002E647E" w:rsidRDefault="00060412" w:rsidP="00583A12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STABEN, BENEDICT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GER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060412" w:rsidP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08:35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6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KIMSEY, NATHAN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ENG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13:05</w:t>
            </w: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060412" w:rsidRPr="002E647E" w:rsidRDefault="00060412" w:rsidP="001F3458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SAINZ DELGADO, JAVIER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  <w:vAlign w:val="center"/>
          </w:tcPr>
          <w:p w:rsidR="00060412" w:rsidRPr="002E647E" w:rsidRDefault="00060412" w:rsidP="00A10DF9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ABBAS, ARNAUD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060412" w:rsidP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08:45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7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060412" w:rsidRPr="002E647E" w:rsidRDefault="00060412" w:rsidP="00E6190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SIMON DE MIGUEL, JORGE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13:15</w:t>
            </w: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WILD CARD 1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NEMECZ, LUKAS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AUT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060412" w:rsidP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08:55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8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060412" w:rsidRPr="002E647E" w:rsidRDefault="00060412" w:rsidP="00583A12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WEBER, LIONEL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FRA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13:25</w:t>
            </w: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LOCKWOOD, PAUL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060412" w:rsidRPr="002E647E" w:rsidRDefault="00060412" w:rsidP="00583A12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STILL, STEFAN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GER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09:05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9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060412" w:rsidRPr="002E647E" w:rsidRDefault="00060412" w:rsidP="009618C9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BERTRAN CROUS, VICTOR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13:35</w:t>
            </w:r>
          </w:p>
        </w:tc>
      </w:tr>
      <w:tr w:rsidR="00060412" w:rsidRPr="00CE4939" w:rsidTr="00AD1D84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60412" w:rsidRPr="002E647E" w:rsidRDefault="00060412" w:rsidP="00A10DF9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LANGASQUE, ROMAIN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060412" w:rsidRPr="002E647E" w:rsidRDefault="00060412" w:rsidP="002F0EC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CASEY, BRIAN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IRE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09:15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060412" w:rsidRPr="002E647E" w:rsidRDefault="00060412" w:rsidP="00E6190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FERNANDEZ LOPEZ, ALBERTO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13:45</w:t>
            </w:r>
          </w:p>
        </w:tc>
      </w:tr>
      <w:tr w:rsidR="009D6C0B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D6C0B" w:rsidRPr="00CE4939" w:rsidRDefault="009D6C0B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D6C0B" w:rsidRPr="00CE4939" w:rsidRDefault="009D6C0B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D6C0B" w:rsidRPr="00CE4939" w:rsidRDefault="009D6C0B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F2830" w:rsidRPr="002E647E" w:rsidRDefault="008F2830" w:rsidP="008F2830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MANIFACIER, NICOLAS </w:t>
            </w:r>
          </w:p>
          <w:p w:rsidR="009D6C0B" w:rsidRPr="002E647E" w:rsidRDefault="009D6C0B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D6C0B" w:rsidRPr="002E647E" w:rsidRDefault="008F2830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9D6C0B" w:rsidRPr="00CE4939" w:rsidRDefault="009D6C0B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9D6C0B" w:rsidRPr="00CE4939" w:rsidRDefault="009D6C0B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</w:tr>
      <w:tr w:rsidR="009D6C0B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D6C0B" w:rsidRPr="00CE4939" w:rsidRDefault="009D6C0B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882" w:type="dxa"/>
            <w:vMerge/>
            <w:vAlign w:val="center"/>
          </w:tcPr>
          <w:p w:rsidR="009D6C0B" w:rsidRPr="00CE4939" w:rsidRDefault="009D6C0B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D6C0B" w:rsidRPr="00CE4939" w:rsidRDefault="009D6C0B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18" w:space="0" w:color="000000"/>
              <w:right w:val="nil"/>
            </w:tcBorders>
            <w:vAlign w:val="center"/>
          </w:tcPr>
          <w:p w:rsidR="00356D35" w:rsidRPr="002E647E" w:rsidRDefault="00356D35" w:rsidP="00356D35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VAN WEST, ROBBIE </w:t>
            </w:r>
          </w:p>
          <w:p w:rsidR="009D6C0B" w:rsidRPr="002E647E" w:rsidRDefault="009D6C0B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18" w:space="0" w:color="000000"/>
            </w:tcBorders>
            <w:vAlign w:val="center"/>
          </w:tcPr>
          <w:p w:rsidR="009D6C0B" w:rsidRPr="002E647E" w:rsidRDefault="00356D35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NED</w:t>
            </w:r>
          </w:p>
        </w:tc>
        <w:tc>
          <w:tcPr>
            <w:tcW w:w="874" w:type="dxa"/>
            <w:vMerge/>
            <w:vAlign w:val="center"/>
          </w:tcPr>
          <w:p w:rsidR="009D6C0B" w:rsidRPr="00CE4939" w:rsidRDefault="009D6C0B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D6C0B" w:rsidRPr="00CE4939" w:rsidRDefault="009D6C0B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</w:tr>
    </w:tbl>
    <w:p w:rsidR="00DB3E37" w:rsidRPr="00CE4939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DB3E37" w:rsidRPr="00CE4939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DB3E37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DB3E37" w:rsidRDefault="00DB3E37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32"/>
          <w:lang w:val="es-ES_tradnl"/>
        </w:rPr>
      </w:pPr>
    </w:p>
    <w:p w:rsidR="00C22ADC" w:rsidRDefault="00C22ADC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32"/>
          <w:lang w:val="es-ES_tradnl"/>
        </w:rPr>
      </w:pPr>
    </w:p>
    <w:p w:rsidR="005F0F00" w:rsidRPr="005F0F00" w:rsidRDefault="005F0F00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16"/>
          <w:szCs w:val="16"/>
          <w:lang w:val="es-ES_tradnl"/>
        </w:rPr>
      </w:pPr>
    </w:p>
    <w:p w:rsidR="005F0F00" w:rsidRPr="005F0F00" w:rsidRDefault="005F0F00" w:rsidP="005F0F00">
      <w:pPr>
        <w:widowControl w:val="0"/>
        <w:tabs>
          <w:tab w:val="right" w:pos="10773"/>
        </w:tabs>
        <w:jc w:val="both"/>
        <w:rPr>
          <w:rFonts w:ascii="Arial Narrow Italic" w:hAnsi="Arial Narrow Italic"/>
          <w:snapToGrid w:val="0"/>
          <w:sz w:val="16"/>
          <w:szCs w:val="16"/>
          <w:lang w:val="es-ES_tradnl"/>
        </w:rPr>
      </w:pPr>
    </w:p>
    <w:p w:rsidR="005F0F00" w:rsidRPr="00985EC8" w:rsidRDefault="005F0F00" w:rsidP="005F0F00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18"/>
          <w:szCs w:val="18"/>
          <w:lang w:val="es-ES_tradnl"/>
        </w:rPr>
      </w:pPr>
      <w:r w:rsidRPr="00356560">
        <w:rPr>
          <w:rFonts w:ascii="Arial Narrow Italic" w:hAnsi="Arial Narrow Italic"/>
          <w:snapToGrid w:val="0"/>
          <w:sz w:val="22"/>
          <w:szCs w:val="22"/>
          <w:lang w:val="es-ES_tradnl"/>
        </w:rPr>
        <w:t xml:space="preserve">  </w:t>
      </w:r>
      <w:r>
        <w:rPr>
          <w:rFonts w:ascii="Arial Narrow Italic" w:hAnsi="Arial Narrow Italic"/>
          <w:snapToGrid w:val="0"/>
          <w:sz w:val="22"/>
          <w:szCs w:val="22"/>
          <w:lang w:val="es-ES_tradnl"/>
        </w:rPr>
        <w:t xml:space="preserve"> </w:t>
      </w:r>
    </w:p>
    <w:p w:rsidR="00363FC0" w:rsidRDefault="00363FC0" w:rsidP="00363FC0">
      <w:pPr>
        <w:widowControl w:val="0"/>
        <w:tabs>
          <w:tab w:val="right" w:pos="10773"/>
        </w:tabs>
        <w:rPr>
          <w:rFonts w:ascii="Arial Narrow Italic" w:hAnsi="Arial Narrow Italic"/>
          <w:b/>
          <w:snapToGrid w:val="0"/>
          <w:sz w:val="24"/>
          <w:lang w:val="es-ES_tradnl"/>
        </w:rPr>
      </w:pPr>
      <w:r>
        <w:rPr>
          <w:rFonts w:ascii="Arial Narrow Italic" w:hAnsi="Arial Narrow Italic"/>
          <w:b/>
          <w:snapToGrid w:val="0"/>
          <w:sz w:val="24"/>
          <w:lang w:val="es-ES_tradnl"/>
        </w:rPr>
        <w:t xml:space="preserve">      29 de Febrero de 2012                                                                                              1 de Marzo de 2012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384"/>
        <w:gridCol w:w="882"/>
        <w:gridCol w:w="851"/>
        <w:gridCol w:w="3827"/>
        <w:gridCol w:w="850"/>
        <w:gridCol w:w="874"/>
        <w:gridCol w:w="1392"/>
      </w:tblGrid>
      <w:tr w:rsidR="00363FC0">
        <w:trPr>
          <w:cantSplit/>
          <w:trHeight w:hRule="exact" w:val="345"/>
          <w:jc w:val="center"/>
        </w:trPr>
        <w:tc>
          <w:tcPr>
            <w:tcW w:w="1384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proofErr w:type="spellStart"/>
            <w:r>
              <w:rPr>
                <w:rFonts w:ascii="Garamond" w:hAnsi="Garamond"/>
                <w:snapToGrid w:val="0"/>
                <w:lang w:val="en-GB"/>
              </w:rPr>
              <w:t>Hora</w:t>
            </w:r>
            <w:proofErr w:type="spellEnd"/>
            <w:r>
              <w:rPr>
                <w:rFonts w:ascii="Garamond" w:hAnsi="Garamond"/>
                <w:snapToGrid w:val="0"/>
                <w:lang w:val="en-GB"/>
              </w:rPr>
              <w:t>/Time</w:t>
            </w:r>
          </w:p>
        </w:tc>
        <w:tc>
          <w:tcPr>
            <w:tcW w:w="882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Tee</w:t>
            </w:r>
          </w:p>
        </w:tc>
        <w:tc>
          <w:tcPr>
            <w:tcW w:w="851" w:type="dxa"/>
            <w:shd w:val="pct12" w:color="000000" w:fill="FFFFFF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Match</w:t>
            </w:r>
          </w:p>
        </w:tc>
        <w:tc>
          <w:tcPr>
            <w:tcW w:w="4677" w:type="dxa"/>
            <w:gridSpan w:val="2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JUGADORES/PLAYERS</w:t>
            </w:r>
          </w:p>
        </w:tc>
        <w:tc>
          <w:tcPr>
            <w:tcW w:w="874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Tee</w:t>
            </w:r>
          </w:p>
        </w:tc>
        <w:tc>
          <w:tcPr>
            <w:tcW w:w="1392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s-ES_tradnl"/>
              </w:rPr>
            </w:pPr>
            <w:r>
              <w:rPr>
                <w:rFonts w:ascii="Garamond" w:hAnsi="Garamond"/>
                <w:snapToGrid w:val="0"/>
                <w:lang w:val="es-ES_tradnl"/>
              </w:rPr>
              <w:t>Hora/Time</w:t>
            </w:r>
          </w:p>
        </w:tc>
      </w:tr>
      <w:tr w:rsidR="00060412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07:45</w:t>
            </w:r>
          </w:p>
        </w:tc>
        <w:tc>
          <w:tcPr>
            <w:tcW w:w="882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11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060412" w:rsidRPr="002E647E" w:rsidRDefault="00060412" w:rsidP="002F0EC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GOREY, NIALL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IRE</w:t>
            </w:r>
          </w:p>
        </w:tc>
        <w:tc>
          <w:tcPr>
            <w:tcW w:w="874" w:type="dxa"/>
            <w:vMerge w:val="restart"/>
            <w:vAlign w:val="center"/>
          </w:tcPr>
          <w:p w:rsidR="00060412" w:rsidRPr="009D33B6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12:15</w:t>
            </w:r>
          </w:p>
        </w:tc>
      </w:tr>
      <w:tr w:rsidR="00060412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060412" w:rsidRPr="002E647E" w:rsidRDefault="00060412" w:rsidP="00A10DF9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BERARDO, CLÉMENT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FRA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060412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PASTOR RUFIAN, VICTOR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07:55</w:t>
            </w:r>
          </w:p>
        </w:tc>
        <w:tc>
          <w:tcPr>
            <w:tcW w:w="882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12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060412" w:rsidRPr="002E647E" w:rsidRDefault="00060412" w:rsidP="009100C6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ZAANEN, JELLE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NED</w:t>
            </w:r>
          </w:p>
        </w:tc>
        <w:tc>
          <w:tcPr>
            <w:tcW w:w="874" w:type="dxa"/>
            <w:vMerge w:val="restart"/>
            <w:vAlign w:val="center"/>
          </w:tcPr>
          <w:p w:rsidR="00060412" w:rsidRPr="009D33B6" w:rsidRDefault="00060412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12:25</w:t>
            </w:r>
          </w:p>
        </w:tc>
      </w:tr>
      <w:tr w:rsidR="00060412" w:rsidRPr="009D3A57" w:rsidTr="00AD1D84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60412" w:rsidRPr="002E647E" w:rsidRDefault="00060412" w:rsidP="008F2830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ROCCHI, MERVIN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060412" w:rsidRPr="009D3A57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A57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060412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060412" w:rsidRPr="002E647E" w:rsidRDefault="00060412" w:rsidP="00D1277B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CASTAGNARA, GIULIO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2E647E" w:rsidRDefault="00060412" w:rsidP="009C6437">
            <w:pPr>
              <w:widowControl w:val="0"/>
              <w:tabs>
                <w:tab w:val="right" w:pos="4609"/>
              </w:tabs>
              <w:spacing w:after="58"/>
              <w:jc w:val="center"/>
              <w:rPr>
                <w:rFonts w:asciiTheme="minorHAnsi" w:hAnsiTheme="minorHAnsi" w:cstheme="minorHAnsi"/>
                <w:snapToGrid w:val="0"/>
                <w:sz w:val="24"/>
                <w:szCs w:val="24"/>
                <w:lang w:val="es-ES_tradnl"/>
              </w:rPr>
            </w:pPr>
            <w:r w:rsidRPr="002E647E">
              <w:rPr>
                <w:rFonts w:asciiTheme="minorHAnsi" w:hAnsiTheme="minorHAnsi" w:cstheme="minorHAnsi"/>
                <w:snapToGrid w:val="0"/>
                <w:sz w:val="24"/>
                <w:szCs w:val="24"/>
                <w:lang w:val="es-ES_tradnl"/>
              </w:rPr>
              <w:t>ITA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08:05</w:t>
            </w:r>
          </w:p>
        </w:tc>
        <w:tc>
          <w:tcPr>
            <w:tcW w:w="882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13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060412" w:rsidRPr="002E647E" w:rsidRDefault="00060412" w:rsidP="001F3458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PASTOR RUFIAN, MARCOS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060412" w:rsidRPr="009D33B6" w:rsidRDefault="00060412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12:35</w:t>
            </w:r>
          </w:p>
        </w:tc>
      </w:tr>
      <w:tr w:rsidR="00060412" w:rsidRPr="009D3A57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SHINKWIN, CALLUM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060412" w:rsidRPr="009D3A57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A57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060412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WILD CARD 2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060412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08:15</w:t>
            </w:r>
          </w:p>
        </w:tc>
        <w:tc>
          <w:tcPr>
            <w:tcW w:w="882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14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060412" w:rsidRPr="002E647E" w:rsidRDefault="00060412" w:rsidP="00C32E63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ESPANA, EDOUARD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FRA</w:t>
            </w:r>
          </w:p>
        </w:tc>
        <w:tc>
          <w:tcPr>
            <w:tcW w:w="874" w:type="dxa"/>
            <w:vMerge w:val="restart"/>
            <w:vAlign w:val="center"/>
          </w:tcPr>
          <w:p w:rsidR="00060412" w:rsidRPr="009D33B6" w:rsidRDefault="00060412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12:45</w:t>
            </w:r>
          </w:p>
        </w:tc>
      </w:tr>
      <w:tr w:rsidR="00060412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060412" w:rsidRPr="002E647E" w:rsidRDefault="00060412" w:rsidP="001F3458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PIGEM XAMMAR, CARLOS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060412" w:rsidRPr="002E647E" w:rsidRDefault="00060412" w:rsidP="00B63E93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KIND, ROBIN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NED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060412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08:25</w:t>
            </w:r>
          </w:p>
        </w:tc>
        <w:tc>
          <w:tcPr>
            <w:tcW w:w="882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15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060412" w:rsidRPr="002E647E" w:rsidRDefault="00060412" w:rsidP="001F3458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GALIANO AGUILAR, MARIO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060412" w:rsidRPr="009D33B6" w:rsidRDefault="00060412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12:55</w:t>
            </w:r>
          </w:p>
        </w:tc>
      </w:tr>
      <w:tr w:rsidR="00060412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TRAPPEL, MANUEL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AUT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CROOKALL-NIXON, SEB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08:35</w:t>
            </w:r>
          </w:p>
        </w:tc>
        <w:tc>
          <w:tcPr>
            <w:tcW w:w="882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16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BALLESTEROS BOTIN, JAVIER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060412" w:rsidRPr="009D33B6" w:rsidRDefault="00060412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13:05</w:t>
            </w:r>
          </w:p>
        </w:tc>
      </w:tr>
      <w:tr w:rsidR="00060412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060412" w:rsidRPr="002E647E" w:rsidRDefault="00060412" w:rsidP="00A10DF9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BARJON, PAUL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060412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nil"/>
            </w:tcBorders>
            <w:vAlign w:val="center"/>
          </w:tcPr>
          <w:p w:rsidR="00060412" w:rsidRPr="002E647E" w:rsidRDefault="00060412" w:rsidP="00583A12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KEARNEY, AARON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IRE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060412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08:45</w:t>
            </w:r>
          </w:p>
        </w:tc>
        <w:tc>
          <w:tcPr>
            <w:tcW w:w="882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17</w:t>
            </w:r>
          </w:p>
        </w:tc>
        <w:tc>
          <w:tcPr>
            <w:tcW w:w="3827" w:type="dxa"/>
            <w:tcBorders>
              <w:top w:val="single" w:sz="18" w:space="0" w:color="000000"/>
              <w:bottom w:val="single" w:sz="8" w:space="0" w:color="000000"/>
              <w:right w:val="nil"/>
            </w:tcBorders>
            <w:vAlign w:val="center"/>
          </w:tcPr>
          <w:p w:rsidR="00060412" w:rsidRPr="002E647E" w:rsidRDefault="00060412" w:rsidP="00B9155C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O´DONOVAN, RICHARD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IRE</w:t>
            </w:r>
          </w:p>
        </w:tc>
        <w:tc>
          <w:tcPr>
            <w:tcW w:w="874" w:type="dxa"/>
            <w:vMerge w:val="restart"/>
            <w:vAlign w:val="center"/>
          </w:tcPr>
          <w:p w:rsidR="00060412" w:rsidRPr="009D33B6" w:rsidRDefault="00060412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13:15</w:t>
            </w:r>
          </w:p>
        </w:tc>
      </w:tr>
      <w:tr w:rsidR="00060412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060412" w:rsidRPr="002E647E" w:rsidRDefault="00060412" w:rsidP="00A10DF9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ROZNER, OLIVIER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060412" w:rsidRPr="002E647E" w:rsidRDefault="00060412" w:rsidP="00E6190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ARNAUS ANTUNEZ, ADRIA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08:55</w:t>
            </w:r>
          </w:p>
        </w:tc>
        <w:tc>
          <w:tcPr>
            <w:tcW w:w="882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18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060412" w:rsidRPr="002E647E" w:rsidRDefault="00060412" w:rsidP="00583A12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EICHMEIER, MAX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GER</w:t>
            </w:r>
          </w:p>
        </w:tc>
        <w:tc>
          <w:tcPr>
            <w:tcW w:w="874" w:type="dxa"/>
            <w:vMerge w:val="restart"/>
            <w:vAlign w:val="center"/>
          </w:tcPr>
          <w:p w:rsidR="00060412" w:rsidRPr="009D33B6" w:rsidRDefault="00060412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13:25</w:t>
            </w:r>
          </w:p>
        </w:tc>
      </w:tr>
      <w:tr w:rsidR="00060412" w:rsidRPr="009D3A57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060412" w:rsidRPr="002E647E" w:rsidRDefault="00060412" w:rsidP="00822590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YAZICI, GURAY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TUR</w:t>
            </w:r>
          </w:p>
        </w:tc>
        <w:tc>
          <w:tcPr>
            <w:tcW w:w="874" w:type="dxa"/>
            <w:vMerge/>
            <w:vAlign w:val="center"/>
          </w:tcPr>
          <w:p w:rsidR="00060412" w:rsidRPr="009D3A57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A57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060412" w:rsidRPr="009D3A57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060412" w:rsidRPr="002E647E" w:rsidRDefault="00060412" w:rsidP="00A10DF9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SCIOT-SIEGRIST, ROBIN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060412" w:rsidRPr="009D3A57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A57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060412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09:05</w:t>
            </w:r>
          </w:p>
        </w:tc>
        <w:tc>
          <w:tcPr>
            <w:tcW w:w="882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19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060412" w:rsidRPr="002E647E" w:rsidRDefault="00060412" w:rsidP="0065681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BOLOGNESI, ANDREA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ITA</w:t>
            </w:r>
          </w:p>
        </w:tc>
        <w:tc>
          <w:tcPr>
            <w:tcW w:w="874" w:type="dxa"/>
            <w:vMerge w:val="restart"/>
            <w:vAlign w:val="center"/>
          </w:tcPr>
          <w:p w:rsidR="00060412" w:rsidRPr="009D33B6" w:rsidRDefault="00060412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13:35</w:t>
            </w:r>
          </w:p>
        </w:tc>
      </w:tr>
      <w:tr w:rsidR="00060412" w:rsidRPr="009D3A57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PAYA VILA, SALVADOR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060412" w:rsidRPr="009D3A57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A57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060412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WILD CARD 3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2E647E" w:rsidRDefault="00060412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09:15</w:t>
            </w:r>
          </w:p>
        </w:tc>
        <w:tc>
          <w:tcPr>
            <w:tcW w:w="882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20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060412" w:rsidRPr="002E647E" w:rsidRDefault="00060412" w:rsidP="008F2830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ELISSALDE, THOMAS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2E647E" w:rsidRDefault="00060412" w:rsidP="009C6437">
            <w:pPr>
              <w:widowControl w:val="0"/>
              <w:tabs>
                <w:tab w:val="right" w:pos="4609"/>
              </w:tabs>
              <w:spacing w:after="58"/>
              <w:jc w:val="center"/>
              <w:rPr>
                <w:rFonts w:asciiTheme="minorHAnsi" w:hAnsiTheme="minorHAnsi" w:cstheme="minorHAnsi"/>
                <w:snapToGrid w:val="0"/>
                <w:sz w:val="24"/>
                <w:szCs w:val="24"/>
                <w:lang w:val="es-ES_tradnl"/>
              </w:rPr>
            </w:pPr>
            <w:r w:rsidRPr="002E647E">
              <w:rPr>
                <w:rFonts w:asciiTheme="minorHAnsi" w:hAnsiTheme="minorHAnsi" w:cstheme="minorHAnsi"/>
                <w:snapToGrid w:val="0"/>
                <w:sz w:val="24"/>
                <w:szCs w:val="24"/>
                <w:lang w:val="es-ES_tradnl"/>
              </w:rPr>
              <w:t>FRA</w:t>
            </w:r>
          </w:p>
        </w:tc>
        <w:tc>
          <w:tcPr>
            <w:tcW w:w="874" w:type="dxa"/>
            <w:vMerge w:val="restart"/>
            <w:vAlign w:val="center"/>
          </w:tcPr>
          <w:p w:rsidR="00060412" w:rsidRPr="009D33B6" w:rsidRDefault="00060412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13:45</w:t>
            </w:r>
          </w:p>
        </w:tc>
      </w:tr>
      <w:tr w:rsidR="009D6C0B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D6C0B" w:rsidRDefault="009D6C0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D6C0B" w:rsidRDefault="009D6C0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D6C0B" w:rsidRDefault="009D6C0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1F3458" w:rsidRPr="002E647E" w:rsidRDefault="001F3458" w:rsidP="001F3458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CASABONA NAVARRO, SIXTO </w:t>
            </w:r>
          </w:p>
          <w:p w:rsidR="009D6C0B" w:rsidRPr="002E647E" w:rsidRDefault="009D6C0B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D6C0B" w:rsidRPr="002E647E" w:rsidRDefault="001F3458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9D6C0B" w:rsidRDefault="009D6C0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9D6C0B" w:rsidRDefault="009D6C0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9D6C0B" w:rsidTr="00AD1D84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D6C0B" w:rsidRDefault="009D6C0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9D6C0B" w:rsidRDefault="009D6C0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D6C0B" w:rsidRDefault="009D6C0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18" w:space="0" w:color="000000"/>
              <w:right w:val="nil"/>
            </w:tcBorders>
            <w:shd w:val="clear" w:color="auto" w:fill="auto"/>
            <w:vAlign w:val="center"/>
          </w:tcPr>
          <w:p w:rsidR="00975981" w:rsidRPr="002E647E" w:rsidRDefault="00975981" w:rsidP="00975981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BENTHAM, RICHARD </w:t>
            </w:r>
          </w:p>
          <w:p w:rsidR="009D6C0B" w:rsidRPr="002E647E" w:rsidRDefault="009D6C0B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18" w:space="0" w:color="000000"/>
            </w:tcBorders>
            <w:vAlign w:val="center"/>
          </w:tcPr>
          <w:p w:rsidR="009D6C0B" w:rsidRPr="002E647E" w:rsidRDefault="00975981" w:rsidP="009C64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WAL</w:t>
            </w:r>
          </w:p>
        </w:tc>
        <w:tc>
          <w:tcPr>
            <w:tcW w:w="874" w:type="dxa"/>
            <w:vMerge/>
            <w:vAlign w:val="center"/>
          </w:tcPr>
          <w:p w:rsidR="009D6C0B" w:rsidRDefault="009D6C0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D6C0B" w:rsidRDefault="009D6C0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</w:tbl>
    <w:p w:rsidR="00DB3E37" w:rsidRPr="00CE4939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C22ADC" w:rsidRPr="00CE4939" w:rsidRDefault="00C22ADC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C22ADC" w:rsidRPr="00CE4939" w:rsidRDefault="00C22ADC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C22ADC" w:rsidRPr="00CE4939" w:rsidRDefault="00C22ADC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C22ADC" w:rsidRPr="00CE4939" w:rsidRDefault="00C22ADC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DB3E37" w:rsidRPr="00CE4939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DB3E37" w:rsidRPr="00CE4939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DB3E37" w:rsidRPr="00CE4939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DB3E37" w:rsidRDefault="00DB3E37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16"/>
          <w:lang w:val="es-ES_tradnl"/>
        </w:rPr>
      </w:pPr>
    </w:p>
    <w:p w:rsidR="00187AD9" w:rsidRPr="00985EC8" w:rsidRDefault="00187AD9" w:rsidP="00187AD9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18"/>
          <w:szCs w:val="18"/>
          <w:lang w:val="es-ES_tradnl"/>
        </w:rPr>
      </w:pPr>
      <w:r w:rsidRPr="00356560">
        <w:rPr>
          <w:rFonts w:ascii="Arial Narrow Italic" w:hAnsi="Arial Narrow Italic"/>
          <w:snapToGrid w:val="0"/>
          <w:sz w:val="22"/>
          <w:szCs w:val="22"/>
          <w:lang w:val="es-ES_tradnl"/>
        </w:rPr>
        <w:t xml:space="preserve">  </w:t>
      </w:r>
      <w:r>
        <w:rPr>
          <w:rFonts w:ascii="Arial Narrow Italic" w:hAnsi="Arial Narrow Italic"/>
          <w:snapToGrid w:val="0"/>
          <w:sz w:val="22"/>
          <w:szCs w:val="22"/>
          <w:lang w:val="es-ES_tradnl"/>
        </w:rPr>
        <w:t xml:space="preserve"> </w:t>
      </w:r>
    </w:p>
    <w:p w:rsidR="00363FC0" w:rsidRDefault="00363FC0" w:rsidP="00363FC0">
      <w:pPr>
        <w:widowControl w:val="0"/>
        <w:tabs>
          <w:tab w:val="right" w:pos="10773"/>
        </w:tabs>
        <w:rPr>
          <w:rFonts w:ascii="Arial Narrow Italic" w:hAnsi="Arial Narrow Italic"/>
          <w:b/>
          <w:snapToGrid w:val="0"/>
          <w:sz w:val="24"/>
          <w:lang w:val="es-ES_tradnl"/>
        </w:rPr>
      </w:pPr>
      <w:r>
        <w:rPr>
          <w:rFonts w:ascii="Arial Narrow Italic" w:hAnsi="Arial Narrow Italic"/>
          <w:b/>
          <w:snapToGrid w:val="0"/>
          <w:sz w:val="24"/>
          <w:lang w:val="es-ES_tradnl"/>
        </w:rPr>
        <w:t xml:space="preserve">      29 de Febrero de 2012                                                                                              1 de Marzo de 2012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384"/>
        <w:gridCol w:w="882"/>
        <w:gridCol w:w="851"/>
        <w:gridCol w:w="3827"/>
        <w:gridCol w:w="850"/>
        <w:gridCol w:w="874"/>
        <w:gridCol w:w="1392"/>
      </w:tblGrid>
      <w:tr w:rsidR="00363FC0">
        <w:trPr>
          <w:cantSplit/>
          <w:trHeight w:hRule="exact" w:val="345"/>
          <w:jc w:val="center"/>
        </w:trPr>
        <w:tc>
          <w:tcPr>
            <w:tcW w:w="1384" w:type="dxa"/>
            <w:vAlign w:val="center"/>
          </w:tcPr>
          <w:p w:rsidR="00363FC0" w:rsidRDefault="00363FC0" w:rsidP="004208E9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proofErr w:type="spellStart"/>
            <w:r>
              <w:rPr>
                <w:rFonts w:ascii="Garamond" w:hAnsi="Garamond"/>
                <w:snapToGrid w:val="0"/>
                <w:lang w:val="en-GB"/>
              </w:rPr>
              <w:t>Hora</w:t>
            </w:r>
            <w:proofErr w:type="spellEnd"/>
            <w:r>
              <w:rPr>
                <w:rFonts w:ascii="Garamond" w:hAnsi="Garamond"/>
                <w:snapToGrid w:val="0"/>
                <w:lang w:val="en-GB"/>
              </w:rPr>
              <w:t>/Time</w:t>
            </w:r>
          </w:p>
        </w:tc>
        <w:tc>
          <w:tcPr>
            <w:tcW w:w="882" w:type="dxa"/>
            <w:vAlign w:val="center"/>
          </w:tcPr>
          <w:p w:rsidR="00363FC0" w:rsidRDefault="00363FC0" w:rsidP="004208E9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Tee</w:t>
            </w:r>
          </w:p>
        </w:tc>
        <w:tc>
          <w:tcPr>
            <w:tcW w:w="851" w:type="dxa"/>
            <w:shd w:val="pct12" w:color="000000" w:fill="FFFFFF"/>
            <w:vAlign w:val="center"/>
          </w:tcPr>
          <w:p w:rsidR="00363FC0" w:rsidRDefault="00363FC0" w:rsidP="004208E9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Match</w:t>
            </w:r>
          </w:p>
        </w:tc>
        <w:tc>
          <w:tcPr>
            <w:tcW w:w="4677" w:type="dxa"/>
            <w:gridSpan w:val="2"/>
            <w:vAlign w:val="center"/>
          </w:tcPr>
          <w:p w:rsidR="00363FC0" w:rsidRDefault="00363FC0" w:rsidP="004208E9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JUGADORES/PLAYERS</w:t>
            </w:r>
          </w:p>
        </w:tc>
        <w:tc>
          <w:tcPr>
            <w:tcW w:w="874" w:type="dxa"/>
            <w:vAlign w:val="center"/>
          </w:tcPr>
          <w:p w:rsidR="00363FC0" w:rsidRDefault="00363FC0" w:rsidP="004208E9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Tee</w:t>
            </w:r>
          </w:p>
        </w:tc>
        <w:tc>
          <w:tcPr>
            <w:tcW w:w="1392" w:type="dxa"/>
            <w:vAlign w:val="center"/>
          </w:tcPr>
          <w:p w:rsidR="00363FC0" w:rsidRDefault="00363FC0" w:rsidP="004208E9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s-ES_tradnl"/>
              </w:rPr>
            </w:pPr>
            <w:r>
              <w:rPr>
                <w:rFonts w:ascii="Garamond" w:hAnsi="Garamond"/>
                <w:snapToGrid w:val="0"/>
                <w:lang w:val="es-ES_tradnl"/>
              </w:rPr>
              <w:t>Hora/Time</w:t>
            </w: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12:15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KELLY, PATRICK </w:t>
            </w:r>
          </w:p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ENG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Pr="009D33B6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07:45</w:t>
            </w: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ANDUAGA LARREA, JON </w:t>
            </w:r>
          </w:p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ESP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060412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PAZZESCHI, ALFREDO </w:t>
            </w:r>
          </w:p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2E647E" w:rsidRDefault="00060412" w:rsidP="002E647E">
            <w:pPr>
              <w:widowControl w:val="0"/>
              <w:spacing w:after="58"/>
              <w:jc w:val="center"/>
              <w:rPr>
                <w:rFonts w:asciiTheme="minorHAnsi" w:hAnsiTheme="minorHAnsi" w:cstheme="minorHAnsi"/>
                <w:snapToGrid w:val="0"/>
                <w:sz w:val="24"/>
                <w:szCs w:val="24"/>
                <w:lang w:val="en-GB"/>
              </w:rPr>
            </w:pPr>
            <w:r w:rsidRPr="002E647E">
              <w:rPr>
                <w:rFonts w:asciiTheme="minorHAnsi" w:hAnsiTheme="minorHAnsi" w:cstheme="minorHAnsi"/>
                <w:snapToGrid w:val="0"/>
                <w:sz w:val="24"/>
                <w:szCs w:val="24"/>
                <w:lang w:val="en-GB"/>
              </w:rPr>
              <w:t>ITA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Default="00060412" w:rsidP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12:25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GRADECKI, MATEUSZ </w:t>
            </w:r>
          </w:p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POL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Pr="009D33B6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07:55</w:t>
            </w: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WILD CARD 4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JUANEDA GRIMALT, JOSEP </w:t>
            </w:r>
          </w:p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Default="00060412" w:rsidP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12:35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ROUILLON, HUGO </w:t>
            </w:r>
          </w:p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FRA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Pr="009D33B6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08:05</w:t>
            </w: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HOGARTY, TYLER </w:t>
            </w:r>
          </w:p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FERNANDEZ OCHOA, ALVARO </w:t>
            </w:r>
          </w:p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2E647E" w:rsidRDefault="00060412" w:rsidP="002E647E">
            <w:pPr>
              <w:widowControl w:val="0"/>
              <w:tabs>
                <w:tab w:val="right" w:pos="4609"/>
              </w:tabs>
              <w:spacing w:after="58"/>
              <w:jc w:val="center"/>
              <w:rPr>
                <w:rFonts w:asciiTheme="minorHAnsi" w:hAnsiTheme="minorHAnsi" w:cstheme="minorHAnsi"/>
                <w:snapToGrid w:val="0"/>
                <w:sz w:val="24"/>
                <w:szCs w:val="24"/>
                <w:lang w:val="en-GB"/>
              </w:rPr>
            </w:pPr>
            <w:r w:rsidRPr="002E647E">
              <w:rPr>
                <w:rFonts w:asciiTheme="minorHAnsi" w:hAnsiTheme="minorHAnsi" w:cstheme="minorHAnsi"/>
                <w:snapToGrid w:val="0"/>
                <w:sz w:val="24"/>
                <w:szCs w:val="24"/>
                <w:lang w:val="en-GB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Default="00060412" w:rsidP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12:45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4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BONDIA GIL, JOSE </w:t>
            </w:r>
          </w:p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Pr="009D33B6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08:15</w:t>
            </w: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HUME, JACK </w:t>
            </w:r>
          </w:p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IRE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DAUX, FRANCK </w:t>
            </w:r>
          </w:p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12:55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5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ZUCCHETTI, FEDERICO </w:t>
            </w:r>
          </w:p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ITA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Pr="009D33B6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08:25</w:t>
            </w: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VERSELIN, JEAN-PIERRE </w:t>
            </w:r>
          </w:p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BERNA MANZANARES, DANIEL </w:t>
            </w:r>
          </w:p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13:05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6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BARTLETT, JACK </w:t>
            </w:r>
          </w:p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ENG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Pr="009D33B6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08:35</w:t>
            </w: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GALLEGOS MARSAL, JAVIER </w:t>
            </w:r>
          </w:p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  <w:vAlign w:val="center"/>
          </w:tcPr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O´ROURKE, IAN </w:t>
            </w:r>
          </w:p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IRE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13:15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7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GJESTEBY, ANDREAS </w:t>
            </w:r>
          </w:p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2E647E" w:rsidRDefault="00060412" w:rsidP="002E647E">
            <w:pPr>
              <w:widowControl w:val="0"/>
              <w:spacing w:after="58"/>
              <w:jc w:val="center"/>
              <w:rPr>
                <w:rFonts w:asciiTheme="minorHAnsi" w:hAnsiTheme="minorHAnsi" w:cstheme="minorHAnsi"/>
                <w:snapToGrid w:val="0"/>
                <w:sz w:val="24"/>
                <w:szCs w:val="24"/>
                <w:lang w:val="en-GB"/>
              </w:rPr>
            </w:pPr>
            <w:r w:rsidRPr="002E647E">
              <w:rPr>
                <w:rFonts w:asciiTheme="minorHAnsi" w:hAnsiTheme="minorHAnsi" w:cstheme="minorHAnsi"/>
                <w:snapToGrid w:val="0"/>
                <w:sz w:val="24"/>
                <w:szCs w:val="24"/>
                <w:lang w:val="en-GB"/>
              </w:rPr>
              <w:t>NOR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Pr="009D33B6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08:45</w:t>
            </w: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GRAU TOMAS, NOEL </w:t>
            </w:r>
          </w:p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PAYNE, GREGORY </w:t>
            </w:r>
          </w:p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13:25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8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FERRER MERCANT, ANTONI </w:t>
            </w:r>
          </w:p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Pr="009D33B6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08:55</w:t>
            </w: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HUIZING, DAAN </w:t>
            </w:r>
          </w:p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NED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VENTURA, KRISTOFFER </w:t>
            </w:r>
          </w:p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NOR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13:35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9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SEGURA OLIVA, CARLOS </w:t>
            </w:r>
          </w:p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Pr="009D33B6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09:05</w:t>
            </w: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STOW, BEN </w:t>
            </w:r>
          </w:p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VICKERY, JOE </w:t>
            </w:r>
          </w:p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2E647E" w:rsidRDefault="00060412" w:rsidP="002E647E">
            <w:pPr>
              <w:widowControl w:val="0"/>
              <w:tabs>
                <w:tab w:val="right" w:pos="4609"/>
              </w:tabs>
              <w:spacing w:after="58"/>
              <w:jc w:val="center"/>
              <w:rPr>
                <w:rFonts w:asciiTheme="minorHAnsi" w:hAnsiTheme="minorHAnsi" w:cstheme="minorHAnsi"/>
                <w:snapToGrid w:val="0"/>
                <w:sz w:val="24"/>
                <w:szCs w:val="24"/>
                <w:lang w:val="en-GB"/>
              </w:rPr>
            </w:pPr>
            <w:r w:rsidRPr="002E647E">
              <w:rPr>
                <w:rFonts w:asciiTheme="minorHAnsi" w:hAnsiTheme="minorHAnsi" w:cstheme="minorHAnsi"/>
                <w:snapToGrid w:val="0"/>
                <w:sz w:val="24"/>
                <w:szCs w:val="24"/>
                <w:lang w:val="en-GB"/>
              </w:rPr>
              <w:t>WAL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13:45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0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MENA RUIZ, OLIVER </w:t>
            </w:r>
          </w:p>
          <w:p w:rsidR="00060412" w:rsidRPr="002E647E" w:rsidRDefault="00060412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Pr="009D33B6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09:15</w:t>
            </w:r>
          </w:p>
        </w:tc>
      </w:tr>
      <w:tr w:rsidR="009D6C0B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D6C0B" w:rsidRDefault="009D6C0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D6C0B" w:rsidRDefault="009D6C0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D6C0B" w:rsidRDefault="009D6C0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22590" w:rsidRPr="002E647E" w:rsidRDefault="00822590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BOSHART, DYLAN </w:t>
            </w:r>
          </w:p>
          <w:p w:rsidR="009D6C0B" w:rsidRPr="002E647E" w:rsidRDefault="009D6C0B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D6C0B" w:rsidRPr="002E647E" w:rsidRDefault="00822590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NED</w:t>
            </w:r>
          </w:p>
        </w:tc>
        <w:tc>
          <w:tcPr>
            <w:tcW w:w="874" w:type="dxa"/>
            <w:vMerge/>
            <w:vAlign w:val="center"/>
          </w:tcPr>
          <w:p w:rsidR="009D6C0B" w:rsidRDefault="009D6C0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D6C0B" w:rsidRDefault="009D6C0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9D6C0B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D6C0B" w:rsidRDefault="009D6C0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D6C0B" w:rsidRDefault="009D6C0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D6C0B" w:rsidRDefault="009D6C0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18" w:space="0" w:color="000000"/>
              <w:right w:val="nil"/>
            </w:tcBorders>
            <w:vAlign w:val="center"/>
          </w:tcPr>
          <w:p w:rsidR="00822590" w:rsidRPr="002E647E" w:rsidRDefault="00822590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ROBERTSON, GRAEME </w:t>
            </w:r>
          </w:p>
          <w:p w:rsidR="009D6C0B" w:rsidRPr="002E647E" w:rsidRDefault="009D6C0B" w:rsidP="002E647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18" w:space="0" w:color="000000"/>
            </w:tcBorders>
            <w:vAlign w:val="center"/>
          </w:tcPr>
          <w:p w:rsidR="009D6C0B" w:rsidRPr="002E647E" w:rsidRDefault="00822590" w:rsidP="002E647E">
            <w:pPr>
              <w:widowControl w:val="0"/>
              <w:tabs>
                <w:tab w:val="right" w:pos="4609"/>
              </w:tabs>
              <w:spacing w:after="58"/>
              <w:jc w:val="center"/>
              <w:rPr>
                <w:rFonts w:asciiTheme="minorHAnsi" w:hAnsiTheme="minorHAnsi" w:cstheme="minorHAnsi"/>
                <w:snapToGrid w:val="0"/>
                <w:sz w:val="24"/>
                <w:szCs w:val="24"/>
                <w:lang w:val="es-ES_tradnl"/>
              </w:rPr>
            </w:pPr>
            <w:r w:rsidRPr="002E647E">
              <w:rPr>
                <w:rFonts w:asciiTheme="minorHAnsi" w:hAnsiTheme="minorHAnsi" w:cstheme="minorHAnsi"/>
                <w:snapToGrid w:val="0"/>
                <w:sz w:val="24"/>
                <w:szCs w:val="24"/>
                <w:lang w:val="es-ES_tradnl"/>
              </w:rPr>
              <w:t>SCO</w:t>
            </w:r>
          </w:p>
        </w:tc>
        <w:tc>
          <w:tcPr>
            <w:tcW w:w="874" w:type="dxa"/>
            <w:vMerge/>
            <w:vAlign w:val="center"/>
          </w:tcPr>
          <w:p w:rsidR="009D6C0B" w:rsidRDefault="009D6C0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D6C0B" w:rsidRDefault="009D6C0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</w:tbl>
    <w:p w:rsidR="00C22ADC" w:rsidRDefault="00C22ADC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</w:p>
    <w:p w:rsidR="00C22ADC" w:rsidRDefault="00C22ADC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  <w:r>
        <w:rPr>
          <w:rFonts w:ascii="Arial Narrow Italic" w:hAnsi="Arial Narrow Italic"/>
          <w:b/>
          <w:snapToGrid w:val="0"/>
          <w:sz w:val="24"/>
          <w:lang w:val="es-ES_tradnl"/>
        </w:rPr>
        <w:t xml:space="preserve">  </w:t>
      </w:r>
    </w:p>
    <w:p w:rsidR="00C13064" w:rsidRDefault="00C13064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</w:p>
    <w:p w:rsidR="00C13064" w:rsidRDefault="00C13064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</w:p>
    <w:p w:rsidR="00C22ADC" w:rsidRPr="006C3C1D" w:rsidRDefault="00C22ADC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16"/>
          <w:szCs w:val="16"/>
          <w:lang w:val="es-ES_tradnl"/>
        </w:rPr>
      </w:pPr>
    </w:p>
    <w:p w:rsidR="006C3C1D" w:rsidRPr="006C3C1D" w:rsidRDefault="006C3C1D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16"/>
          <w:szCs w:val="16"/>
          <w:lang w:val="es-ES_tradnl"/>
        </w:rPr>
      </w:pPr>
    </w:p>
    <w:p w:rsidR="009F2A71" w:rsidRPr="00985EC8" w:rsidRDefault="001A6AC7" w:rsidP="00A25B2F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18"/>
          <w:szCs w:val="18"/>
          <w:lang w:val="es-ES_tradnl"/>
        </w:rPr>
      </w:pPr>
      <w:r w:rsidRPr="00985EC8">
        <w:rPr>
          <w:rFonts w:ascii="Arial Narrow Italic" w:hAnsi="Arial Narrow Italic"/>
          <w:snapToGrid w:val="0"/>
          <w:sz w:val="18"/>
          <w:szCs w:val="18"/>
          <w:lang w:val="es-ES_tradnl"/>
        </w:rPr>
        <w:lastRenderedPageBreak/>
        <w:t xml:space="preserve">   </w:t>
      </w:r>
      <w:r w:rsidR="00A25B2F" w:rsidRPr="00985EC8">
        <w:rPr>
          <w:rFonts w:ascii="Arial Narrow Italic" w:hAnsi="Arial Narrow Italic"/>
          <w:b/>
          <w:snapToGrid w:val="0"/>
          <w:sz w:val="18"/>
          <w:szCs w:val="18"/>
          <w:lang w:val="es-ES_tradnl"/>
        </w:rPr>
        <w:t xml:space="preserve">  </w:t>
      </w:r>
    </w:p>
    <w:p w:rsidR="00985EC8" w:rsidRPr="00985EC8" w:rsidRDefault="00985EC8" w:rsidP="00A25B2F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16"/>
          <w:szCs w:val="16"/>
          <w:lang w:val="es-ES_tradnl"/>
        </w:rPr>
      </w:pPr>
    </w:p>
    <w:p w:rsidR="00363FC0" w:rsidRDefault="00363FC0" w:rsidP="00363FC0">
      <w:pPr>
        <w:widowControl w:val="0"/>
        <w:tabs>
          <w:tab w:val="right" w:pos="10773"/>
        </w:tabs>
        <w:rPr>
          <w:rFonts w:ascii="Arial Narrow Italic" w:hAnsi="Arial Narrow Italic"/>
          <w:b/>
          <w:snapToGrid w:val="0"/>
          <w:sz w:val="24"/>
          <w:lang w:val="es-ES_tradnl"/>
        </w:rPr>
      </w:pPr>
      <w:r>
        <w:rPr>
          <w:rFonts w:ascii="Arial Narrow Italic" w:hAnsi="Arial Narrow Italic"/>
          <w:b/>
          <w:snapToGrid w:val="0"/>
          <w:sz w:val="24"/>
          <w:lang w:val="es-ES_tradnl"/>
        </w:rPr>
        <w:t xml:space="preserve">      29 de Febrero de 2012                                                                                              1 de Marzo de 2012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384"/>
        <w:gridCol w:w="882"/>
        <w:gridCol w:w="851"/>
        <w:gridCol w:w="3757"/>
        <w:gridCol w:w="920"/>
        <w:gridCol w:w="874"/>
        <w:gridCol w:w="1392"/>
      </w:tblGrid>
      <w:tr w:rsidR="00363FC0">
        <w:trPr>
          <w:cantSplit/>
          <w:trHeight w:hRule="exact" w:val="345"/>
          <w:jc w:val="center"/>
        </w:trPr>
        <w:tc>
          <w:tcPr>
            <w:tcW w:w="1384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proofErr w:type="spellStart"/>
            <w:r>
              <w:rPr>
                <w:rFonts w:ascii="Garamond" w:hAnsi="Garamond"/>
                <w:snapToGrid w:val="0"/>
                <w:lang w:val="en-GB"/>
              </w:rPr>
              <w:t>Hora</w:t>
            </w:r>
            <w:proofErr w:type="spellEnd"/>
            <w:r>
              <w:rPr>
                <w:rFonts w:ascii="Garamond" w:hAnsi="Garamond"/>
                <w:snapToGrid w:val="0"/>
                <w:lang w:val="en-GB"/>
              </w:rPr>
              <w:t>/Time</w:t>
            </w:r>
          </w:p>
        </w:tc>
        <w:tc>
          <w:tcPr>
            <w:tcW w:w="882" w:type="dxa"/>
            <w:vAlign w:val="center"/>
          </w:tcPr>
          <w:p w:rsidR="00363FC0" w:rsidRPr="006777F9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 w:rsidRPr="006777F9">
              <w:rPr>
                <w:rFonts w:ascii="Garamond" w:hAnsi="Garamond"/>
                <w:snapToGrid w:val="0"/>
                <w:lang w:val="en-GB"/>
              </w:rPr>
              <w:t>Tee</w:t>
            </w:r>
          </w:p>
        </w:tc>
        <w:tc>
          <w:tcPr>
            <w:tcW w:w="851" w:type="dxa"/>
            <w:shd w:val="pct12" w:color="000000" w:fill="FFFFFF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Match</w:t>
            </w:r>
          </w:p>
        </w:tc>
        <w:tc>
          <w:tcPr>
            <w:tcW w:w="4677" w:type="dxa"/>
            <w:gridSpan w:val="2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JUGADORES/PLAYERS</w:t>
            </w:r>
          </w:p>
        </w:tc>
        <w:tc>
          <w:tcPr>
            <w:tcW w:w="874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Tee</w:t>
            </w:r>
          </w:p>
        </w:tc>
        <w:tc>
          <w:tcPr>
            <w:tcW w:w="1392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proofErr w:type="spellStart"/>
            <w:r>
              <w:rPr>
                <w:rFonts w:ascii="Garamond" w:hAnsi="Garamond"/>
                <w:snapToGrid w:val="0"/>
                <w:lang w:val="en-GB"/>
              </w:rPr>
              <w:t>Hora</w:t>
            </w:r>
            <w:proofErr w:type="spellEnd"/>
            <w:r>
              <w:rPr>
                <w:rFonts w:ascii="Garamond" w:hAnsi="Garamond"/>
                <w:snapToGrid w:val="0"/>
                <w:lang w:val="en-GB"/>
              </w:rPr>
              <w:t>/Time</w:t>
            </w: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12:15</w:t>
            </w:r>
          </w:p>
        </w:tc>
        <w:tc>
          <w:tcPr>
            <w:tcW w:w="882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bottom"/>
          </w:tcPr>
          <w:p w:rsidR="00060412" w:rsidRPr="002E647E" w:rsidRDefault="00060412" w:rsidP="00B9155C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WHITSON, REEVE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IRE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060412" w:rsidRPr="009D33B6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07:45</w:t>
            </w: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VAZQUEZ MUIÑOS, ANTON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ESP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060412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vAlign w:val="bottom"/>
          </w:tcPr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CHESTERS, ASHLEY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12:25</w:t>
            </w:r>
          </w:p>
        </w:tc>
        <w:tc>
          <w:tcPr>
            <w:tcW w:w="882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bottom"/>
          </w:tcPr>
          <w:p w:rsidR="00060412" w:rsidRPr="002E647E" w:rsidRDefault="00060412" w:rsidP="009D6C0B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WALLACE, MATT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ENG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060412" w:rsidRPr="009D33B6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07:55</w:t>
            </w: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60412" w:rsidRPr="002E647E" w:rsidRDefault="00060412" w:rsidP="003E2194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SARASTI BERNARAS, JUAN FRANCISCO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vAlign w:val="bottom"/>
          </w:tcPr>
          <w:p w:rsidR="00060412" w:rsidRPr="002E647E" w:rsidRDefault="00060412" w:rsidP="00A10DF9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SUBREGIS, KENNY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12:35</w:t>
            </w:r>
          </w:p>
        </w:tc>
        <w:tc>
          <w:tcPr>
            <w:tcW w:w="882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bottom"/>
          </w:tcPr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LAINZ RUIZ, FRANCISCO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060412" w:rsidRPr="009D33B6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08:05</w:t>
            </w: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60412" w:rsidRPr="002E647E" w:rsidRDefault="00060412" w:rsidP="00822590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KROGH JOHANESSEN, KRISTIAN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NOR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:rsidR="00060412" w:rsidRPr="002E647E" w:rsidRDefault="00060412" w:rsidP="00822590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KOLBERG, FLORIAN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TUR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12:45</w:t>
            </w:r>
          </w:p>
        </w:tc>
        <w:tc>
          <w:tcPr>
            <w:tcW w:w="882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4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center"/>
          </w:tcPr>
          <w:p w:rsidR="00060412" w:rsidRPr="002E647E" w:rsidRDefault="00060412" w:rsidP="00583A12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SCHNEIDER, MARCEL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GER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060412" w:rsidRPr="009D33B6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08:15</w:t>
            </w: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60412" w:rsidRPr="002E647E" w:rsidRDefault="00060412" w:rsidP="005931DE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BAENA SANCHEZ, NICOLAS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vAlign w:val="bottom"/>
          </w:tcPr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ROBERTSHAWE, SAM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12:55</w:t>
            </w:r>
          </w:p>
        </w:tc>
        <w:tc>
          <w:tcPr>
            <w:tcW w:w="882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5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bottom"/>
          </w:tcPr>
          <w:p w:rsidR="00060412" w:rsidRPr="002E647E" w:rsidRDefault="00060412" w:rsidP="00583A12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LENEHAN, GEOFF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IRE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060412" w:rsidRPr="009D33B6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08:25</w:t>
            </w: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60412" w:rsidRPr="002E647E" w:rsidRDefault="00060412" w:rsidP="00583A12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SCHWARTZ, ANTOINE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vAlign w:val="bottom"/>
          </w:tcPr>
          <w:p w:rsidR="00060412" w:rsidRPr="002E647E" w:rsidRDefault="00060412" w:rsidP="00975981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FRAZER, JAMES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WAL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13:05</w:t>
            </w:r>
          </w:p>
        </w:tc>
        <w:tc>
          <w:tcPr>
            <w:tcW w:w="882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6</w:t>
            </w:r>
          </w:p>
        </w:tc>
        <w:tc>
          <w:tcPr>
            <w:tcW w:w="3757" w:type="dxa"/>
            <w:tcBorders>
              <w:bottom w:val="single" w:sz="8" w:space="0" w:color="000000"/>
              <w:right w:val="nil"/>
            </w:tcBorders>
            <w:vAlign w:val="bottom"/>
          </w:tcPr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RAYMOND, NEIL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ENG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060412" w:rsidRPr="009D33B6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08:35</w:t>
            </w: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60412" w:rsidRPr="002E647E" w:rsidRDefault="00060412" w:rsidP="001F3458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RAHM RODRIGUEZ, JON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nil"/>
              <w:bottom w:val="nil"/>
              <w:right w:val="nil"/>
            </w:tcBorders>
            <w:vAlign w:val="bottom"/>
          </w:tcPr>
          <w:p w:rsidR="00060412" w:rsidRPr="002E647E" w:rsidRDefault="00060412" w:rsidP="00A10DF9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LOUTRE, FLORIAN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13:15</w:t>
            </w:r>
          </w:p>
        </w:tc>
        <w:tc>
          <w:tcPr>
            <w:tcW w:w="882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7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bottom"/>
          </w:tcPr>
          <w:p w:rsidR="00060412" w:rsidRPr="002E647E" w:rsidRDefault="00060412" w:rsidP="00975981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LIU, JIM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USA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060412" w:rsidRPr="009D33B6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08:45</w:t>
            </w: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60412" w:rsidRPr="002E647E" w:rsidRDefault="00060412" w:rsidP="00B9155C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MCELROY, DERMOT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IRE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vAlign w:val="bottom"/>
          </w:tcPr>
          <w:p w:rsidR="00060412" w:rsidRPr="002E647E" w:rsidRDefault="00060412" w:rsidP="00583A12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SADDIER, ADRIEN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13:25</w:t>
            </w:r>
          </w:p>
        </w:tc>
        <w:tc>
          <w:tcPr>
            <w:tcW w:w="882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8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bottom"/>
          </w:tcPr>
          <w:p w:rsidR="00060412" w:rsidRPr="002E647E" w:rsidRDefault="00060412" w:rsidP="003E2194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PUIG GINER, XAVI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060412" w:rsidRPr="009D33B6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08:55</w:t>
            </w: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60412" w:rsidRPr="002E647E" w:rsidRDefault="00060412" w:rsidP="009D6C0B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HILUTA, JACK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vAlign w:val="bottom"/>
          </w:tcPr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WILD CARD 5</w:t>
            </w: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13:35</w:t>
            </w:r>
          </w:p>
        </w:tc>
        <w:tc>
          <w:tcPr>
            <w:tcW w:w="882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9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bottom"/>
          </w:tcPr>
          <w:p w:rsidR="00060412" w:rsidRPr="002E647E" w:rsidRDefault="00060412" w:rsidP="001F3458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MORENO LINARES, EDER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060412" w:rsidRPr="009D33B6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09:05</w:t>
            </w: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60412" w:rsidRPr="002E647E" w:rsidRDefault="00060412" w:rsidP="00822590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FOWLER, KIERON 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UK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vAlign w:val="bottom"/>
          </w:tcPr>
          <w:p w:rsidR="00060412" w:rsidRPr="002E647E" w:rsidRDefault="00060412" w:rsidP="00B9155C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GRANT, NICHOLAS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IRE</w:t>
            </w:r>
          </w:p>
        </w:tc>
        <w:tc>
          <w:tcPr>
            <w:tcW w:w="874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13:45</w:t>
            </w:r>
          </w:p>
        </w:tc>
        <w:tc>
          <w:tcPr>
            <w:tcW w:w="882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4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0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bottom"/>
          </w:tcPr>
          <w:p w:rsidR="00060412" w:rsidRPr="002E647E" w:rsidRDefault="00060412" w:rsidP="003E2194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LARRAÑAGA EIZAGUIRRE, EDUARDO </w:t>
            </w:r>
          </w:p>
          <w:p w:rsidR="00060412" w:rsidRPr="002E647E" w:rsidRDefault="00060412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060412" w:rsidRPr="002E647E" w:rsidRDefault="00060412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060412" w:rsidRPr="009D33B6" w:rsidRDefault="00060412" w:rsidP="000139F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09:15</w:t>
            </w:r>
          </w:p>
        </w:tc>
      </w:tr>
      <w:tr w:rsidR="009D6C0B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D6C0B" w:rsidRDefault="009D6C0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9D6C0B" w:rsidRDefault="009D6C0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D6C0B" w:rsidRDefault="009D6C0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9C6437" w:rsidRPr="002E647E" w:rsidRDefault="009C6437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RUTHERFORD, JAMIE </w:t>
            </w:r>
          </w:p>
          <w:p w:rsidR="009D6C0B" w:rsidRPr="002E647E" w:rsidRDefault="009D6C0B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D6C0B" w:rsidRPr="002E647E" w:rsidRDefault="009C6437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9D6C0B" w:rsidRDefault="009D6C0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D6C0B" w:rsidRDefault="009D6C0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9D6C0B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D6C0B" w:rsidRDefault="009D6C0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D6C0B" w:rsidRDefault="009D6C0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D6C0B" w:rsidRDefault="009D6C0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18" w:space="0" w:color="000000"/>
              <w:right w:val="nil"/>
            </w:tcBorders>
            <w:vAlign w:val="bottom"/>
          </w:tcPr>
          <w:p w:rsidR="00975981" w:rsidRPr="002E647E" w:rsidRDefault="00975981" w:rsidP="00975981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2E647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BOOTE, DAVID </w:t>
            </w:r>
          </w:p>
          <w:p w:rsidR="009D6C0B" w:rsidRPr="002E647E" w:rsidRDefault="009D6C0B" w:rsidP="009C6437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18" w:space="0" w:color="000000"/>
            </w:tcBorders>
            <w:vAlign w:val="center"/>
          </w:tcPr>
          <w:p w:rsidR="009D6C0B" w:rsidRPr="002E647E" w:rsidRDefault="00975981" w:rsidP="002E647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647E">
              <w:rPr>
                <w:rFonts w:asciiTheme="minorHAnsi" w:hAnsiTheme="minorHAnsi" w:cstheme="minorHAnsi"/>
                <w:sz w:val="24"/>
                <w:szCs w:val="24"/>
              </w:rPr>
              <w:t>WAL</w:t>
            </w:r>
          </w:p>
        </w:tc>
        <w:tc>
          <w:tcPr>
            <w:tcW w:w="874" w:type="dxa"/>
            <w:vMerge/>
            <w:vAlign w:val="center"/>
          </w:tcPr>
          <w:p w:rsidR="009D6C0B" w:rsidRDefault="009D6C0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D6C0B" w:rsidRDefault="009D6C0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</w:tbl>
    <w:p w:rsidR="00DB3E37" w:rsidRDefault="00DB3E37">
      <w:pPr>
        <w:widowControl w:val="0"/>
        <w:jc w:val="both"/>
        <w:rPr>
          <w:rFonts w:ascii="Arial Narrow Italic" w:hAnsi="Arial Narrow Italic"/>
          <w:snapToGrid w:val="0"/>
          <w:vanish/>
          <w:sz w:val="48"/>
          <w:lang w:val="es-ES_tradnl"/>
        </w:rPr>
      </w:pPr>
    </w:p>
    <w:sectPr w:rsidR="00DB3E37" w:rsidSect="00D456B5">
      <w:headerReference w:type="default" r:id="rId6"/>
      <w:footerReference w:type="even" r:id="rId7"/>
      <w:footerReference w:type="default" r:id="rId8"/>
      <w:endnotePr>
        <w:numFmt w:val="decimal"/>
      </w:endnotePr>
      <w:pgSz w:w="11905" w:h="16837"/>
      <w:pgMar w:top="2268" w:right="566" w:bottom="566" w:left="566" w:header="993" w:footer="566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3947" w:rsidRDefault="007A3947">
      <w:r>
        <w:separator/>
      </w:r>
    </w:p>
  </w:endnote>
  <w:endnote w:type="continuationSeparator" w:id="0">
    <w:p w:rsidR="007A3947" w:rsidRDefault="007A39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 Narrow Bold Italic">
    <w:altName w:val="Bookman Old Style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 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437" w:rsidRDefault="00D12289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9C643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9C6437" w:rsidRDefault="009C6437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437" w:rsidRDefault="00D12289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9C6437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5C0130">
      <w:rPr>
        <w:rStyle w:val="Nmerodepgina"/>
        <w:noProof/>
      </w:rPr>
      <w:t>4</w:t>
    </w:r>
    <w:r>
      <w:rPr>
        <w:rStyle w:val="Nmerodepgina"/>
      </w:rPr>
      <w:fldChar w:fldCharType="end"/>
    </w:r>
  </w:p>
  <w:p w:rsidR="009C6437" w:rsidRDefault="009C6437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3947" w:rsidRDefault="007A3947">
      <w:r>
        <w:separator/>
      </w:r>
    </w:p>
  </w:footnote>
  <w:footnote w:type="continuationSeparator" w:id="0">
    <w:p w:rsidR="007A3947" w:rsidRDefault="007A39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437" w:rsidRPr="00607A07" w:rsidRDefault="009C6437">
    <w:pPr>
      <w:pStyle w:val="Ttulo1"/>
      <w:jc w:val="center"/>
      <w:rPr>
        <w:rFonts w:ascii="Arial Narrow" w:hAnsi="Arial Narrow"/>
        <w:color w:val="333399"/>
        <w:sz w:val="40"/>
        <w:szCs w:val="40"/>
        <w:lang w:val="es-ES"/>
      </w:rPr>
    </w:pPr>
    <w:r>
      <w:rPr>
        <w:rFonts w:ascii="Arial Narrow" w:hAnsi="Arial Narrow"/>
        <w:noProof/>
        <w:snapToGrid/>
        <w:color w:val="333399"/>
        <w:sz w:val="40"/>
        <w:szCs w:val="40"/>
        <w:lang w:val="es-ES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3177540</wp:posOffset>
          </wp:positionH>
          <wp:positionV relativeFrom="paragraph">
            <wp:posOffset>-334010</wp:posOffset>
          </wp:positionV>
          <wp:extent cx="424180" cy="478155"/>
          <wp:effectExtent l="19050" t="0" r="0" b="0"/>
          <wp:wrapNone/>
          <wp:docPr id="2" name="Imagen 2" descr="logo rfeg (blanco y negro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rfeg (blanco y negro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180" cy="4781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9C6437" w:rsidRPr="00CF5E81" w:rsidRDefault="009C6437" w:rsidP="007B0D35">
    <w:pPr>
      <w:pStyle w:val="Ttulo1"/>
      <w:jc w:val="center"/>
      <w:rPr>
        <w:rFonts w:ascii="Arial Narrow" w:hAnsi="Arial Narrow" w:cs="Arial"/>
        <w:b/>
        <w:color w:val="000080"/>
        <w:sz w:val="36"/>
        <w:szCs w:val="36"/>
      </w:rPr>
    </w:pPr>
    <w:r w:rsidRPr="00CF5E81">
      <w:rPr>
        <w:rFonts w:ascii="Arial Narrow" w:hAnsi="Arial Narrow" w:cs="Arial"/>
        <w:b/>
        <w:color w:val="000080"/>
        <w:sz w:val="36"/>
        <w:szCs w:val="36"/>
      </w:rPr>
      <w:t>CAMPEONATO INTERNACIONAL AMATEUR DE ESPAÑA MASCULINO</w:t>
    </w:r>
  </w:p>
  <w:p w:rsidR="009C6437" w:rsidRPr="00CF5E81" w:rsidRDefault="009C6437" w:rsidP="00C22ADC">
    <w:pPr>
      <w:pStyle w:val="Textoindependiente"/>
      <w:tabs>
        <w:tab w:val="left" w:pos="3544"/>
        <w:tab w:val="right" w:pos="10632"/>
      </w:tabs>
      <w:jc w:val="center"/>
      <w:rPr>
        <w:rFonts w:ascii="Arial" w:hAnsi="Arial" w:cs="Arial"/>
        <w:b/>
        <w:color w:val="000080"/>
        <w:sz w:val="32"/>
        <w:szCs w:val="32"/>
      </w:rPr>
    </w:pPr>
    <w:r w:rsidRPr="00CF5E81">
      <w:rPr>
        <w:rFonts w:ascii="Arial" w:hAnsi="Arial" w:cs="Arial"/>
        <w:b/>
        <w:color w:val="000080"/>
        <w:sz w:val="32"/>
        <w:szCs w:val="32"/>
      </w:rPr>
      <w:t>Copa S.M. El Rey</w:t>
    </w:r>
  </w:p>
  <w:p w:rsidR="009C6437" w:rsidRPr="00C22ADC" w:rsidRDefault="009C6437" w:rsidP="00C22ADC">
    <w:pPr>
      <w:pStyle w:val="Textoindependiente"/>
      <w:tabs>
        <w:tab w:val="left" w:pos="3544"/>
        <w:tab w:val="right" w:pos="10632"/>
      </w:tabs>
      <w:jc w:val="center"/>
      <w:rPr>
        <w:rFonts w:ascii="Arial" w:hAnsi="Arial" w:cs="Arial"/>
        <w:b/>
        <w:color w:val="000080"/>
        <w:sz w:val="24"/>
      </w:rPr>
    </w:pPr>
    <w:r>
      <w:rPr>
        <w:rFonts w:ascii="Arial" w:hAnsi="Arial" w:cs="Arial"/>
        <w:b/>
        <w:i/>
        <w:color w:val="000080"/>
        <w:sz w:val="28"/>
        <w:szCs w:val="28"/>
      </w:rPr>
      <w:t xml:space="preserve">C.G. </w:t>
    </w:r>
    <w:proofErr w:type="spellStart"/>
    <w:r>
      <w:rPr>
        <w:rFonts w:ascii="Arial" w:hAnsi="Arial" w:cs="Arial"/>
        <w:b/>
        <w:i/>
        <w:color w:val="000080"/>
        <w:sz w:val="28"/>
        <w:szCs w:val="28"/>
      </w:rPr>
      <w:t>Alcanada</w:t>
    </w:r>
    <w:proofErr w:type="spellEnd"/>
  </w:p>
  <w:p w:rsidR="009C6437" w:rsidRDefault="009C6437" w:rsidP="007B0D35">
    <w:pPr>
      <w:pStyle w:val="Textoindependiente"/>
      <w:tabs>
        <w:tab w:val="left" w:pos="3544"/>
        <w:tab w:val="right" w:pos="10632"/>
      </w:tabs>
      <w:jc w:val="center"/>
      <w:rPr>
        <w:rFonts w:ascii="Arial" w:hAnsi="Arial" w:cs="Arial"/>
        <w:b/>
        <w:color w:val="000080"/>
        <w:sz w:val="24"/>
      </w:rPr>
    </w:pPr>
    <w:r>
      <w:rPr>
        <w:rFonts w:ascii="Arial" w:hAnsi="Arial" w:cs="Arial"/>
        <w:b/>
        <w:color w:val="000080"/>
        <w:sz w:val="24"/>
      </w:rPr>
      <w:t>29 de Febrero al 4</w:t>
    </w:r>
    <w:r w:rsidRPr="001E19EB">
      <w:rPr>
        <w:rFonts w:ascii="Arial" w:hAnsi="Arial" w:cs="Arial"/>
        <w:b/>
        <w:color w:val="000080"/>
        <w:sz w:val="24"/>
      </w:rPr>
      <w:t xml:space="preserve"> de Marzo de 20</w:t>
    </w:r>
    <w:r>
      <w:rPr>
        <w:rFonts w:ascii="Arial" w:hAnsi="Arial" w:cs="Arial"/>
        <w:b/>
        <w:color w:val="000080"/>
        <w:sz w:val="24"/>
      </w:rPr>
      <w:t>12</w:t>
    </w:r>
  </w:p>
  <w:p w:rsidR="009C6437" w:rsidRPr="001E19EB" w:rsidRDefault="009C6437" w:rsidP="007B0D35">
    <w:pPr>
      <w:pStyle w:val="Textoindependiente"/>
      <w:tabs>
        <w:tab w:val="left" w:pos="3544"/>
        <w:tab w:val="right" w:pos="10632"/>
      </w:tabs>
      <w:jc w:val="center"/>
      <w:rPr>
        <w:rFonts w:ascii="Arial" w:hAnsi="Arial" w:cs="Arial"/>
        <w:b/>
        <w:color w:val="000080"/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embedSystemFonts/>
  <w:bordersDoNotSurroundHeader/>
  <w:bordersDoNotSurroundFooter/>
  <w:proofState w:spelling="clean" w:grammar="clean"/>
  <w:attachedTemplate r:id="rId1"/>
  <w:stylePaneFormatFilter w:val="3F0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6082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124494"/>
    <w:rsid w:val="0000152E"/>
    <w:rsid w:val="00005686"/>
    <w:rsid w:val="000068AC"/>
    <w:rsid w:val="00022196"/>
    <w:rsid w:val="0003002F"/>
    <w:rsid w:val="0003295F"/>
    <w:rsid w:val="00037FAC"/>
    <w:rsid w:val="00040B48"/>
    <w:rsid w:val="00044276"/>
    <w:rsid w:val="0004537B"/>
    <w:rsid w:val="00053A9C"/>
    <w:rsid w:val="00053E6B"/>
    <w:rsid w:val="00057CC3"/>
    <w:rsid w:val="00060412"/>
    <w:rsid w:val="00062872"/>
    <w:rsid w:val="00073D04"/>
    <w:rsid w:val="00077C24"/>
    <w:rsid w:val="00095F8E"/>
    <w:rsid w:val="000A4E03"/>
    <w:rsid w:val="000A5351"/>
    <w:rsid w:val="000A6BBA"/>
    <w:rsid w:val="000A6C52"/>
    <w:rsid w:val="000B2218"/>
    <w:rsid w:val="000C0EC0"/>
    <w:rsid w:val="000C20BE"/>
    <w:rsid w:val="000C51E0"/>
    <w:rsid w:val="000C52B2"/>
    <w:rsid w:val="000D3073"/>
    <w:rsid w:val="000D5F7B"/>
    <w:rsid w:val="000E09DB"/>
    <w:rsid w:val="000E14B8"/>
    <w:rsid w:val="000E5259"/>
    <w:rsid w:val="000E5FDB"/>
    <w:rsid w:val="000F0BA9"/>
    <w:rsid w:val="000F7993"/>
    <w:rsid w:val="001016F7"/>
    <w:rsid w:val="00101A5E"/>
    <w:rsid w:val="00103D18"/>
    <w:rsid w:val="0010427B"/>
    <w:rsid w:val="001074B9"/>
    <w:rsid w:val="001148E0"/>
    <w:rsid w:val="00117A70"/>
    <w:rsid w:val="00123920"/>
    <w:rsid w:val="00124494"/>
    <w:rsid w:val="001305A5"/>
    <w:rsid w:val="0013433E"/>
    <w:rsid w:val="001414D4"/>
    <w:rsid w:val="00151056"/>
    <w:rsid w:val="00160AD2"/>
    <w:rsid w:val="00162F7E"/>
    <w:rsid w:val="00166773"/>
    <w:rsid w:val="001721F7"/>
    <w:rsid w:val="00187AD9"/>
    <w:rsid w:val="00194CC7"/>
    <w:rsid w:val="001961A3"/>
    <w:rsid w:val="00197709"/>
    <w:rsid w:val="001A5819"/>
    <w:rsid w:val="001A6AC7"/>
    <w:rsid w:val="001B3369"/>
    <w:rsid w:val="001B611D"/>
    <w:rsid w:val="001C31F9"/>
    <w:rsid w:val="001C617A"/>
    <w:rsid w:val="001C796A"/>
    <w:rsid w:val="001E19EB"/>
    <w:rsid w:val="001E1FC9"/>
    <w:rsid w:val="001E307E"/>
    <w:rsid w:val="001E50D0"/>
    <w:rsid w:val="001E754B"/>
    <w:rsid w:val="001F3458"/>
    <w:rsid w:val="001F489B"/>
    <w:rsid w:val="001F6445"/>
    <w:rsid w:val="001F7547"/>
    <w:rsid w:val="00202205"/>
    <w:rsid w:val="00202E67"/>
    <w:rsid w:val="00214BF3"/>
    <w:rsid w:val="00230890"/>
    <w:rsid w:val="00231550"/>
    <w:rsid w:val="00232502"/>
    <w:rsid w:val="0023441A"/>
    <w:rsid w:val="002356D8"/>
    <w:rsid w:val="002530FC"/>
    <w:rsid w:val="002535FC"/>
    <w:rsid w:val="002664B6"/>
    <w:rsid w:val="00273359"/>
    <w:rsid w:val="00284510"/>
    <w:rsid w:val="0028605C"/>
    <w:rsid w:val="00290C10"/>
    <w:rsid w:val="002922A1"/>
    <w:rsid w:val="00294BDF"/>
    <w:rsid w:val="00294EA1"/>
    <w:rsid w:val="00294F75"/>
    <w:rsid w:val="00297BCF"/>
    <w:rsid w:val="002A519B"/>
    <w:rsid w:val="002A5AA3"/>
    <w:rsid w:val="002B308B"/>
    <w:rsid w:val="002B5B83"/>
    <w:rsid w:val="002C309A"/>
    <w:rsid w:val="002C6A8B"/>
    <w:rsid w:val="002C7D6D"/>
    <w:rsid w:val="002D1282"/>
    <w:rsid w:val="002E0303"/>
    <w:rsid w:val="002E647E"/>
    <w:rsid w:val="002F001F"/>
    <w:rsid w:val="002F080A"/>
    <w:rsid w:val="002F0EC7"/>
    <w:rsid w:val="002F134F"/>
    <w:rsid w:val="003045FD"/>
    <w:rsid w:val="00304F29"/>
    <w:rsid w:val="00310F2E"/>
    <w:rsid w:val="003148CB"/>
    <w:rsid w:val="00321325"/>
    <w:rsid w:val="00321B8F"/>
    <w:rsid w:val="00335498"/>
    <w:rsid w:val="003361CF"/>
    <w:rsid w:val="00337941"/>
    <w:rsid w:val="0034518D"/>
    <w:rsid w:val="00345EBD"/>
    <w:rsid w:val="00351322"/>
    <w:rsid w:val="003552A6"/>
    <w:rsid w:val="00356560"/>
    <w:rsid w:val="00356D35"/>
    <w:rsid w:val="00357104"/>
    <w:rsid w:val="003610CD"/>
    <w:rsid w:val="00361BE4"/>
    <w:rsid w:val="00363FC0"/>
    <w:rsid w:val="00375F46"/>
    <w:rsid w:val="00377D22"/>
    <w:rsid w:val="00380C03"/>
    <w:rsid w:val="00380DF4"/>
    <w:rsid w:val="00382429"/>
    <w:rsid w:val="003845E5"/>
    <w:rsid w:val="003869B6"/>
    <w:rsid w:val="00390345"/>
    <w:rsid w:val="00397261"/>
    <w:rsid w:val="003A4140"/>
    <w:rsid w:val="003B3B4D"/>
    <w:rsid w:val="003B54F4"/>
    <w:rsid w:val="003C406A"/>
    <w:rsid w:val="003C436A"/>
    <w:rsid w:val="003C6171"/>
    <w:rsid w:val="003E04CE"/>
    <w:rsid w:val="003E2194"/>
    <w:rsid w:val="003E5EE5"/>
    <w:rsid w:val="003F2496"/>
    <w:rsid w:val="003F786A"/>
    <w:rsid w:val="00402B06"/>
    <w:rsid w:val="0040344D"/>
    <w:rsid w:val="004054CC"/>
    <w:rsid w:val="004100B3"/>
    <w:rsid w:val="004151A4"/>
    <w:rsid w:val="004171DA"/>
    <w:rsid w:val="004208E9"/>
    <w:rsid w:val="00426494"/>
    <w:rsid w:val="004331FF"/>
    <w:rsid w:val="0044686A"/>
    <w:rsid w:val="00471986"/>
    <w:rsid w:val="004739A0"/>
    <w:rsid w:val="0047742A"/>
    <w:rsid w:val="00485ED4"/>
    <w:rsid w:val="00487779"/>
    <w:rsid w:val="00491DF2"/>
    <w:rsid w:val="0049488C"/>
    <w:rsid w:val="004A5BA5"/>
    <w:rsid w:val="004A6F0B"/>
    <w:rsid w:val="004C32BB"/>
    <w:rsid w:val="004E4867"/>
    <w:rsid w:val="004F35B3"/>
    <w:rsid w:val="004F51C4"/>
    <w:rsid w:val="005224EE"/>
    <w:rsid w:val="005307D5"/>
    <w:rsid w:val="00530D8E"/>
    <w:rsid w:val="00533440"/>
    <w:rsid w:val="005409A9"/>
    <w:rsid w:val="00542A5C"/>
    <w:rsid w:val="00543515"/>
    <w:rsid w:val="0055021E"/>
    <w:rsid w:val="00553645"/>
    <w:rsid w:val="0056102F"/>
    <w:rsid w:val="005679C6"/>
    <w:rsid w:val="005707CA"/>
    <w:rsid w:val="005741D5"/>
    <w:rsid w:val="005831D6"/>
    <w:rsid w:val="00583A12"/>
    <w:rsid w:val="005851E3"/>
    <w:rsid w:val="00585697"/>
    <w:rsid w:val="0059102C"/>
    <w:rsid w:val="005926DB"/>
    <w:rsid w:val="005931DE"/>
    <w:rsid w:val="005A0D50"/>
    <w:rsid w:val="005B3333"/>
    <w:rsid w:val="005B491A"/>
    <w:rsid w:val="005C0130"/>
    <w:rsid w:val="005E2579"/>
    <w:rsid w:val="005E7ED1"/>
    <w:rsid w:val="005F0F00"/>
    <w:rsid w:val="005F280E"/>
    <w:rsid w:val="005F3CCE"/>
    <w:rsid w:val="006054A7"/>
    <w:rsid w:val="00607A07"/>
    <w:rsid w:val="006179F1"/>
    <w:rsid w:val="00620E05"/>
    <w:rsid w:val="00622F54"/>
    <w:rsid w:val="0062331C"/>
    <w:rsid w:val="00623FB8"/>
    <w:rsid w:val="00624059"/>
    <w:rsid w:val="00624CCA"/>
    <w:rsid w:val="00624CE1"/>
    <w:rsid w:val="00630C9E"/>
    <w:rsid w:val="0065681E"/>
    <w:rsid w:val="00657005"/>
    <w:rsid w:val="00661772"/>
    <w:rsid w:val="00663800"/>
    <w:rsid w:val="00665D69"/>
    <w:rsid w:val="00666CA9"/>
    <w:rsid w:val="00676EEB"/>
    <w:rsid w:val="006777F9"/>
    <w:rsid w:val="0068047A"/>
    <w:rsid w:val="00690E25"/>
    <w:rsid w:val="00693CE7"/>
    <w:rsid w:val="006A556C"/>
    <w:rsid w:val="006B0109"/>
    <w:rsid w:val="006B5E48"/>
    <w:rsid w:val="006C2ABD"/>
    <w:rsid w:val="006C3C1D"/>
    <w:rsid w:val="006C50E9"/>
    <w:rsid w:val="006C6E4A"/>
    <w:rsid w:val="006C7108"/>
    <w:rsid w:val="006D0122"/>
    <w:rsid w:val="006D10D0"/>
    <w:rsid w:val="006D6606"/>
    <w:rsid w:val="006E7779"/>
    <w:rsid w:val="006F2F6F"/>
    <w:rsid w:val="006F71E1"/>
    <w:rsid w:val="0070146E"/>
    <w:rsid w:val="007014E0"/>
    <w:rsid w:val="0070185A"/>
    <w:rsid w:val="00705775"/>
    <w:rsid w:val="00720D27"/>
    <w:rsid w:val="00721EC9"/>
    <w:rsid w:val="007273B8"/>
    <w:rsid w:val="00737931"/>
    <w:rsid w:val="00742FA2"/>
    <w:rsid w:val="007438E8"/>
    <w:rsid w:val="00744973"/>
    <w:rsid w:val="00747618"/>
    <w:rsid w:val="007503C6"/>
    <w:rsid w:val="0076255D"/>
    <w:rsid w:val="00767979"/>
    <w:rsid w:val="00771C07"/>
    <w:rsid w:val="007759E4"/>
    <w:rsid w:val="00784BF1"/>
    <w:rsid w:val="00796C19"/>
    <w:rsid w:val="007A0426"/>
    <w:rsid w:val="007A1F2D"/>
    <w:rsid w:val="007A3947"/>
    <w:rsid w:val="007A3A3D"/>
    <w:rsid w:val="007A3B6F"/>
    <w:rsid w:val="007A5798"/>
    <w:rsid w:val="007B0D35"/>
    <w:rsid w:val="007B4336"/>
    <w:rsid w:val="007B5063"/>
    <w:rsid w:val="007B7A71"/>
    <w:rsid w:val="007D190C"/>
    <w:rsid w:val="007D293C"/>
    <w:rsid w:val="007E4C42"/>
    <w:rsid w:val="007E7185"/>
    <w:rsid w:val="007E79C5"/>
    <w:rsid w:val="008051E1"/>
    <w:rsid w:val="00807BD7"/>
    <w:rsid w:val="00810F92"/>
    <w:rsid w:val="00822326"/>
    <w:rsid w:val="00822590"/>
    <w:rsid w:val="008256F4"/>
    <w:rsid w:val="00827E9C"/>
    <w:rsid w:val="00834985"/>
    <w:rsid w:val="00836189"/>
    <w:rsid w:val="00836F6D"/>
    <w:rsid w:val="00842906"/>
    <w:rsid w:val="00845A50"/>
    <w:rsid w:val="00845DE0"/>
    <w:rsid w:val="00846362"/>
    <w:rsid w:val="00852763"/>
    <w:rsid w:val="00862A36"/>
    <w:rsid w:val="00865C6D"/>
    <w:rsid w:val="00882C5F"/>
    <w:rsid w:val="008843AE"/>
    <w:rsid w:val="008901F8"/>
    <w:rsid w:val="00890B70"/>
    <w:rsid w:val="00893EDE"/>
    <w:rsid w:val="008A5F31"/>
    <w:rsid w:val="008B5F17"/>
    <w:rsid w:val="008B76E1"/>
    <w:rsid w:val="008B7786"/>
    <w:rsid w:val="008B797D"/>
    <w:rsid w:val="008C67A1"/>
    <w:rsid w:val="008D4A03"/>
    <w:rsid w:val="008F2830"/>
    <w:rsid w:val="008F5D96"/>
    <w:rsid w:val="009042B6"/>
    <w:rsid w:val="009100C6"/>
    <w:rsid w:val="00917165"/>
    <w:rsid w:val="00923EA0"/>
    <w:rsid w:val="00926215"/>
    <w:rsid w:val="00926968"/>
    <w:rsid w:val="00946B45"/>
    <w:rsid w:val="009613AF"/>
    <w:rsid w:val="009618C9"/>
    <w:rsid w:val="00963848"/>
    <w:rsid w:val="00964D2F"/>
    <w:rsid w:val="00975981"/>
    <w:rsid w:val="00982C16"/>
    <w:rsid w:val="00984572"/>
    <w:rsid w:val="00985EC8"/>
    <w:rsid w:val="00987A7D"/>
    <w:rsid w:val="0099104C"/>
    <w:rsid w:val="00993410"/>
    <w:rsid w:val="009938D9"/>
    <w:rsid w:val="00996863"/>
    <w:rsid w:val="009A39FA"/>
    <w:rsid w:val="009A7B39"/>
    <w:rsid w:val="009B1F21"/>
    <w:rsid w:val="009B5777"/>
    <w:rsid w:val="009C33D5"/>
    <w:rsid w:val="009C6437"/>
    <w:rsid w:val="009C6F2C"/>
    <w:rsid w:val="009D1D37"/>
    <w:rsid w:val="009D1FA4"/>
    <w:rsid w:val="009D26BA"/>
    <w:rsid w:val="009D33B6"/>
    <w:rsid w:val="009D3A57"/>
    <w:rsid w:val="009D6C0B"/>
    <w:rsid w:val="009E6129"/>
    <w:rsid w:val="009E7646"/>
    <w:rsid w:val="009F077B"/>
    <w:rsid w:val="009F2A71"/>
    <w:rsid w:val="00A10DF9"/>
    <w:rsid w:val="00A1107C"/>
    <w:rsid w:val="00A13214"/>
    <w:rsid w:val="00A14E54"/>
    <w:rsid w:val="00A15563"/>
    <w:rsid w:val="00A15E99"/>
    <w:rsid w:val="00A15FE4"/>
    <w:rsid w:val="00A237D9"/>
    <w:rsid w:val="00A25B2F"/>
    <w:rsid w:val="00A26C6E"/>
    <w:rsid w:val="00A36E3A"/>
    <w:rsid w:val="00A61EAC"/>
    <w:rsid w:val="00A63E76"/>
    <w:rsid w:val="00A65D08"/>
    <w:rsid w:val="00A73849"/>
    <w:rsid w:val="00A767CC"/>
    <w:rsid w:val="00A771F8"/>
    <w:rsid w:val="00A83497"/>
    <w:rsid w:val="00A84361"/>
    <w:rsid w:val="00A8734E"/>
    <w:rsid w:val="00AA28CB"/>
    <w:rsid w:val="00AA33EE"/>
    <w:rsid w:val="00AC5B5E"/>
    <w:rsid w:val="00AC5D83"/>
    <w:rsid w:val="00AC7EEA"/>
    <w:rsid w:val="00AD1D84"/>
    <w:rsid w:val="00AD6ABD"/>
    <w:rsid w:val="00AE4100"/>
    <w:rsid w:val="00AF336B"/>
    <w:rsid w:val="00AF6713"/>
    <w:rsid w:val="00B00EEF"/>
    <w:rsid w:val="00B077F8"/>
    <w:rsid w:val="00B0795A"/>
    <w:rsid w:val="00B11267"/>
    <w:rsid w:val="00B16C73"/>
    <w:rsid w:val="00B236DA"/>
    <w:rsid w:val="00B2720E"/>
    <w:rsid w:val="00B31605"/>
    <w:rsid w:val="00B3661A"/>
    <w:rsid w:val="00B41DF0"/>
    <w:rsid w:val="00B56776"/>
    <w:rsid w:val="00B60A13"/>
    <w:rsid w:val="00B62CD4"/>
    <w:rsid w:val="00B63E93"/>
    <w:rsid w:val="00B76D07"/>
    <w:rsid w:val="00B81370"/>
    <w:rsid w:val="00B8285F"/>
    <w:rsid w:val="00B83B05"/>
    <w:rsid w:val="00B85A4F"/>
    <w:rsid w:val="00B9155C"/>
    <w:rsid w:val="00B92A2A"/>
    <w:rsid w:val="00B94DC5"/>
    <w:rsid w:val="00BA0B5D"/>
    <w:rsid w:val="00BA359F"/>
    <w:rsid w:val="00BA600B"/>
    <w:rsid w:val="00BA67CA"/>
    <w:rsid w:val="00BA7B55"/>
    <w:rsid w:val="00BC0DCA"/>
    <w:rsid w:val="00BC6A29"/>
    <w:rsid w:val="00BD1894"/>
    <w:rsid w:val="00BD5F20"/>
    <w:rsid w:val="00BE107E"/>
    <w:rsid w:val="00BE3EC7"/>
    <w:rsid w:val="00BF1587"/>
    <w:rsid w:val="00BF17F9"/>
    <w:rsid w:val="00C00FFD"/>
    <w:rsid w:val="00C02C14"/>
    <w:rsid w:val="00C1265C"/>
    <w:rsid w:val="00C13064"/>
    <w:rsid w:val="00C16130"/>
    <w:rsid w:val="00C17031"/>
    <w:rsid w:val="00C17C74"/>
    <w:rsid w:val="00C17F3D"/>
    <w:rsid w:val="00C22ADC"/>
    <w:rsid w:val="00C31643"/>
    <w:rsid w:val="00C32E63"/>
    <w:rsid w:val="00C45D58"/>
    <w:rsid w:val="00C66916"/>
    <w:rsid w:val="00C67981"/>
    <w:rsid w:val="00C84F14"/>
    <w:rsid w:val="00C9759E"/>
    <w:rsid w:val="00CA1296"/>
    <w:rsid w:val="00CA7213"/>
    <w:rsid w:val="00CB39B2"/>
    <w:rsid w:val="00CB4E6D"/>
    <w:rsid w:val="00CC1E71"/>
    <w:rsid w:val="00CD4168"/>
    <w:rsid w:val="00CE14D2"/>
    <w:rsid w:val="00CE4939"/>
    <w:rsid w:val="00CF076B"/>
    <w:rsid w:val="00CF5E81"/>
    <w:rsid w:val="00D0170C"/>
    <w:rsid w:val="00D05FF1"/>
    <w:rsid w:val="00D06346"/>
    <w:rsid w:val="00D12289"/>
    <w:rsid w:val="00D1277B"/>
    <w:rsid w:val="00D128B9"/>
    <w:rsid w:val="00D21569"/>
    <w:rsid w:val="00D31DA3"/>
    <w:rsid w:val="00D34F54"/>
    <w:rsid w:val="00D456B5"/>
    <w:rsid w:val="00D5730F"/>
    <w:rsid w:val="00D61A0F"/>
    <w:rsid w:val="00D61E93"/>
    <w:rsid w:val="00D83D87"/>
    <w:rsid w:val="00D847A0"/>
    <w:rsid w:val="00D855E0"/>
    <w:rsid w:val="00D856C5"/>
    <w:rsid w:val="00D85EA5"/>
    <w:rsid w:val="00D862FD"/>
    <w:rsid w:val="00D87706"/>
    <w:rsid w:val="00D91393"/>
    <w:rsid w:val="00D9370D"/>
    <w:rsid w:val="00D9379D"/>
    <w:rsid w:val="00DA27D1"/>
    <w:rsid w:val="00DA5675"/>
    <w:rsid w:val="00DB2B6C"/>
    <w:rsid w:val="00DB3E37"/>
    <w:rsid w:val="00DB4C57"/>
    <w:rsid w:val="00DB7A30"/>
    <w:rsid w:val="00DD1DA9"/>
    <w:rsid w:val="00E24C02"/>
    <w:rsid w:val="00E304F8"/>
    <w:rsid w:val="00E46756"/>
    <w:rsid w:val="00E51197"/>
    <w:rsid w:val="00E542DD"/>
    <w:rsid w:val="00E54FDE"/>
    <w:rsid w:val="00E617E4"/>
    <w:rsid w:val="00E61907"/>
    <w:rsid w:val="00E62FEE"/>
    <w:rsid w:val="00E64E3F"/>
    <w:rsid w:val="00E6601D"/>
    <w:rsid w:val="00E759B4"/>
    <w:rsid w:val="00E939F6"/>
    <w:rsid w:val="00EA357B"/>
    <w:rsid w:val="00EA6602"/>
    <w:rsid w:val="00EB4475"/>
    <w:rsid w:val="00EB7B32"/>
    <w:rsid w:val="00EC26D3"/>
    <w:rsid w:val="00EC2DB1"/>
    <w:rsid w:val="00ED2389"/>
    <w:rsid w:val="00ED32E2"/>
    <w:rsid w:val="00ED3D44"/>
    <w:rsid w:val="00ED4C51"/>
    <w:rsid w:val="00ED7568"/>
    <w:rsid w:val="00ED7BD1"/>
    <w:rsid w:val="00ED7DD3"/>
    <w:rsid w:val="00EF22BC"/>
    <w:rsid w:val="00EF6EEE"/>
    <w:rsid w:val="00EF7F08"/>
    <w:rsid w:val="00F054A7"/>
    <w:rsid w:val="00F11C18"/>
    <w:rsid w:val="00F11DEF"/>
    <w:rsid w:val="00F16912"/>
    <w:rsid w:val="00F2047F"/>
    <w:rsid w:val="00F23AA0"/>
    <w:rsid w:val="00F24F65"/>
    <w:rsid w:val="00F33B9A"/>
    <w:rsid w:val="00F36365"/>
    <w:rsid w:val="00F374F6"/>
    <w:rsid w:val="00F37747"/>
    <w:rsid w:val="00F41C09"/>
    <w:rsid w:val="00F41E0C"/>
    <w:rsid w:val="00F443BF"/>
    <w:rsid w:val="00F45E1E"/>
    <w:rsid w:val="00F62F69"/>
    <w:rsid w:val="00F71247"/>
    <w:rsid w:val="00F73FD8"/>
    <w:rsid w:val="00F83F00"/>
    <w:rsid w:val="00F86FCE"/>
    <w:rsid w:val="00F9264A"/>
    <w:rsid w:val="00F939A7"/>
    <w:rsid w:val="00F94EEB"/>
    <w:rsid w:val="00FA2ECF"/>
    <w:rsid w:val="00FA5202"/>
    <w:rsid w:val="00FB02A9"/>
    <w:rsid w:val="00FB510A"/>
    <w:rsid w:val="00FB5145"/>
    <w:rsid w:val="00FB5D92"/>
    <w:rsid w:val="00FB7AF9"/>
    <w:rsid w:val="00FB7F8B"/>
    <w:rsid w:val="00FC1CC9"/>
    <w:rsid w:val="00FC4E99"/>
    <w:rsid w:val="00FD0C49"/>
    <w:rsid w:val="00FD74B7"/>
    <w:rsid w:val="00FE4E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F54"/>
  </w:style>
  <w:style w:type="paragraph" w:styleId="Ttulo1">
    <w:name w:val="heading 1"/>
    <w:basedOn w:val="Normal"/>
    <w:next w:val="Normal"/>
    <w:qFormat/>
    <w:rsid w:val="00D34F54"/>
    <w:pPr>
      <w:keepNext/>
      <w:widowControl w:val="0"/>
      <w:jc w:val="both"/>
      <w:outlineLvl w:val="0"/>
    </w:pPr>
    <w:rPr>
      <w:rFonts w:ascii="Copperplate Gothic Bold" w:hAnsi="Copperplate Gothic Bold"/>
      <w:snapToGrid w:val="0"/>
      <w:sz w:val="3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  <w:rsid w:val="00D34F54"/>
  </w:style>
  <w:style w:type="paragraph" w:styleId="Encabezado">
    <w:name w:val="header"/>
    <w:basedOn w:val="Normal"/>
    <w:rsid w:val="00D34F5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34F54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D34F54"/>
    <w:pPr>
      <w:widowControl w:val="0"/>
      <w:jc w:val="both"/>
    </w:pPr>
    <w:rPr>
      <w:rFonts w:ascii="Arial Narrow Bold Italic" w:hAnsi="Arial Narrow Bold Italic"/>
      <w:snapToGrid w:val="0"/>
      <w:sz w:val="42"/>
      <w:lang w:val="es-ES_tradnl"/>
    </w:rPr>
  </w:style>
  <w:style w:type="character" w:styleId="Nmerodepgina">
    <w:name w:val="page number"/>
    <w:basedOn w:val="Fuentedeprrafopredeter"/>
    <w:rsid w:val="00D34F54"/>
  </w:style>
  <w:style w:type="paragraph" w:styleId="Textodeglobo">
    <w:name w:val="Balloon Text"/>
    <w:basedOn w:val="Normal"/>
    <w:link w:val="TextodegloboCar"/>
    <w:uiPriority w:val="99"/>
    <w:semiHidden/>
    <w:unhideWhenUsed/>
    <w:rsid w:val="00985EC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5E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6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5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4CAFE3A-A5EB-44CF-A656-96737D8C1908}"/>
</file>

<file path=customXml/itemProps2.xml><?xml version="1.0" encoding="utf-8"?>
<ds:datastoreItem xmlns:ds="http://schemas.openxmlformats.org/officeDocument/2006/customXml" ds:itemID="{D6C6C81C-EFC5-404F-B99B-2FE94E9E6173}"/>
</file>

<file path=customXml/itemProps3.xml><?xml version="1.0" encoding="utf-8"?>
<ds:datastoreItem xmlns:ds="http://schemas.openxmlformats.org/officeDocument/2006/customXml" ds:itemID="{1417C01F-8368-452E-A09F-7E5E58695F08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2</TotalTime>
  <Pages>4</Pages>
  <Words>765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Horari Salida- Copa Rey 2001</vt:lpstr>
    </vt:vector>
  </TitlesOfParts>
  <Company>R.F.E.G.</Company>
  <LinksUpToDate>false</LinksUpToDate>
  <CharactersWithSpaces>4969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Horari Salida- Copa Rey 2001</dc:title>
  <dc:creator>Duncan L. Boyd</dc:creator>
  <cp:lastModifiedBy>Ernesto F. Gamboa</cp:lastModifiedBy>
  <cp:revision>2</cp:revision>
  <cp:lastPrinted>2012-02-10T12:16:00Z</cp:lastPrinted>
  <dcterms:created xsi:type="dcterms:W3CDTF">2012-02-13T08:42:00Z</dcterms:created>
  <dcterms:modified xsi:type="dcterms:W3CDTF">2012-02-13T08:42:00Z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