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E37" w:rsidRDefault="00DB3E37" w:rsidP="002E647E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  <w:bookmarkStart w:id="0" w:name="_GoBack"/>
      <w:bookmarkEnd w:id="0"/>
    </w:p>
    <w:p w:rsidR="00693A10" w:rsidRDefault="00693A10" w:rsidP="002E647E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48036E" w:rsidRDefault="0048036E" w:rsidP="002E647E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Pr="0048036E" w:rsidRDefault="00DB3E37" w:rsidP="00CF5E81">
      <w:pPr>
        <w:widowControl w:val="0"/>
        <w:tabs>
          <w:tab w:val="right" w:pos="10773"/>
        </w:tabs>
        <w:ind w:left="720"/>
        <w:jc w:val="both"/>
        <w:rPr>
          <w:rFonts w:ascii="Arial Narrow Italic" w:hAnsi="Arial Narrow Italic"/>
          <w:snapToGrid w:val="0"/>
          <w:sz w:val="24"/>
          <w:szCs w:val="24"/>
          <w:lang w:val="es-ES_tradnl"/>
        </w:rPr>
      </w:pPr>
    </w:p>
    <w:p w:rsidR="002922A1" w:rsidRPr="00DD6D36" w:rsidRDefault="00A001EC" w:rsidP="00DD6D36">
      <w:pPr>
        <w:widowControl w:val="0"/>
        <w:tabs>
          <w:tab w:val="right" w:pos="10065"/>
        </w:tabs>
        <w:rPr>
          <w:rFonts w:asciiTheme="minorHAnsi" w:hAnsiTheme="minorHAnsi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</w:t>
      </w:r>
      <w:r w:rsidR="00693A10" w:rsidRPr="00DD6D36">
        <w:rPr>
          <w:rFonts w:asciiTheme="minorHAnsi" w:hAnsiTheme="minorHAnsi"/>
          <w:b/>
          <w:snapToGrid w:val="0"/>
          <w:sz w:val="24"/>
          <w:lang w:val="es-ES_tradnl"/>
        </w:rPr>
        <w:t xml:space="preserve">7 de Junio </w:t>
      </w:r>
      <w:r w:rsidR="002922A1" w:rsidRPr="00DD6D36">
        <w:rPr>
          <w:rFonts w:asciiTheme="minorHAnsi" w:hAnsiTheme="minorHAnsi"/>
          <w:b/>
          <w:snapToGrid w:val="0"/>
          <w:sz w:val="24"/>
          <w:lang w:val="es-ES_tradnl"/>
        </w:rPr>
        <w:t>de 20</w:t>
      </w:r>
      <w:r w:rsidRPr="00DD6D36">
        <w:rPr>
          <w:rFonts w:asciiTheme="minorHAnsi" w:hAnsiTheme="minorHAnsi"/>
          <w:b/>
          <w:snapToGrid w:val="0"/>
          <w:sz w:val="24"/>
          <w:lang w:val="es-ES_tradnl"/>
        </w:rPr>
        <w:t>13</w:t>
      </w:r>
      <w:r w:rsidR="002922A1" w:rsidRPr="00DD6D36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     </w:t>
      </w:r>
      <w:r w:rsidR="00CE4939" w:rsidRPr="00DD6D36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                            </w:t>
      </w:r>
      <w:r w:rsidR="00693A10" w:rsidRPr="00DD6D36">
        <w:rPr>
          <w:rFonts w:asciiTheme="minorHAnsi" w:hAnsiTheme="minorHAnsi"/>
          <w:b/>
          <w:snapToGrid w:val="0"/>
          <w:sz w:val="24"/>
          <w:lang w:val="es-ES_tradnl"/>
        </w:rPr>
        <w:t xml:space="preserve">                      </w:t>
      </w:r>
      <w:r w:rsidR="00DD6D36"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="00693A10" w:rsidRPr="00DD6D36">
        <w:rPr>
          <w:rFonts w:asciiTheme="minorHAnsi" w:hAnsiTheme="minorHAnsi"/>
          <w:b/>
          <w:snapToGrid w:val="0"/>
          <w:sz w:val="24"/>
          <w:lang w:val="es-ES_tradnl"/>
        </w:rPr>
        <w:t xml:space="preserve"> </w:t>
      </w:r>
      <w:r w:rsidRPr="00DD6D36">
        <w:rPr>
          <w:rFonts w:asciiTheme="minorHAnsi" w:hAnsiTheme="minorHAnsi"/>
          <w:b/>
          <w:snapToGrid w:val="0"/>
          <w:sz w:val="24"/>
          <w:lang w:val="es-ES_tradnl"/>
        </w:rPr>
        <w:t xml:space="preserve">8 de </w:t>
      </w:r>
      <w:r w:rsidR="00693A10" w:rsidRPr="00DD6D36">
        <w:rPr>
          <w:rFonts w:asciiTheme="minorHAnsi" w:hAnsiTheme="minorHAnsi"/>
          <w:b/>
          <w:snapToGrid w:val="0"/>
          <w:sz w:val="24"/>
          <w:lang w:val="es-ES_tradnl"/>
        </w:rPr>
        <w:t>Junio</w:t>
      </w:r>
      <w:r w:rsidRPr="00DD6D36">
        <w:rPr>
          <w:rFonts w:asciiTheme="minorHAnsi" w:hAnsiTheme="minorHAnsi"/>
          <w:b/>
          <w:snapToGrid w:val="0"/>
          <w:sz w:val="24"/>
          <w:lang w:val="es-ES_tradnl"/>
        </w:rPr>
        <w:t xml:space="preserve"> de 2013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Hora/Time</w:t>
            </w:r>
          </w:p>
        </w:tc>
        <w:tc>
          <w:tcPr>
            <w:tcW w:w="88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s-ES_tradnl"/>
              </w:rPr>
            </w:pPr>
            <w:r>
              <w:rPr>
                <w:rFonts w:ascii="Garamond" w:hAnsi="Garamond"/>
                <w:snapToGrid w:val="0"/>
                <w:lang w:val="es-ES_tradnl"/>
              </w:rPr>
              <w:t>Hora/Time</w:t>
            </w:r>
          </w:p>
        </w:tc>
      </w:tr>
      <w:tr w:rsidR="005D72EE" w:rsidRPr="00CE4939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4677" w:type="dxa"/>
            <w:gridSpan w:val="2"/>
            <w:tcBorders>
              <w:bottom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MARTIN CUBILLO, IÑIGO</w:t>
            </w: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13:00</w:t>
            </w:r>
          </w:p>
        </w:tc>
      </w:tr>
      <w:tr w:rsidR="005D72EE" w:rsidRPr="00CE4939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LOPEZ-IBOR VEGA-PENICHET, BORJ</w:t>
            </w:r>
            <w:r w:rsidR="00DD6D36">
              <w:rPr>
                <w:rFonts w:ascii="Calibri" w:hAnsi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RPr="00CE4939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gridSpan w:val="2"/>
            <w:tcBorders>
              <w:top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RIPOLLES DE LA PEÑA, EDUARDO</w:t>
            </w:r>
          </w:p>
        </w:tc>
        <w:tc>
          <w:tcPr>
            <w:tcW w:w="874" w:type="dxa"/>
            <w:vMerge/>
            <w:vAlign w:val="center"/>
          </w:tcPr>
          <w:p w:rsidR="005D72EE" w:rsidRPr="0095162A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5162A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5D72EE" w:rsidRPr="00CE4939" w:rsidTr="005D72E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DC43C9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08:40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PARDO PICAZO, JUAN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5D72EE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</w:tr>
      <w:tr w:rsidR="005D72EE" w:rsidRPr="00CE4939" w:rsidTr="005D72E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SATRUSTEGUI MARFULL, FCO.BORJA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3B6" w:rsidRDefault="005D72EE" w:rsidP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RPr="00CE4939" w:rsidTr="005D72E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MARTIN FOLGUERAS, MIGUEL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3B6" w:rsidRDefault="005D72EE" w:rsidP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RPr="00CE4939" w:rsidTr="005D72E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MONTES ALONSO, JOSE ANTONIO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5D72EE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</w:tr>
      <w:tr w:rsidR="005D72EE" w:rsidRPr="00CE4939" w:rsidTr="005D72E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SUBIRA RODRIGUEZ, HUGO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3B6" w:rsidRDefault="005D72EE" w:rsidP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5D72EE" w:rsidRPr="00CE4939" w:rsidTr="005D72E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ARANGUREN ETXEBERRIA, LUKA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3B6" w:rsidRDefault="005D72EE" w:rsidP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RPr="00DC43C9" w:rsidTr="005D72E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VADILLO DEL POZO, JUAN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Pr="00DC43C9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5D72EE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</w:tr>
      <w:tr w:rsidR="005D72EE" w:rsidRPr="00DC43C9" w:rsidTr="005D72E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DC43C9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DC43C9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DC43C9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MORENO GOROSTIZAGA, FERNANDO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DC43C9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DC43C9" w:rsidRDefault="005D72EE" w:rsidP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5D72EE" w:rsidRPr="00DC43C9" w:rsidTr="005D72E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DC43C9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DC43C9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DC43C9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GIL DE SANTIVAÑES D ORNELLAS, </w:t>
            </w:r>
            <w:r w:rsidR="00DD6D36">
              <w:rPr>
                <w:rFonts w:ascii="Calibri" w:hAnsi="Calibri"/>
                <w:color w:val="000000"/>
                <w:sz w:val="22"/>
                <w:szCs w:val="22"/>
              </w:rPr>
              <w:t>JOSÉ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5162A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5162A" w:rsidRDefault="005D72EE" w:rsidP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5D72EE" w:rsidRPr="00DC43C9" w:rsidTr="005D72E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DC43C9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  <w:p w:rsidR="005D72EE" w:rsidRPr="00DC43C9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</w:t>
            </w:r>
          </w:p>
          <w:p w:rsidR="005D72EE" w:rsidRPr="00DC43C9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DC43C9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snapToGrid w:val="0"/>
                <w:sz w:val="40"/>
                <w:lang w:val="en-US"/>
              </w:rPr>
              <w:t>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CORRALES ARAGON, PABLO JOSE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Pr="00DC43C9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5D72EE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</w:tr>
      <w:tr w:rsidR="005D72EE" w:rsidRPr="00CE4939" w:rsidTr="005D72E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DC43C9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DC43C9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DC43C9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SOLE ANGLES, JOSEP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3B6" w:rsidRDefault="005D72EE" w:rsidP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RPr="00CE4939" w:rsidTr="005D72E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SERRANO CERAME, LUIS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3B6" w:rsidRDefault="005D72EE" w:rsidP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RPr="00CE4939" w:rsidTr="005D72E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PARDO RODRIGUEZ, AITOR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5D72EE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</w:tr>
      <w:tr w:rsidR="005D72EE" w:rsidRPr="00CE4939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VALENCIA APARICIO, AITOR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RPr="00CE4939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COLLADO DE LA GUERRA, EUGENIO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5162A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5162A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5D72EE" w:rsidRPr="00CE4939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GOMEZ BRAVO, RICARDO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14:00</w:t>
            </w:r>
          </w:p>
        </w:tc>
      </w:tr>
      <w:tr w:rsidR="0095162A" w:rsidRPr="00CE4939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5162A" w:rsidRPr="009D33B6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5162A" w:rsidRPr="009D33B6" w:rsidRDefault="0095162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5162A" w:rsidRPr="00A84361" w:rsidRDefault="0095162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5162A" w:rsidRDefault="0095162A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MORENO GONZALEZ, GONZALO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5162A" w:rsidRPr="002E647E" w:rsidRDefault="0095162A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95162A" w:rsidRPr="009D33B6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5162A" w:rsidRPr="009D33B6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5162A" w:rsidRPr="00CE4939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5162A" w:rsidRPr="009D33B6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5162A" w:rsidRPr="009D33B6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5162A" w:rsidRPr="00A84361" w:rsidRDefault="0095162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95162A" w:rsidRDefault="0095162A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BIELSA NOVELETA, ALBERTO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5162A" w:rsidRPr="002E647E" w:rsidRDefault="0095162A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95162A" w:rsidRPr="009D33B6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5162A" w:rsidRPr="009D33B6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95162A" w:rsidRPr="00CE4939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5162A" w:rsidRPr="009D33B6" w:rsidRDefault="005D72EE" w:rsidP="0006041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</w:t>
            </w:r>
            <w:r w:rsidR="0095162A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95162A" w:rsidRPr="009D33B6" w:rsidRDefault="0095162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5162A" w:rsidRPr="009D33B6" w:rsidRDefault="0095162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5162A" w:rsidRPr="009D33B6" w:rsidRDefault="0095162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5162A" w:rsidRPr="00A84361" w:rsidRDefault="0095162A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95162A" w:rsidRDefault="0095162A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ORTIZ SANCHEZ, ANTONIO MANUEL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95162A" w:rsidRPr="002E647E" w:rsidRDefault="0095162A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95162A" w:rsidRDefault="0095162A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95162A" w:rsidRDefault="005D72EE" w:rsidP="00ED5E22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14:10</w:t>
            </w:r>
          </w:p>
        </w:tc>
      </w:tr>
      <w:tr w:rsidR="0095162A" w:rsidRPr="00CE4939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5162A" w:rsidRPr="009D33B6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5162A" w:rsidRPr="009D33B6" w:rsidRDefault="0095162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5162A" w:rsidRPr="00A84361" w:rsidRDefault="0095162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5162A" w:rsidRDefault="0095162A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GONZALEZ-MACHADO MARIN, JAVIER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5162A" w:rsidRPr="002E647E" w:rsidRDefault="0095162A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95162A" w:rsidRPr="009D33B6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5162A" w:rsidRPr="009D33B6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5162A" w:rsidRPr="00CE4939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5162A" w:rsidRPr="009D33B6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5162A" w:rsidRPr="009D33B6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5162A" w:rsidRPr="00A84361" w:rsidRDefault="0095162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95162A" w:rsidRDefault="0095162A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BRUNET MORALES-ARCE, ALFONSO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95162A" w:rsidRPr="002E647E" w:rsidRDefault="0095162A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95162A" w:rsidRPr="009D33B6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5162A" w:rsidRPr="009D33B6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RPr="00CE4939" w:rsidTr="005D72E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09:50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SANCHEZ GARCIA, SERGIO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5D72EE">
            <w:pPr>
              <w:jc w:val="center"/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14:2</w:t>
            </w:r>
            <w:r w:rsidRPr="00AE47E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</w:tr>
      <w:tr w:rsidR="005D72EE" w:rsidRPr="00CE4939" w:rsidTr="005D72E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YANES ROCA, LUIS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3B6" w:rsidRDefault="005D72EE" w:rsidP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RPr="00CE4939" w:rsidTr="005D72E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CASTILLO SAIZ, DAVID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3B6" w:rsidRDefault="005D72EE" w:rsidP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RPr="00CE4939" w:rsidTr="005D72EE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9E1A5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10:00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VALLE MENENDEZ, JAVIER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5D72EE">
            <w:pPr>
              <w:jc w:val="center"/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14:3</w:t>
            </w:r>
            <w:r w:rsidRPr="00AE47E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</w:tr>
      <w:tr w:rsidR="0095162A" w:rsidRPr="00CE4939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5162A" w:rsidRPr="00CE4939" w:rsidRDefault="0095162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5162A" w:rsidRPr="00CE4939" w:rsidRDefault="0095162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5162A" w:rsidRPr="00CE4939" w:rsidRDefault="0095162A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5162A" w:rsidRDefault="0095162A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ENCINAS SANCHEZ, JOSE FRANCISC</w:t>
            </w:r>
            <w:r w:rsidR="00DD6D36">
              <w:rPr>
                <w:rFonts w:ascii="Calibri" w:hAnsi="Calibri"/>
                <w:color w:val="000000"/>
                <w:sz w:val="22"/>
                <w:szCs w:val="22"/>
              </w:rPr>
              <w:t>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5162A" w:rsidRPr="002E647E" w:rsidRDefault="0095162A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95162A" w:rsidRPr="00CE4939" w:rsidRDefault="0095162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95162A" w:rsidRPr="00CE4939" w:rsidRDefault="0095162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</w:tr>
      <w:tr w:rsidR="0095162A" w:rsidRPr="00CE4939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5162A" w:rsidRPr="00CE4939" w:rsidRDefault="0095162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95162A" w:rsidRPr="00CE4939" w:rsidRDefault="0095162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5162A" w:rsidRPr="00CE4939" w:rsidRDefault="0095162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bottom"/>
          </w:tcPr>
          <w:p w:rsidR="0095162A" w:rsidRDefault="0095162A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OROZCO BAYO, JOSE MARIA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95162A" w:rsidRPr="002E647E" w:rsidRDefault="0095162A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95162A" w:rsidRPr="00CE4939" w:rsidRDefault="0095162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5162A" w:rsidRPr="00CE4939" w:rsidRDefault="0095162A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</w:tr>
    </w:tbl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DB3E37" w:rsidRDefault="00DB3E37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32"/>
          <w:lang w:val="es-ES_tradnl"/>
        </w:rPr>
      </w:pP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32"/>
          <w:lang w:val="es-ES_tradnl"/>
        </w:rPr>
      </w:pPr>
    </w:p>
    <w:p w:rsidR="005F0F00" w:rsidRPr="005F0F00" w:rsidRDefault="005F0F00" w:rsidP="005F0F00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6"/>
          <w:szCs w:val="16"/>
          <w:lang w:val="es-ES_tradnl"/>
        </w:rPr>
      </w:pPr>
    </w:p>
    <w:p w:rsidR="00EC7BCA" w:rsidRDefault="00EC7BCA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</w:t>
      </w:r>
    </w:p>
    <w:p w:rsidR="00A001EC" w:rsidRPr="00DD6D36" w:rsidRDefault="00EC7BCA" w:rsidP="00DD6D36">
      <w:pPr>
        <w:widowControl w:val="0"/>
        <w:tabs>
          <w:tab w:val="right" w:pos="10065"/>
        </w:tabs>
        <w:rPr>
          <w:rFonts w:asciiTheme="minorHAnsi" w:hAnsiTheme="minorHAnsi"/>
          <w:b/>
          <w:snapToGrid w:val="0"/>
          <w:sz w:val="24"/>
          <w:lang w:val="es-ES_tradnl"/>
        </w:rPr>
      </w:pPr>
      <w:r w:rsidRPr="00DD6D36">
        <w:rPr>
          <w:rFonts w:asciiTheme="minorHAnsi" w:hAnsiTheme="minorHAnsi"/>
          <w:b/>
          <w:snapToGrid w:val="0"/>
          <w:sz w:val="24"/>
          <w:lang w:val="es-ES_tradnl"/>
        </w:rPr>
        <w:t xml:space="preserve">        </w:t>
      </w:r>
      <w:r w:rsidR="00693A10" w:rsidRPr="00DD6D36">
        <w:rPr>
          <w:rFonts w:asciiTheme="minorHAnsi" w:hAnsiTheme="minorHAnsi"/>
          <w:b/>
          <w:snapToGrid w:val="0"/>
          <w:sz w:val="24"/>
          <w:lang w:val="es-ES_tradnl"/>
        </w:rPr>
        <w:t xml:space="preserve">7 de Junio de 2013                                                                                           </w:t>
      </w:r>
      <w:r w:rsidR="00DD6D36"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="00693A10" w:rsidRPr="00DD6D36">
        <w:rPr>
          <w:rFonts w:asciiTheme="minorHAnsi" w:hAnsiTheme="minorHAnsi"/>
          <w:b/>
          <w:snapToGrid w:val="0"/>
          <w:sz w:val="24"/>
          <w:lang w:val="es-ES_tradnl"/>
        </w:rPr>
        <w:t xml:space="preserve">         8 de Junio de 2013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Hora/Time</w:t>
            </w:r>
          </w:p>
        </w:tc>
        <w:tc>
          <w:tcPr>
            <w:tcW w:w="88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s-ES_tradnl"/>
              </w:rPr>
            </w:pPr>
            <w:r>
              <w:rPr>
                <w:rFonts w:ascii="Garamond" w:hAnsi="Garamond"/>
                <w:snapToGrid w:val="0"/>
                <w:lang w:val="es-ES_tradnl"/>
              </w:rPr>
              <w:t>Hora/Time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MAESTRE SANTOS SUAREZ, IVAN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Pr="009D33B6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CAMARA CLAVER, JUAN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5D72EE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DARREN, CHANG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DC43C9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08:40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DIAZ FERNANDEZ, EDUARDO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</w:tr>
      <w:tr w:rsidR="005D72EE" w:rsidRPr="009D3A57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GOMEZ MORENO, JOSE MANUEL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auto"/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D3A57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A57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DD6D36" w:rsidTr="003B2ED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DD6D36" w:rsidRPr="009D33B6" w:rsidRDefault="00DD6D36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DD6D36" w:rsidRPr="009D33B6" w:rsidRDefault="00DD6D36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DD6D36" w:rsidRPr="00A84361" w:rsidRDefault="00DD6D36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4677" w:type="dxa"/>
            <w:gridSpan w:val="2"/>
            <w:tcBorders>
              <w:top w:val="nil"/>
            </w:tcBorders>
            <w:vAlign w:val="bottom"/>
          </w:tcPr>
          <w:p w:rsidR="00DD6D36" w:rsidRPr="002E647E" w:rsidRDefault="00DD6D36" w:rsidP="00DD6D3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GONZALEZ-PANIZO TAMARGO, IGNACIO</w:t>
            </w:r>
          </w:p>
        </w:tc>
        <w:tc>
          <w:tcPr>
            <w:tcW w:w="874" w:type="dxa"/>
            <w:vMerge/>
            <w:vAlign w:val="center"/>
          </w:tcPr>
          <w:p w:rsidR="00DD6D36" w:rsidRDefault="00DD6D36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DD6D36" w:rsidRDefault="00DD6D36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GINER CAMUESCO, ANTONIO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</w:tr>
      <w:tr w:rsidR="005D72EE" w:rsidRPr="009D3A57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VALVERDE RUIZ, ANTONIO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D3A57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A57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VILLAESCUSA MANRIQUE, MIGUEL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BELOQUI ARRONDO, JOSE ANTONIO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OLASO ECHEVARRIA, CARLOS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ZARZA GOYENECHEA, ANTONIO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BARRENA ENRIQUEZ, JOSE MARIA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GARCIA SEGOVIA, RAFAEL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ORTE ARTOLAZABAL, LUIS ANGEL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SANCHEZ PEREZ, DAMIAN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RUIZ GUERRERO, JAVIER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LASSA BELLET, IGNACIO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17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SANSEBASTIAN RODRIGUEZ, EDUARD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FABREGUES MENDEZ, JUAN CARLOS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PARDO PICAZO, JOSE MARIA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MARTINEZ-COSTA RISSO, ALFONSO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14:10</w:t>
            </w:r>
          </w:p>
        </w:tc>
      </w:tr>
      <w:tr w:rsidR="005D72EE" w:rsidRPr="009D3A57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PANIAGUA PEREZ, JOSE ANTONIO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D3A57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A57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5D72EE" w:rsidRPr="009D3A57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ROMERO FAMILIA, DANIEL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D3A57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A57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09:50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FERNANDEZ-ARDAVIN MARTINEZ, JU</w:t>
            </w:r>
            <w:r w:rsidR="00DD6D36">
              <w:rPr>
                <w:rFonts w:ascii="Calibri" w:hAnsi="Calibri"/>
                <w:color w:val="000000"/>
                <w:sz w:val="22"/>
                <w:szCs w:val="22"/>
              </w:rPr>
              <w:t>AN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14:2</w:t>
            </w:r>
            <w:r w:rsidRPr="00AE47E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</w:tr>
      <w:tr w:rsidR="005D72EE" w:rsidRPr="009D3A57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LOPEZ DIEZ, FRANCISCO DE BORJA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9D3A57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9D3A57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ORIOL HOYOS, LUCAS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D572D2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D572D2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10:00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045FD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TORREMOCHA GARCIA DE LA R, JAV</w:t>
            </w:r>
            <w:r w:rsidR="00DD6D36">
              <w:rPr>
                <w:rFonts w:ascii="Calibri" w:hAnsi="Calibri"/>
                <w:color w:val="000000"/>
                <w:sz w:val="22"/>
                <w:szCs w:val="22"/>
              </w:rPr>
              <w:t>IER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 w:rsidP="00053A9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14:3</w:t>
            </w:r>
            <w:r w:rsidRPr="00AE47E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</w:tr>
      <w:tr w:rsidR="0095162A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5162A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5162A" w:rsidRDefault="0095162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5162A" w:rsidRDefault="0095162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5162A" w:rsidRDefault="0095162A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SANCHEZ LAMAS, JOSE ANTONIO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95162A" w:rsidRPr="002E647E" w:rsidRDefault="0095162A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95162A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95162A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95162A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5162A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5162A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5162A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shd w:val="clear" w:color="auto" w:fill="auto"/>
            <w:vAlign w:val="bottom"/>
          </w:tcPr>
          <w:p w:rsidR="0095162A" w:rsidRDefault="0095162A" w:rsidP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MACIAS PLA, RICARDO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95162A" w:rsidRPr="002E647E" w:rsidRDefault="0095162A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95162A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95162A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C22ADC" w:rsidRPr="00CE4939" w:rsidRDefault="00C22AD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Pr="00CE4939" w:rsidRDefault="00DB3E3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</w:rPr>
      </w:pPr>
    </w:p>
    <w:p w:rsidR="00DB3E37" w:rsidRDefault="00DB3E37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lang w:val="es-ES_tradnl"/>
        </w:rPr>
      </w:pPr>
    </w:p>
    <w:p w:rsidR="00187AD9" w:rsidRPr="00985EC8" w:rsidRDefault="00187AD9" w:rsidP="00187AD9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8"/>
          <w:szCs w:val="18"/>
          <w:lang w:val="es-ES_tradnl"/>
        </w:rPr>
      </w:pPr>
    </w:p>
    <w:p w:rsidR="00EC7BCA" w:rsidRPr="0048036E" w:rsidRDefault="00EC7BCA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8"/>
          <w:szCs w:val="8"/>
          <w:lang w:val="es-ES_tradnl"/>
        </w:rPr>
      </w:pPr>
    </w:p>
    <w:p w:rsidR="00A001EC" w:rsidRPr="00DD6D36" w:rsidRDefault="00EC7BCA" w:rsidP="00DD6D36">
      <w:pPr>
        <w:widowControl w:val="0"/>
        <w:tabs>
          <w:tab w:val="right" w:pos="10206"/>
        </w:tabs>
        <w:rPr>
          <w:rFonts w:asciiTheme="minorHAnsi" w:hAnsiTheme="minorHAnsi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</w:t>
      </w:r>
      <w:r w:rsidR="00A001EC" w:rsidRPr="00DD6D36">
        <w:rPr>
          <w:rFonts w:asciiTheme="minorHAnsi" w:hAnsiTheme="minorHAnsi"/>
          <w:b/>
          <w:snapToGrid w:val="0"/>
          <w:sz w:val="24"/>
          <w:lang w:val="es-ES_tradnl"/>
        </w:rPr>
        <w:t xml:space="preserve"> </w:t>
      </w:r>
      <w:r w:rsidR="00693A10" w:rsidRPr="00DD6D36">
        <w:rPr>
          <w:rFonts w:asciiTheme="minorHAnsi" w:hAnsiTheme="minorHAnsi"/>
          <w:b/>
          <w:snapToGrid w:val="0"/>
          <w:sz w:val="24"/>
          <w:lang w:val="es-ES_tradnl"/>
        </w:rPr>
        <w:t xml:space="preserve">7 de Junio de 2013                                                                                                    </w:t>
      </w:r>
      <w:r w:rsidR="00DD6D36"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="00693A10" w:rsidRPr="00DD6D36">
        <w:rPr>
          <w:rFonts w:asciiTheme="minorHAnsi" w:hAnsiTheme="minorHAnsi"/>
          <w:b/>
          <w:snapToGrid w:val="0"/>
          <w:sz w:val="24"/>
          <w:lang w:val="es-ES_tradnl"/>
        </w:rPr>
        <w:t>8 de Junio de 2013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827"/>
        <w:gridCol w:w="85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Hora/Time</w:t>
            </w:r>
          </w:p>
        </w:tc>
        <w:tc>
          <w:tcPr>
            <w:tcW w:w="882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4208E9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s-ES_tradnl"/>
              </w:rPr>
            </w:pPr>
            <w:r>
              <w:rPr>
                <w:rFonts w:ascii="Garamond" w:hAnsi="Garamond"/>
                <w:snapToGrid w:val="0"/>
                <w:lang w:val="es-ES_tradnl"/>
              </w:rPr>
              <w:t>Hora/Time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BARBOSA MORATILLA, PABLO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ANGULO LOPEZ-DORIGA, ALFONSO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5D72EE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CHIRALT PEREZ, JAVIER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MARTINEZ DE LAFUENTE, FERNANDO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DC43C9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  <w:r w:rsidRPr="00DC43C9">
              <w:rPr>
                <w:rFonts w:ascii="Arial Narrow" w:hAnsi="Arial Narrow"/>
                <w:b/>
                <w:snapToGrid w:val="0"/>
                <w:sz w:val="40"/>
                <w:lang w:val="en-US"/>
              </w:rPr>
              <w:t>08:40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BAIXAULI ALMENAR, DAVID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BLANCO CAMPANO, FERNANDO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DC43C9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DC43C9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DIAZ ARRUZA, JAVIER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</w:tr>
      <w:tr w:rsidR="00DD6D36" w:rsidTr="0050652E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DD6D36" w:rsidRPr="009D33B6" w:rsidRDefault="00DD6D36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DD6D36" w:rsidRPr="009D33B6" w:rsidRDefault="00DD6D36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DD6D36" w:rsidRPr="00A84361" w:rsidRDefault="00DD6D36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DD6D36" w:rsidRPr="002E647E" w:rsidRDefault="00DD6D36" w:rsidP="00DD6D3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VEGA DE SEOANE VAZQUEZ SOLA, JAIME</w:t>
            </w:r>
          </w:p>
        </w:tc>
        <w:tc>
          <w:tcPr>
            <w:tcW w:w="874" w:type="dxa"/>
            <w:vMerge/>
            <w:vAlign w:val="center"/>
          </w:tcPr>
          <w:p w:rsidR="00DD6D36" w:rsidRPr="007000D8" w:rsidRDefault="00DD6D36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DD6D36" w:rsidRPr="007000D8" w:rsidRDefault="00DD6D36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7000D8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7000D8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7000D8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CERRO RODRIGUEZ, FERNANDO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PANIAGUA POZANCO, JOSE LUIS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MANSO BARCENA, IÑIGO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RUIZ SIERRA, SERGIO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BARANDICA MAZARRASA, ALVARO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NICOLAS SANCHEZ, PABLO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GOMEZ SANTANA, JUAN JOSE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DIAZ PALOMO, EMILIO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BARCENAS SOTO, BRUNO DE LAS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Pr="007000D8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Pr="007000D8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7000D8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7000D8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7000D8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ASUNCION GUERRA, TOMAS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GUTIERREZ GARCIA, CARLOS JAVIE</w:t>
            </w:r>
            <w:r w:rsidR="00DD6D36">
              <w:rPr>
                <w:rFonts w:ascii="Calibri" w:hAnsi="Calibri"/>
                <w:color w:val="000000"/>
                <w:sz w:val="22"/>
                <w:szCs w:val="22"/>
              </w:rPr>
              <w:t>R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MARIN GUIRADO, FRANCISCO ANTON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SANTAMARÍA TEJEDOR, FERNANDO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HERNANDEZ DE TORRES, DAVID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SATRUSTEGUI UNCETA, CARLOS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BERGE ATSERIAS, JAUME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14:2</w:t>
            </w:r>
            <w:r w:rsidRPr="00AE47E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MARTINEZ CARVAJAL, RODRIGO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09:50</w:t>
            </w:r>
          </w:p>
        </w:tc>
      </w:tr>
      <w:tr w:rsidR="00DD6D36" w:rsidTr="006004A4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DD6D36" w:rsidRPr="009D33B6" w:rsidRDefault="00DD6D36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DD6D36" w:rsidRPr="009D33B6" w:rsidRDefault="00DD6D36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DD6D36" w:rsidRPr="00A84361" w:rsidRDefault="00DD6D36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467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DD6D36" w:rsidRPr="002E647E" w:rsidRDefault="00DD6D36" w:rsidP="00DD6D3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SANCHEZ DE LAMADRID ARBAIZA, NAHUM</w:t>
            </w:r>
          </w:p>
        </w:tc>
        <w:tc>
          <w:tcPr>
            <w:tcW w:w="874" w:type="dxa"/>
            <w:vMerge/>
            <w:vAlign w:val="center"/>
          </w:tcPr>
          <w:p w:rsidR="00DD6D36" w:rsidRPr="0095162A" w:rsidRDefault="00DD6D36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1392" w:type="dxa"/>
            <w:vMerge/>
            <w:vAlign w:val="center"/>
          </w:tcPr>
          <w:p w:rsidR="00DD6D36" w:rsidRPr="0095162A" w:rsidRDefault="00DD6D36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5162A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5162A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95162A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</w:rPr>
            </w:pPr>
          </w:p>
        </w:tc>
        <w:tc>
          <w:tcPr>
            <w:tcW w:w="3827" w:type="dxa"/>
            <w:tcBorders>
              <w:top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MARTIN MATILLA, LUIS</w:t>
            </w:r>
          </w:p>
        </w:tc>
        <w:tc>
          <w:tcPr>
            <w:tcW w:w="850" w:type="dxa"/>
            <w:tcBorders>
              <w:top w:val="nil"/>
              <w:left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14:3</w:t>
            </w:r>
            <w:r w:rsidRPr="00AE47E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D72EE" w:rsidRPr="009D33B6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 w:rsidRPr="009D33B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382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ORTIGOSA RUIZ, RAMON</w:t>
            </w:r>
          </w:p>
        </w:tc>
        <w:tc>
          <w:tcPr>
            <w:tcW w:w="850" w:type="dxa"/>
            <w:tcBorders>
              <w:left w:val="nil"/>
              <w:bottom w:val="nil"/>
            </w:tcBorders>
            <w:vAlign w:val="center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10:00</w:t>
            </w:r>
          </w:p>
        </w:tc>
      </w:tr>
      <w:tr w:rsidR="007000D8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000D8" w:rsidRDefault="007000D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000D8" w:rsidRDefault="007000D8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000D8" w:rsidRDefault="007000D8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7000D8" w:rsidRDefault="007000D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HERRERA GARCIA, ENRIQUE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</w:tcPr>
          <w:p w:rsidR="007000D8" w:rsidRPr="002E647E" w:rsidRDefault="007000D8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7000D8" w:rsidRDefault="007000D8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000D8" w:rsidRDefault="007000D8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7000D8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000D8" w:rsidRDefault="007000D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000D8" w:rsidRDefault="007000D8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000D8" w:rsidRDefault="007000D8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382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bottom"/>
          </w:tcPr>
          <w:p w:rsidR="007000D8" w:rsidRDefault="007000D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BENITO SANCHEZ, LUIS ALBERTO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center"/>
          </w:tcPr>
          <w:p w:rsidR="007000D8" w:rsidRPr="002E647E" w:rsidRDefault="007000D8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7000D8" w:rsidRDefault="007000D8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7000D8" w:rsidRDefault="007000D8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</w:tbl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F408F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</w:t>
      </w: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13064" w:rsidRDefault="00C13064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13064" w:rsidRDefault="00C13064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C22ADC" w:rsidRDefault="00C22ADC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693A10" w:rsidRPr="006C3C1D" w:rsidRDefault="00693A10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16"/>
          <w:szCs w:val="16"/>
          <w:lang w:val="es-ES_tradnl"/>
        </w:rPr>
      </w:pPr>
    </w:p>
    <w:p w:rsidR="00EC7BCA" w:rsidRPr="0048036E" w:rsidRDefault="00EC7BCA" w:rsidP="00A001EC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8"/>
          <w:szCs w:val="8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</w:t>
      </w:r>
    </w:p>
    <w:p w:rsidR="00A001EC" w:rsidRPr="00DD6D36" w:rsidRDefault="00EC7BCA" w:rsidP="00DD6D36">
      <w:pPr>
        <w:widowControl w:val="0"/>
        <w:tabs>
          <w:tab w:val="right" w:pos="10065"/>
        </w:tabs>
        <w:rPr>
          <w:rFonts w:asciiTheme="minorHAnsi" w:hAnsiTheme="minorHAnsi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</w:t>
      </w:r>
      <w:r w:rsidR="00A001EC">
        <w:rPr>
          <w:rFonts w:ascii="Arial Narrow Italic" w:hAnsi="Arial Narrow Italic"/>
          <w:b/>
          <w:snapToGrid w:val="0"/>
          <w:sz w:val="24"/>
          <w:lang w:val="es-ES_tradnl"/>
        </w:rPr>
        <w:t xml:space="preserve"> </w:t>
      </w:r>
      <w:r w:rsidR="00693A10" w:rsidRPr="00DD6D36">
        <w:rPr>
          <w:rFonts w:asciiTheme="minorHAnsi" w:hAnsiTheme="minorHAnsi"/>
          <w:b/>
          <w:snapToGrid w:val="0"/>
          <w:sz w:val="24"/>
          <w:lang w:val="es-ES_tradnl"/>
        </w:rPr>
        <w:t xml:space="preserve">7 de Junio de 2013                                                                                                   </w:t>
      </w:r>
      <w:r w:rsidR="00DD6D36">
        <w:rPr>
          <w:rFonts w:asciiTheme="minorHAnsi" w:hAnsiTheme="minorHAnsi"/>
          <w:b/>
          <w:snapToGrid w:val="0"/>
          <w:sz w:val="24"/>
          <w:lang w:val="es-ES_tradnl"/>
        </w:rPr>
        <w:tab/>
      </w:r>
      <w:r w:rsidR="00693A10" w:rsidRPr="00DD6D36">
        <w:rPr>
          <w:rFonts w:asciiTheme="minorHAnsi" w:hAnsiTheme="minorHAnsi"/>
          <w:b/>
          <w:snapToGrid w:val="0"/>
          <w:sz w:val="24"/>
          <w:lang w:val="es-ES_tradnl"/>
        </w:rPr>
        <w:t xml:space="preserve"> 8 de Junio de 2013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84"/>
        <w:gridCol w:w="882"/>
        <w:gridCol w:w="851"/>
        <w:gridCol w:w="3757"/>
        <w:gridCol w:w="920"/>
        <w:gridCol w:w="874"/>
        <w:gridCol w:w="1392"/>
      </w:tblGrid>
      <w:tr w:rsidR="00363FC0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Hora/Time</w:t>
            </w:r>
          </w:p>
        </w:tc>
        <w:tc>
          <w:tcPr>
            <w:tcW w:w="882" w:type="dxa"/>
            <w:vAlign w:val="center"/>
          </w:tcPr>
          <w:p w:rsidR="00363FC0" w:rsidRPr="006777F9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 w:rsidRPr="006777F9"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Match</w:t>
            </w:r>
          </w:p>
        </w:tc>
        <w:tc>
          <w:tcPr>
            <w:tcW w:w="4677" w:type="dxa"/>
            <w:gridSpan w:val="2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JUGADORES/PLAYERS</w:t>
            </w:r>
          </w:p>
        </w:tc>
        <w:tc>
          <w:tcPr>
            <w:tcW w:w="874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Tee</w:t>
            </w:r>
          </w:p>
        </w:tc>
        <w:tc>
          <w:tcPr>
            <w:tcW w:w="1392" w:type="dxa"/>
            <w:vAlign w:val="center"/>
          </w:tcPr>
          <w:p w:rsidR="00363FC0" w:rsidRDefault="00363FC0" w:rsidP="00A1321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lang w:val="en-GB"/>
              </w:rPr>
            </w:pPr>
            <w:r>
              <w:rPr>
                <w:rFonts w:ascii="Garamond" w:hAnsi="Garamond"/>
                <w:snapToGrid w:val="0"/>
                <w:lang w:val="en-GB"/>
              </w:rPr>
              <w:t>Hora/Time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4677" w:type="dxa"/>
            <w:gridSpan w:val="2"/>
            <w:tcBorders>
              <w:bottom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PEÑA PASCUAL, ALFONSO JAVIER</w:t>
            </w:r>
          </w:p>
        </w:tc>
        <w:tc>
          <w:tcPr>
            <w:tcW w:w="874" w:type="dxa"/>
            <w:vMerge w:val="restart"/>
            <w:vAlign w:val="center"/>
          </w:tcPr>
          <w:p w:rsidR="005D72EE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467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RUBIO RAMIRO, JOSE ANGEL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5D72EE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4677" w:type="dxa"/>
            <w:gridSpan w:val="2"/>
            <w:tcBorders>
              <w:top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VILLANUEVA ALDAZABAL, JOSE JUA</w:t>
            </w:r>
            <w:r w:rsidR="00DD6D36">
              <w:rPr>
                <w:rFonts w:ascii="Calibri" w:hAnsi="Calibri"/>
                <w:color w:val="000000"/>
                <w:sz w:val="22"/>
                <w:szCs w:val="22"/>
              </w:rPr>
              <w:t>N</w:t>
            </w: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4677" w:type="dxa"/>
            <w:gridSpan w:val="2"/>
            <w:tcBorders>
              <w:bottom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GOMEZ ESTEBAN, ALVARO</w:t>
            </w:r>
          </w:p>
        </w:tc>
        <w:tc>
          <w:tcPr>
            <w:tcW w:w="874" w:type="dxa"/>
            <w:vMerge w:val="restart"/>
            <w:vAlign w:val="center"/>
          </w:tcPr>
          <w:p w:rsidR="005D72EE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4677" w:type="dxa"/>
            <w:gridSpan w:val="2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CREGO MARQUES, FRANCISCO</w:t>
            </w: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FRAILE ESCRIG, GUILLERMO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CUADRADO TEJEDOR, EMILIO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URSO FUENTES, PAOLO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shd w:val="clear" w:color="auto" w:fill="auto"/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GARCIA GARCIA, JACINTO</w:t>
            </w:r>
          </w:p>
        </w:tc>
        <w:tc>
          <w:tcPr>
            <w:tcW w:w="920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URQUIJO RUBIO, LUIS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RUIZ LOPEZ, ROBERTO AITOR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ALBASANZ SAIZ, FRNCISCO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ORTIGOSA RUIZ, MIGUEL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MOYA BALLESTEROS, JOSE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SANCHEZ ALEGRE, JOSE LUIS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</w:t>
            </w: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</w:t>
            </w:r>
            <w:r w:rsidRPr="00A81DD3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3757" w:type="dxa"/>
            <w:tcBorders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BERMEJO OSES, FCO.JAVIER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GOMEZ CARRASCO, MANUEL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nil"/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FUSTER MUÑOZ, JOSE MARIA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14:00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CONRADI DELGADO, JAVIER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EXPOSITO MIRANDA, ALIRIO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fr-FR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SAN EMETERIO COBO, FERNANDO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UBIDE ARESO, KOLDO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PRADO GANGOITI, GONZALO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ARROYUELOS VARGA, PABLO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14:2</w:t>
            </w:r>
            <w:r w:rsidRPr="00AE47E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3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GONZALEZ MATEOS, VIRGILIO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09:50</w:t>
            </w: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line="56" w:lineRule="exact"/>
              <w:rPr>
                <w:rFonts w:ascii="Arial Narrow" w:hAnsi="Arial Narrow"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JESSEN RUBIO, ARNE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</w:tr>
      <w:tr w:rsidR="005D72E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D72EE" w:rsidRPr="009D33B6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D72EE" w:rsidRPr="00A84361" w:rsidRDefault="005D72EE">
            <w:pPr>
              <w:widowControl w:val="0"/>
              <w:spacing w:after="58"/>
              <w:rPr>
                <w:rFonts w:ascii="Arial Narrow" w:hAnsi="Arial Narrow"/>
                <w:snapToGrid w:val="0"/>
                <w:sz w:val="40"/>
                <w:lang w:val="es-ES_tradnl"/>
              </w:rPr>
            </w:pPr>
          </w:p>
        </w:tc>
        <w:tc>
          <w:tcPr>
            <w:tcW w:w="3757" w:type="dxa"/>
            <w:tcBorders>
              <w:top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RODRIGUEZ GARCIA, MARIO</w:t>
            </w:r>
          </w:p>
        </w:tc>
        <w:tc>
          <w:tcPr>
            <w:tcW w:w="920" w:type="dxa"/>
            <w:tcBorders>
              <w:top w:val="nil"/>
              <w:left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1392" w:type="dxa"/>
            <w:vMerge/>
            <w:vAlign w:val="center"/>
          </w:tcPr>
          <w:p w:rsidR="005D72EE" w:rsidRDefault="005D72E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</w:tr>
      <w:tr w:rsidR="005D72EE" w:rsidRPr="00640FFE" w:rsidTr="0095162A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D72EE" w:rsidRDefault="005D72EE" w:rsidP="008842C8">
            <w:pPr>
              <w:jc w:val="center"/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14:3</w:t>
            </w:r>
            <w:r w:rsidRPr="00AE47E6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5D72EE" w:rsidRDefault="005D72EE" w:rsidP="00053A9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D72EE" w:rsidRPr="00A84361" w:rsidRDefault="005D72EE" w:rsidP="00361BE4">
            <w:pPr>
              <w:widowControl w:val="0"/>
              <w:spacing w:after="58"/>
              <w:jc w:val="center"/>
              <w:rPr>
                <w:rFonts w:ascii="Arial Narrow" w:hAnsi="Arial Narrow"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snapToGrid w:val="0"/>
                <w:sz w:val="40"/>
                <w:lang w:val="es-ES_tradnl"/>
              </w:rPr>
              <w:t>4</w:t>
            </w:r>
            <w:r w:rsidRPr="00A84361">
              <w:rPr>
                <w:rFonts w:ascii="Arial Narrow" w:hAnsi="Arial Narrow"/>
                <w:snapToGrid w:val="0"/>
                <w:sz w:val="40"/>
                <w:lang w:val="es-ES_tradnl"/>
              </w:rPr>
              <w:t>0</w:t>
            </w:r>
          </w:p>
        </w:tc>
        <w:tc>
          <w:tcPr>
            <w:tcW w:w="3757" w:type="dxa"/>
            <w:tcBorders>
              <w:bottom w:val="nil"/>
              <w:right w:val="nil"/>
            </w:tcBorders>
            <w:vAlign w:val="bottom"/>
          </w:tcPr>
          <w:p w:rsidR="005D72EE" w:rsidRDefault="005D72E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SUANZES LOPEZ, IGNACIO</w:t>
            </w:r>
          </w:p>
        </w:tc>
        <w:tc>
          <w:tcPr>
            <w:tcW w:w="920" w:type="dxa"/>
            <w:tcBorders>
              <w:left w:val="nil"/>
              <w:bottom w:val="nil"/>
            </w:tcBorders>
            <w:vAlign w:val="bottom"/>
          </w:tcPr>
          <w:p w:rsidR="005D72EE" w:rsidRPr="002E647E" w:rsidRDefault="005D72EE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 w:val="restart"/>
            <w:vAlign w:val="center"/>
          </w:tcPr>
          <w:p w:rsidR="005D72EE" w:rsidRDefault="005D72E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5D72EE" w:rsidRPr="009D33B6" w:rsidRDefault="005D72EE" w:rsidP="00C116EA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10:00</w:t>
            </w:r>
          </w:p>
        </w:tc>
      </w:tr>
      <w:tr w:rsidR="0095162A" w:rsidRPr="00640FF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5162A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5162A" w:rsidRDefault="0095162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5162A" w:rsidRDefault="0095162A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95162A" w:rsidRDefault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SALA TOUS, ARNAU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95162A" w:rsidRPr="002E647E" w:rsidRDefault="0095162A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95162A" w:rsidRPr="00640FFE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95162A" w:rsidRPr="00640FFE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  <w:tr w:rsidR="0095162A" w:rsidRPr="00640FFE" w:rsidTr="0095162A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5162A" w:rsidRPr="00640FFE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82" w:type="dxa"/>
            <w:vMerge/>
            <w:vAlign w:val="center"/>
          </w:tcPr>
          <w:p w:rsidR="0095162A" w:rsidRPr="00640FFE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5162A" w:rsidRPr="00640FFE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3757" w:type="dxa"/>
            <w:tcBorders>
              <w:top w:val="single" w:sz="8" w:space="0" w:color="000000"/>
              <w:bottom w:val="single" w:sz="18" w:space="0" w:color="000000"/>
              <w:right w:val="nil"/>
            </w:tcBorders>
            <w:vAlign w:val="bottom"/>
          </w:tcPr>
          <w:p w:rsidR="0095162A" w:rsidRDefault="0095162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MAÑES IRAZABAL, JAVIER</w:t>
            </w:r>
          </w:p>
        </w:tc>
        <w:tc>
          <w:tcPr>
            <w:tcW w:w="920" w:type="dxa"/>
            <w:tcBorders>
              <w:top w:val="single" w:sz="8" w:space="0" w:color="000000"/>
              <w:left w:val="nil"/>
              <w:bottom w:val="single" w:sz="18" w:space="0" w:color="000000"/>
            </w:tcBorders>
            <w:vAlign w:val="bottom"/>
          </w:tcPr>
          <w:p w:rsidR="0095162A" w:rsidRPr="002E647E" w:rsidRDefault="0095162A" w:rsidP="0095162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74" w:type="dxa"/>
            <w:vMerge/>
            <w:vAlign w:val="center"/>
          </w:tcPr>
          <w:p w:rsidR="0095162A" w:rsidRPr="00640FFE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  <w:tc>
          <w:tcPr>
            <w:tcW w:w="1392" w:type="dxa"/>
            <w:vMerge/>
            <w:vAlign w:val="center"/>
          </w:tcPr>
          <w:p w:rsidR="0095162A" w:rsidRPr="00640FFE" w:rsidRDefault="0095162A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US"/>
              </w:rPr>
            </w:pPr>
          </w:p>
        </w:tc>
      </w:tr>
    </w:tbl>
    <w:p w:rsidR="00DB3E37" w:rsidRPr="00640FFE" w:rsidRDefault="00DB3E37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n-US"/>
        </w:rPr>
      </w:pPr>
    </w:p>
    <w:sectPr w:rsidR="00DB3E37" w:rsidRPr="00640FFE" w:rsidSect="00D456B5">
      <w:headerReference w:type="default" r:id="rId8"/>
      <w:footerReference w:type="even" r:id="rId9"/>
      <w:footerReference w:type="default" r:id="rId10"/>
      <w:endnotePr>
        <w:numFmt w:val="decimal"/>
      </w:endnotePr>
      <w:pgSz w:w="11905" w:h="16837"/>
      <w:pgMar w:top="2268" w:right="566" w:bottom="566" w:left="566" w:header="993" w:footer="56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C05" w:rsidRDefault="00764C05">
      <w:r>
        <w:separator/>
      </w:r>
    </w:p>
  </w:endnote>
  <w:endnote w:type="continuationSeparator" w:id="0">
    <w:p w:rsidR="00764C05" w:rsidRDefault="00764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altName w:val="Bookman Old Style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62A" w:rsidRDefault="0095162A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5162A" w:rsidRDefault="0095162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62A" w:rsidRDefault="0095162A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C4A32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5162A" w:rsidRDefault="0095162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C05" w:rsidRDefault="00764C05">
      <w:r>
        <w:separator/>
      </w:r>
    </w:p>
  </w:footnote>
  <w:footnote w:type="continuationSeparator" w:id="0">
    <w:p w:rsidR="00764C05" w:rsidRDefault="00764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62A" w:rsidRPr="00607A07" w:rsidRDefault="0095162A">
    <w:pPr>
      <w:pStyle w:val="Ttulo1"/>
      <w:jc w:val="center"/>
      <w:rPr>
        <w:rFonts w:ascii="Arial Narrow" w:hAnsi="Arial Narrow"/>
        <w:color w:val="333399"/>
        <w:sz w:val="40"/>
        <w:szCs w:val="40"/>
        <w:lang w:val="es-ES"/>
      </w:rPr>
    </w:pPr>
    <w:r>
      <w:rPr>
        <w:rFonts w:ascii="Arial Narrow" w:hAnsi="Arial Narrow"/>
        <w:noProof/>
        <w:snapToGrid/>
        <w:color w:val="333399"/>
        <w:sz w:val="40"/>
        <w:szCs w:val="40"/>
        <w:lang w:val="es-ES"/>
      </w:rPr>
      <w:drawing>
        <wp:anchor distT="0" distB="0" distL="114300" distR="114300" simplePos="0" relativeHeight="251657728" behindDoc="1" locked="0" layoutInCell="1" allowOverlap="1" wp14:anchorId="61FF68E5" wp14:editId="1E681161">
          <wp:simplePos x="0" y="0"/>
          <wp:positionH relativeFrom="column">
            <wp:posOffset>3177540</wp:posOffset>
          </wp:positionH>
          <wp:positionV relativeFrom="paragraph">
            <wp:posOffset>-334010</wp:posOffset>
          </wp:positionV>
          <wp:extent cx="424180" cy="478155"/>
          <wp:effectExtent l="19050" t="0" r="0" b="0"/>
          <wp:wrapNone/>
          <wp:docPr id="2" name="Imagen 2" descr="logo rfeg (blanco y negr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rfeg (blanco y negro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180" cy="478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95162A" w:rsidRPr="00DD6D36" w:rsidRDefault="0095162A" w:rsidP="007B0D35">
    <w:pPr>
      <w:pStyle w:val="Ttulo1"/>
      <w:jc w:val="center"/>
      <w:rPr>
        <w:rFonts w:asciiTheme="minorHAnsi" w:hAnsiTheme="minorHAnsi" w:cs="Arial"/>
        <w:b/>
        <w:color w:val="000080"/>
        <w:sz w:val="36"/>
        <w:szCs w:val="36"/>
      </w:rPr>
    </w:pPr>
    <w:r w:rsidRPr="00DD6D36">
      <w:rPr>
        <w:rFonts w:asciiTheme="minorHAnsi" w:hAnsiTheme="minorHAnsi" w:cs="Arial"/>
        <w:b/>
        <w:color w:val="000080"/>
        <w:sz w:val="36"/>
        <w:szCs w:val="36"/>
      </w:rPr>
      <w:t>CAMPEONATO DE ESPAÑA MASCULINO 2ª CATEGORIA</w:t>
    </w:r>
  </w:p>
  <w:p w:rsidR="0095162A" w:rsidRPr="00DD6D36" w:rsidRDefault="0095162A" w:rsidP="00C22ADC">
    <w:pPr>
      <w:pStyle w:val="Textoindependiente"/>
      <w:tabs>
        <w:tab w:val="left" w:pos="3544"/>
        <w:tab w:val="right" w:pos="10632"/>
      </w:tabs>
      <w:jc w:val="center"/>
      <w:rPr>
        <w:rFonts w:asciiTheme="minorHAnsi" w:hAnsiTheme="minorHAnsi" w:cs="Arial"/>
        <w:b/>
        <w:color w:val="000080"/>
        <w:sz w:val="24"/>
      </w:rPr>
    </w:pPr>
    <w:r w:rsidRPr="00DD6D36">
      <w:rPr>
        <w:rFonts w:asciiTheme="minorHAnsi" w:hAnsiTheme="minorHAnsi" w:cs="Arial"/>
        <w:b/>
        <w:i/>
        <w:color w:val="000080"/>
        <w:sz w:val="28"/>
        <w:szCs w:val="28"/>
      </w:rPr>
      <w:t>Campo de Golf de Talayuela</w:t>
    </w:r>
  </w:p>
  <w:p w:rsidR="0095162A" w:rsidRPr="00DD6D36" w:rsidRDefault="0095162A" w:rsidP="007B0D35">
    <w:pPr>
      <w:pStyle w:val="Textoindependiente"/>
      <w:tabs>
        <w:tab w:val="left" w:pos="3544"/>
        <w:tab w:val="right" w:pos="10632"/>
      </w:tabs>
      <w:jc w:val="center"/>
      <w:rPr>
        <w:rFonts w:asciiTheme="minorHAnsi" w:hAnsiTheme="minorHAnsi" w:cs="Arial"/>
        <w:b/>
        <w:color w:val="000080"/>
        <w:sz w:val="24"/>
      </w:rPr>
    </w:pPr>
    <w:r w:rsidRPr="00DD6D36">
      <w:rPr>
        <w:rFonts w:asciiTheme="minorHAnsi" w:hAnsiTheme="minorHAnsi" w:cs="Arial"/>
        <w:b/>
        <w:color w:val="000080"/>
        <w:sz w:val="24"/>
      </w:rPr>
      <w:t>7 al 9 de Junio de 2013</w:t>
    </w:r>
  </w:p>
  <w:p w:rsidR="0095162A" w:rsidRPr="00DD6D36" w:rsidRDefault="0095162A" w:rsidP="007B0D35">
    <w:pPr>
      <w:pStyle w:val="Textoindependiente"/>
      <w:tabs>
        <w:tab w:val="left" w:pos="3544"/>
        <w:tab w:val="right" w:pos="10632"/>
      </w:tabs>
      <w:jc w:val="center"/>
      <w:rPr>
        <w:rFonts w:asciiTheme="minorHAnsi" w:hAnsiTheme="minorHAnsi" w:cs="Arial"/>
        <w:b/>
        <w:color w:val="FF0000"/>
        <w:sz w:val="20"/>
      </w:rPr>
    </w:pPr>
    <w:r w:rsidRPr="00DD6D36">
      <w:rPr>
        <w:rFonts w:asciiTheme="minorHAnsi" w:hAnsiTheme="minorHAnsi" w:cs="Arial"/>
        <w:b/>
        <w:color w:val="FF0000"/>
        <w:sz w:val="20"/>
        <w:highlight w:val="yellow"/>
      </w:rPr>
      <w:t>HORARIOS DE SALIDA PARA LOS DÍA 7 Y 8 DE JUNIO 2013</w:t>
    </w:r>
  </w:p>
  <w:p w:rsidR="0095162A" w:rsidRPr="001E19EB" w:rsidRDefault="0095162A" w:rsidP="007B0D35">
    <w:pPr>
      <w:pStyle w:val="Textoindependiente"/>
      <w:tabs>
        <w:tab w:val="left" w:pos="3544"/>
        <w:tab w:val="right" w:pos="10632"/>
      </w:tabs>
      <w:jc w:val="center"/>
      <w:rPr>
        <w:rFonts w:ascii="Arial" w:hAnsi="Arial" w:cs="Arial"/>
        <w:b/>
        <w:color w:val="00008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494"/>
    <w:rsid w:val="0000152E"/>
    <w:rsid w:val="00005686"/>
    <w:rsid w:val="000068AC"/>
    <w:rsid w:val="00021FA0"/>
    <w:rsid w:val="00022196"/>
    <w:rsid w:val="0003002F"/>
    <w:rsid w:val="0003272B"/>
    <w:rsid w:val="0003295F"/>
    <w:rsid w:val="00037FAC"/>
    <w:rsid w:val="00040B48"/>
    <w:rsid w:val="00041FA2"/>
    <w:rsid w:val="00044276"/>
    <w:rsid w:val="0004537B"/>
    <w:rsid w:val="00053A9C"/>
    <w:rsid w:val="00053E6B"/>
    <w:rsid w:val="00057CC3"/>
    <w:rsid w:val="00060412"/>
    <w:rsid w:val="00062872"/>
    <w:rsid w:val="00073D04"/>
    <w:rsid w:val="00077C24"/>
    <w:rsid w:val="00095F8E"/>
    <w:rsid w:val="000A1733"/>
    <w:rsid w:val="000A4E03"/>
    <w:rsid w:val="000A5351"/>
    <w:rsid w:val="000A6BBA"/>
    <w:rsid w:val="000A6C52"/>
    <w:rsid w:val="000B2218"/>
    <w:rsid w:val="000B3354"/>
    <w:rsid w:val="000C0EC0"/>
    <w:rsid w:val="000C20BE"/>
    <w:rsid w:val="000C51E0"/>
    <w:rsid w:val="000C5293"/>
    <w:rsid w:val="000C52B2"/>
    <w:rsid w:val="000D3073"/>
    <w:rsid w:val="000D5F7B"/>
    <w:rsid w:val="000E09DB"/>
    <w:rsid w:val="000E14B8"/>
    <w:rsid w:val="000E2AC7"/>
    <w:rsid w:val="000E3FC3"/>
    <w:rsid w:val="000E5259"/>
    <w:rsid w:val="000E5FDB"/>
    <w:rsid w:val="000F0BA9"/>
    <w:rsid w:val="000F7993"/>
    <w:rsid w:val="001016F7"/>
    <w:rsid w:val="00101A5E"/>
    <w:rsid w:val="00103D18"/>
    <w:rsid w:val="0010427B"/>
    <w:rsid w:val="001074B9"/>
    <w:rsid w:val="0011433B"/>
    <w:rsid w:val="001148E0"/>
    <w:rsid w:val="00117A70"/>
    <w:rsid w:val="00123920"/>
    <w:rsid w:val="00124494"/>
    <w:rsid w:val="001305A5"/>
    <w:rsid w:val="0013433E"/>
    <w:rsid w:val="001414D4"/>
    <w:rsid w:val="00151056"/>
    <w:rsid w:val="00160AD2"/>
    <w:rsid w:val="00162F7E"/>
    <w:rsid w:val="00166773"/>
    <w:rsid w:val="001721F7"/>
    <w:rsid w:val="00187AD9"/>
    <w:rsid w:val="00187C86"/>
    <w:rsid w:val="00194CC7"/>
    <w:rsid w:val="001961A3"/>
    <w:rsid w:val="00197709"/>
    <w:rsid w:val="001A5819"/>
    <w:rsid w:val="001A6AC7"/>
    <w:rsid w:val="001B3369"/>
    <w:rsid w:val="001B611D"/>
    <w:rsid w:val="001C31F9"/>
    <w:rsid w:val="001C617A"/>
    <w:rsid w:val="001C796A"/>
    <w:rsid w:val="001D06C4"/>
    <w:rsid w:val="001E19EB"/>
    <w:rsid w:val="001E1FC9"/>
    <w:rsid w:val="001E307E"/>
    <w:rsid w:val="001E50D0"/>
    <w:rsid w:val="001E6FBA"/>
    <w:rsid w:val="001E754B"/>
    <w:rsid w:val="001F3458"/>
    <w:rsid w:val="001F489B"/>
    <w:rsid w:val="001F6445"/>
    <w:rsid w:val="001F7547"/>
    <w:rsid w:val="00202205"/>
    <w:rsid w:val="00202E67"/>
    <w:rsid w:val="00207455"/>
    <w:rsid w:val="00214BF3"/>
    <w:rsid w:val="00215898"/>
    <w:rsid w:val="00224A23"/>
    <w:rsid w:val="00230890"/>
    <w:rsid w:val="00231550"/>
    <w:rsid w:val="00232502"/>
    <w:rsid w:val="0023441A"/>
    <w:rsid w:val="002356D8"/>
    <w:rsid w:val="002530FC"/>
    <w:rsid w:val="002535FC"/>
    <w:rsid w:val="002664B6"/>
    <w:rsid w:val="002672DF"/>
    <w:rsid w:val="00273359"/>
    <w:rsid w:val="00275C48"/>
    <w:rsid w:val="00284510"/>
    <w:rsid w:val="0028605C"/>
    <w:rsid w:val="00290C10"/>
    <w:rsid w:val="002922A1"/>
    <w:rsid w:val="00294BDF"/>
    <w:rsid w:val="00294EA1"/>
    <w:rsid w:val="00294F75"/>
    <w:rsid w:val="00297BCF"/>
    <w:rsid w:val="002A519B"/>
    <w:rsid w:val="002A5AA3"/>
    <w:rsid w:val="002B308B"/>
    <w:rsid w:val="002B5B83"/>
    <w:rsid w:val="002C309A"/>
    <w:rsid w:val="002C6A8B"/>
    <w:rsid w:val="002C7D6D"/>
    <w:rsid w:val="002D1282"/>
    <w:rsid w:val="002E0303"/>
    <w:rsid w:val="002E647E"/>
    <w:rsid w:val="002F001F"/>
    <w:rsid w:val="002F080A"/>
    <w:rsid w:val="002F0EC7"/>
    <w:rsid w:val="002F134F"/>
    <w:rsid w:val="003045FD"/>
    <w:rsid w:val="00304F29"/>
    <w:rsid w:val="00310F2E"/>
    <w:rsid w:val="00312A75"/>
    <w:rsid w:val="00312FB4"/>
    <w:rsid w:val="003148CB"/>
    <w:rsid w:val="00321325"/>
    <w:rsid w:val="00321B8F"/>
    <w:rsid w:val="00335223"/>
    <w:rsid w:val="00335498"/>
    <w:rsid w:val="003361CF"/>
    <w:rsid w:val="00337941"/>
    <w:rsid w:val="0034518D"/>
    <w:rsid w:val="00345EBD"/>
    <w:rsid w:val="00351322"/>
    <w:rsid w:val="003552A6"/>
    <w:rsid w:val="00356560"/>
    <w:rsid w:val="00356D35"/>
    <w:rsid w:val="00357104"/>
    <w:rsid w:val="003610CD"/>
    <w:rsid w:val="00361BE4"/>
    <w:rsid w:val="00363FC0"/>
    <w:rsid w:val="00366C7C"/>
    <w:rsid w:val="00375F46"/>
    <w:rsid w:val="00377D22"/>
    <w:rsid w:val="00380C03"/>
    <w:rsid w:val="00380DF4"/>
    <w:rsid w:val="00382429"/>
    <w:rsid w:val="003845E5"/>
    <w:rsid w:val="003869B6"/>
    <w:rsid w:val="00390345"/>
    <w:rsid w:val="00397261"/>
    <w:rsid w:val="003A4140"/>
    <w:rsid w:val="003B3B4D"/>
    <w:rsid w:val="003B54F4"/>
    <w:rsid w:val="003C406A"/>
    <w:rsid w:val="003C436A"/>
    <w:rsid w:val="003C6171"/>
    <w:rsid w:val="003D4A3A"/>
    <w:rsid w:val="003E04CE"/>
    <w:rsid w:val="003E20DD"/>
    <w:rsid w:val="003E2194"/>
    <w:rsid w:val="003E5EE5"/>
    <w:rsid w:val="003F2496"/>
    <w:rsid w:val="003F786A"/>
    <w:rsid w:val="00401B7B"/>
    <w:rsid w:val="00402B06"/>
    <w:rsid w:val="0040344D"/>
    <w:rsid w:val="004054CC"/>
    <w:rsid w:val="004100B3"/>
    <w:rsid w:val="004151A4"/>
    <w:rsid w:val="004171DA"/>
    <w:rsid w:val="004208E9"/>
    <w:rsid w:val="00426494"/>
    <w:rsid w:val="004272F2"/>
    <w:rsid w:val="004331FF"/>
    <w:rsid w:val="0044686A"/>
    <w:rsid w:val="00471986"/>
    <w:rsid w:val="004739A0"/>
    <w:rsid w:val="0047742A"/>
    <w:rsid w:val="0048036E"/>
    <w:rsid w:val="00485ED4"/>
    <w:rsid w:val="00487779"/>
    <w:rsid w:val="00491DF2"/>
    <w:rsid w:val="00491E70"/>
    <w:rsid w:val="0049488C"/>
    <w:rsid w:val="004A5BA5"/>
    <w:rsid w:val="004A6F0B"/>
    <w:rsid w:val="004C32BB"/>
    <w:rsid w:val="004E4867"/>
    <w:rsid w:val="004F35B3"/>
    <w:rsid w:val="004F51C4"/>
    <w:rsid w:val="005224EE"/>
    <w:rsid w:val="005307D5"/>
    <w:rsid w:val="00530D8E"/>
    <w:rsid w:val="00533440"/>
    <w:rsid w:val="005409A9"/>
    <w:rsid w:val="00542A5C"/>
    <w:rsid w:val="00543374"/>
    <w:rsid w:val="00543515"/>
    <w:rsid w:val="0055021E"/>
    <w:rsid w:val="00553645"/>
    <w:rsid w:val="0056102F"/>
    <w:rsid w:val="005679C6"/>
    <w:rsid w:val="005707CA"/>
    <w:rsid w:val="005741D5"/>
    <w:rsid w:val="005831D6"/>
    <w:rsid w:val="00583A12"/>
    <w:rsid w:val="005851E3"/>
    <w:rsid w:val="00585697"/>
    <w:rsid w:val="0059102C"/>
    <w:rsid w:val="005926DB"/>
    <w:rsid w:val="005931DE"/>
    <w:rsid w:val="005A0D50"/>
    <w:rsid w:val="005B3333"/>
    <w:rsid w:val="005B491A"/>
    <w:rsid w:val="005D72EE"/>
    <w:rsid w:val="005E2579"/>
    <w:rsid w:val="005E4715"/>
    <w:rsid w:val="005E7ED1"/>
    <w:rsid w:val="005F0F00"/>
    <w:rsid w:val="005F280E"/>
    <w:rsid w:val="005F3CCE"/>
    <w:rsid w:val="006054A7"/>
    <w:rsid w:val="00607A07"/>
    <w:rsid w:val="006179F1"/>
    <w:rsid w:val="00620E05"/>
    <w:rsid w:val="00621DB0"/>
    <w:rsid w:val="00622F54"/>
    <w:rsid w:val="0062331C"/>
    <w:rsid w:val="00623FB8"/>
    <w:rsid w:val="00624059"/>
    <w:rsid w:val="00624CCA"/>
    <w:rsid w:val="00624CE1"/>
    <w:rsid w:val="00630C9E"/>
    <w:rsid w:val="006329D8"/>
    <w:rsid w:val="00640FFE"/>
    <w:rsid w:val="0065681E"/>
    <w:rsid w:val="00657005"/>
    <w:rsid w:val="00661772"/>
    <w:rsid w:val="00663800"/>
    <w:rsid w:val="00665D69"/>
    <w:rsid w:val="00666CA9"/>
    <w:rsid w:val="00676EEB"/>
    <w:rsid w:val="006777F9"/>
    <w:rsid w:val="0068047A"/>
    <w:rsid w:val="00690E25"/>
    <w:rsid w:val="00693A10"/>
    <w:rsid w:val="00693CE7"/>
    <w:rsid w:val="006A556C"/>
    <w:rsid w:val="006B0109"/>
    <w:rsid w:val="006B04FA"/>
    <w:rsid w:val="006B5E48"/>
    <w:rsid w:val="006C2ABD"/>
    <w:rsid w:val="006C3C1D"/>
    <w:rsid w:val="006C50E9"/>
    <w:rsid w:val="006C6E4A"/>
    <w:rsid w:val="006C7108"/>
    <w:rsid w:val="006D0122"/>
    <w:rsid w:val="006D10D0"/>
    <w:rsid w:val="006D6606"/>
    <w:rsid w:val="006E7779"/>
    <w:rsid w:val="006F2F6F"/>
    <w:rsid w:val="006F71E1"/>
    <w:rsid w:val="007000D8"/>
    <w:rsid w:val="0070146E"/>
    <w:rsid w:val="007014E0"/>
    <w:rsid w:val="0070185A"/>
    <w:rsid w:val="00705775"/>
    <w:rsid w:val="00720D27"/>
    <w:rsid w:val="00721EC9"/>
    <w:rsid w:val="007273B8"/>
    <w:rsid w:val="00737931"/>
    <w:rsid w:val="007403AF"/>
    <w:rsid w:val="00742FA2"/>
    <w:rsid w:val="007438E8"/>
    <w:rsid w:val="00744973"/>
    <w:rsid w:val="00747618"/>
    <w:rsid w:val="007503C6"/>
    <w:rsid w:val="00750F4E"/>
    <w:rsid w:val="0076255D"/>
    <w:rsid w:val="00763ECF"/>
    <w:rsid w:val="00764C05"/>
    <w:rsid w:val="00767979"/>
    <w:rsid w:val="00771C07"/>
    <w:rsid w:val="007759E4"/>
    <w:rsid w:val="007776AC"/>
    <w:rsid w:val="00784BF1"/>
    <w:rsid w:val="00796C19"/>
    <w:rsid w:val="007A0426"/>
    <w:rsid w:val="007A1F2D"/>
    <w:rsid w:val="007A3A3D"/>
    <w:rsid w:val="007A3B6F"/>
    <w:rsid w:val="007A5798"/>
    <w:rsid w:val="007B0D35"/>
    <w:rsid w:val="007B4336"/>
    <w:rsid w:val="007B5063"/>
    <w:rsid w:val="007B7A71"/>
    <w:rsid w:val="007D190C"/>
    <w:rsid w:val="007D293C"/>
    <w:rsid w:val="007D2DB9"/>
    <w:rsid w:val="007E4C42"/>
    <w:rsid w:val="007E7185"/>
    <w:rsid w:val="007E79C5"/>
    <w:rsid w:val="008051E1"/>
    <w:rsid w:val="008053C7"/>
    <w:rsid w:val="00806CDA"/>
    <w:rsid w:val="00807BD7"/>
    <w:rsid w:val="00810F92"/>
    <w:rsid w:val="00821D93"/>
    <w:rsid w:val="00822326"/>
    <w:rsid w:val="00822590"/>
    <w:rsid w:val="008256F4"/>
    <w:rsid w:val="008262A2"/>
    <w:rsid w:val="00827E9C"/>
    <w:rsid w:val="00834985"/>
    <w:rsid w:val="00836189"/>
    <w:rsid w:val="00836F6D"/>
    <w:rsid w:val="00842906"/>
    <w:rsid w:val="00845A50"/>
    <w:rsid w:val="00845DE0"/>
    <w:rsid w:val="00846362"/>
    <w:rsid w:val="00852763"/>
    <w:rsid w:val="0085773A"/>
    <w:rsid w:val="00862A36"/>
    <w:rsid w:val="00865C6D"/>
    <w:rsid w:val="00882C5F"/>
    <w:rsid w:val="008843AE"/>
    <w:rsid w:val="008901F8"/>
    <w:rsid w:val="00890B70"/>
    <w:rsid w:val="00893EDE"/>
    <w:rsid w:val="008A5F31"/>
    <w:rsid w:val="008B479E"/>
    <w:rsid w:val="008B5F17"/>
    <w:rsid w:val="008B76E1"/>
    <w:rsid w:val="008B7786"/>
    <w:rsid w:val="008B797D"/>
    <w:rsid w:val="008C67A1"/>
    <w:rsid w:val="008D4A03"/>
    <w:rsid w:val="008E0A1C"/>
    <w:rsid w:val="008E2491"/>
    <w:rsid w:val="008F2830"/>
    <w:rsid w:val="008F5D96"/>
    <w:rsid w:val="009042B6"/>
    <w:rsid w:val="009100C6"/>
    <w:rsid w:val="00917165"/>
    <w:rsid w:val="00923EA0"/>
    <w:rsid w:val="00926215"/>
    <w:rsid w:val="00926968"/>
    <w:rsid w:val="00936CF3"/>
    <w:rsid w:val="00946B45"/>
    <w:rsid w:val="0095162A"/>
    <w:rsid w:val="009613AF"/>
    <w:rsid w:val="009618C9"/>
    <w:rsid w:val="00963848"/>
    <w:rsid w:val="00964D2F"/>
    <w:rsid w:val="00975981"/>
    <w:rsid w:val="009779A3"/>
    <w:rsid w:val="00982C16"/>
    <w:rsid w:val="00982F2A"/>
    <w:rsid w:val="00984572"/>
    <w:rsid w:val="00985EC8"/>
    <w:rsid w:val="00987A7D"/>
    <w:rsid w:val="0099104C"/>
    <w:rsid w:val="00993410"/>
    <w:rsid w:val="009938D9"/>
    <w:rsid w:val="00996863"/>
    <w:rsid w:val="009A39FA"/>
    <w:rsid w:val="009A7B39"/>
    <w:rsid w:val="009B1F21"/>
    <w:rsid w:val="009B5777"/>
    <w:rsid w:val="009C33D5"/>
    <w:rsid w:val="009C3887"/>
    <w:rsid w:val="009C6437"/>
    <w:rsid w:val="009C6F2C"/>
    <w:rsid w:val="009C7C2B"/>
    <w:rsid w:val="009D1D37"/>
    <w:rsid w:val="009D1FA4"/>
    <w:rsid w:val="009D26BA"/>
    <w:rsid w:val="009D33B6"/>
    <w:rsid w:val="009D3A57"/>
    <w:rsid w:val="009D6C0B"/>
    <w:rsid w:val="009E1A5E"/>
    <w:rsid w:val="009E4B37"/>
    <w:rsid w:val="009E6129"/>
    <w:rsid w:val="009E7646"/>
    <w:rsid w:val="009F077B"/>
    <w:rsid w:val="009F1F28"/>
    <w:rsid w:val="009F20F3"/>
    <w:rsid w:val="009F2A71"/>
    <w:rsid w:val="009F7D63"/>
    <w:rsid w:val="00A001EC"/>
    <w:rsid w:val="00A10DF9"/>
    <w:rsid w:val="00A1107C"/>
    <w:rsid w:val="00A13214"/>
    <w:rsid w:val="00A14E54"/>
    <w:rsid w:val="00A15563"/>
    <w:rsid w:val="00A15E99"/>
    <w:rsid w:val="00A15FE4"/>
    <w:rsid w:val="00A237D9"/>
    <w:rsid w:val="00A25B2F"/>
    <w:rsid w:val="00A26C6E"/>
    <w:rsid w:val="00A30170"/>
    <w:rsid w:val="00A32AD6"/>
    <w:rsid w:val="00A336A6"/>
    <w:rsid w:val="00A36E3A"/>
    <w:rsid w:val="00A61EAC"/>
    <w:rsid w:val="00A63E76"/>
    <w:rsid w:val="00A65D08"/>
    <w:rsid w:val="00A73849"/>
    <w:rsid w:val="00A767CC"/>
    <w:rsid w:val="00A771F8"/>
    <w:rsid w:val="00A83497"/>
    <w:rsid w:val="00A84361"/>
    <w:rsid w:val="00A86DBA"/>
    <w:rsid w:val="00A8734E"/>
    <w:rsid w:val="00AA28CB"/>
    <w:rsid w:val="00AA33EE"/>
    <w:rsid w:val="00AC5B5E"/>
    <w:rsid w:val="00AC5D83"/>
    <w:rsid w:val="00AC7EEA"/>
    <w:rsid w:val="00AD1D84"/>
    <w:rsid w:val="00AD6ABD"/>
    <w:rsid w:val="00AE4100"/>
    <w:rsid w:val="00AF336B"/>
    <w:rsid w:val="00AF6713"/>
    <w:rsid w:val="00B00EEF"/>
    <w:rsid w:val="00B077F8"/>
    <w:rsid w:val="00B0795A"/>
    <w:rsid w:val="00B11267"/>
    <w:rsid w:val="00B16C73"/>
    <w:rsid w:val="00B236DA"/>
    <w:rsid w:val="00B2720E"/>
    <w:rsid w:val="00B27C3F"/>
    <w:rsid w:val="00B31605"/>
    <w:rsid w:val="00B3249B"/>
    <w:rsid w:val="00B3661A"/>
    <w:rsid w:val="00B41DF0"/>
    <w:rsid w:val="00B56776"/>
    <w:rsid w:val="00B60A13"/>
    <w:rsid w:val="00B62CD4"/>
    <w:rsid w:val="00B63E93"/>
    <w:rsid w:val="00B76D07"/>
    <w:rsid w:val="00B80D4F"/>
    <w:rsid w:val="00B81370"/>
    <w:rsid w:val="00B8285F"/>
    <w:rsid w:val="00B83B05"/>
    <w:rsid w:val="00B85057"/>
    <w:rsid w:val="00B85A4F"/>
    <w:rsid w:val="00B9155C"/>
    <w:rsid w:val="00B92A2A"/>
    <w:rsid w:val="00B94DC5"/>
    <w:rsid w:val="00BA0B5D"/>
    <w:rsid w:val="00BA359F"/>
    <w:rsid w:val="00BA600B"/>
    <w:rsid w:val="00BA67CA"/>
    <w:rsid w:val="00BA7B55"/>
    <w:rsid w:val="00BC0DCA"/>
    <w:rsid w:val="00BC4A32"/>
    <w:rsid w:val="00BC6A29"/>
    <w:rsid w:val="00BD1894"/>
    <w:rsid w:val="00BD5F20"/>
    <w:rsid w:val="00BE107E"/>
    <w:rsid w:val="00BE3EC7"/>
    <w:rsid w:val="00BE58A0"/>
    <w:rsid w:val="00BF1587"/>
    <w:rsid w:val="00BF17F9"/>
    <w:rsid w:val="00C00FFD"/>
    <w:rsid w:val="00C02C14"/>
    <w:rsid w:val="00C0480D"/>
    <w:rsid w:val="00C116EA"/>
    <w:rsid w:val="00C1265C"/>
    <w:rsid w:val="00C13064"/>
    <w:rsid w:val="00C16130"/>
    <w:rsid w:val="00C17031"/>
    <w:rsid w:val="00C17C74"/>
    <w:rsid w:val="00C17F3D"/>
    <w:rsid w:val="00C22604"/>
    <w:rsid w:val="00C22ADC"/>
    <w:rsid w:val="00C23085"/>
    <w:rsid w:val="00C31643"/>
    <w:rsid w:val="00C32E63"/>
    <w:rsid w:val="00C437E7"/>
    <w:rsid w:val="00C45D58"/>
    <w:rsid w:val="00C53139"/>
    <w:rsid w:val="00C61322"/>
    <w:rsid w:val="00C64B0E"/>
    <w:rsid w:val="00C66916"/>
    <w:rsid w:val="00C67981"/>
    <w:rsid w:val="00C7626F"/>
    <w:rsid w:val="00C80C8F"/>
    <w:rsid w:val="00C84F14"/>
    <w:rsid w:val="00C9759E"/>
    <w:rsid w:val="00CA1296"/>
    <w:rsid w:val="00CA7213"/>
    <w:rsid w:val="00CB39B2"/>
    <w:rsid w:val="00CB4E6D"/>
    <w:rsid w:val="00CC1E71"/>
    <w:rsid w:val="00CD3F00"/>
    <w:rsid w:val="00CD4168"/>
    <w:rsid w:val="00CE14D2"/>
    <w:rsid w:val="00CE4939"/>
    <w:rsid w:val="00CF076B"/>
    <w:rsid w:val="00CF5E81"/>
    <w:rsid w:val="00D0170C"/>
    <w:rsid w:val="00D05FF1"/>
    <w:rsid w:val="00D06346"/>
    <w:rsid w:val="00D1277B"/>
    <w:rsid w:val="00D128B9"/>
    <w:rsid w:val="00D21569"/>
    <w:rsid w:val="00D31DA3"/>
    <w:rsid w:val="00D34F54"/>
    <w:rsid w:val="00D42261"/>
    <w:rsid w:val="00D456B5"/>
    <w:rsid w:val="00D572D2"/>
    <w:rsid w:val="00D5730F"/>
    <w:rsid w:val="00D61A0F"/>
    <w:rsid w:val="00D61E93"/>
    <w:rsid w:val="00D83D87"/>
    <w:rsid w:val="00D847A0"/>
    <w:rsid w:val="00D855E0"/>
    <w:rsid w:val="00D856C5"/>
    <w:rsid w:val="00D85EA5"/>
    <w:rsid w:val="00D862FD"/>
    <w:rsid w:val="00D87706"/>
    <w:rsid w:val="00D91393"/>
    <w:rsid w:val="00D9368F"/>
    <w:rsid w:val="00D9370D"/>
    <w:rsid w:val="00D9379D"/>
    <w:rsid w:val="00D93AB9"/>
    <w:rsid w:val="00DA27D1"/>
    <w:rsid w:val="00DA5675"/>
    <w:rsid w:val="00DB2B6C"/>
    <w:rsid w:val="00DB3E37"/>
    <w:rsid w:val="00DB4C57"/>
    <w:rsid w:val="00DB715B"/>
    <w:rsid w:val="00DB7A30"/>
    <w:rsid w:val="00DC43C9"/>
    <w:rsid w:val="00DD1DA9"/>
    <w:rsid w:val="00DD6D36"/>
    <w:rsid w:val="00E17723"/>
    <w:rsid w:val="00E24C02"/>
    <w:rsid w:val="00E304F8"/>
    <w:rsid w:val="00E466D7"/>
    <w:rsid w:val="00E46756"/>
    <w:rsid w:val="00E51197"/>
    <w:rsid w:val="00E542DD"/>
    <w:rsid w:val="00E54FDE"/>
    <w:rsid w:val="00E57E81"/>
    <w:rsid w:val="00E617E4"/>
    <w:rsid w:val="00E61907"/>
    <w:rsid w:val="00E62FEE"/>
    <w:rsid w:val="00E64E3F"/>
    <w:rsid w:val="00E6601D"/>
    <w:rsid w:val="00E759B4"/>
    <w:rsid w:val="00E939F6"/>
    <w:rsid w:val="00EA2C0E"/>
    <w:rsid w:val="00EA357B"/>
    <w:rsid w:val="00EA6602"/>
    <w:rsid w:val="00EB4475"/>
    <w:rsid w:val="00EB7B32"/>
    <w:rsid w:val="00EC26D3"/>
    <w:rsid w:val="00EC2DB1"/>
    <w:rsid w:val="00EC7BCA"/>
    <w:rsid w:val="00ED2389"/>
    <w:rsid w:val="00ED32E2"/>
    <w:rsid w:val="00ED3D44"/>
    <w:rsid w:val="00ED4C51"/>
    <w:rsid w:val="00ED5E22"/>
    <w:rsid w:val="00ED7568"/>
    <w:rsid w:val="00ED7BD1"/>
    <w:rsid w:val="00ED7DD3"/>
    <w:rsid w:val="00EE2407"/>
    <w:rsid w:val="00EF22BC"/>
    <w:rsid w:val="00EF6EEE"/>
    <w:rsid w:val="00EF7F08"/>
    <w:rsid w:val="00F054A7"/>
    <w:rsid w:val="00F11C18"/>
    <w:rsid w:val="00F11DEF"/>
    <w:rsid w:val="00F16912"/>
    <w:rsid w:val="00F2047F"/>
    <w:rsid w:val="00F23AA0"/>
    <w:rsid w:val="00F24F65"/>
    <w:rsid w:val="00F30B1D"/>
    <w:rsid w:val="00F33B9A"/>
    <w:rsid w:val="00F36365"/>
    <w:rsid w:val="00F374F6"/>
    <w:rsid w:val="00F37747"/>
    <w:rsid w:val="00F408FC"/>
    <w:rsid w:val="00F41C09"/>
    <w:rsid w:val="00F41E0C"/>
    <w:rsid w:val="00F436FF"/>
    <w:rsid w:val="00F443BF"/>
    <w:rsid w:val="00F45E1E"/>
    <w:rsid w:val="00F62F69"/>
    <w:rsid w:val="00F71247"/>
    <w:rsid w:val="00F73FD8"/>
    <w:rsid w:val="00F83F00"/>
    <w:rsid w:val="00F86FCE"/>
    <w:rsid w:val="00F9264A"/>
    <w:rsid w:val="00F939A7"/>
    <w:rsid w:val="00F94EEB"/>
    <w:rsid w:val="00FA2ECF"/>
    <w:rsid w:val="00FA3CDE"/>
    <w:rsid w:val="00FA5202"/>
    <w:rsid w:val="00FB02A9"/>
    <w:rsid w:val="00FB510A"/>
    <w:rsid w:val="00FB5145"/>
    <w:rsid w:val="00FB5D92"/>
    <w:rsid w:val="00FB7AF9"/>
    <w:rsid w:val="00FB7F8B"/>
    <w:rsid w:val="00FC1CC9"/>
    <w:rsid w:val="00FC3F04"/>
    <w:rsid w:val="00FC4E99"/>
    <w:rsid w:val="00FD0C49"/>
    <w:rsid w:val="00FD74B7"/>
    <w:rsid w:val="00FE4E49"/>
    <w:rsid w:val="00FE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54"/>
  </w:style>
  <w:style w:type="paragraph" w:styleId="Ttulo1">
    <w:name w:val="heading 1"/>
    <w:basedOn w:val="Normal"/>
    <w:next w:val="Normal"/>
    <w:qFormat/>
    <w:rsid w:val="00D34F54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D34F54"/>
  </w:style>
  <w:style w:type="paragraph" w:styleId="Encabezado">
    <w:name w:val="header"/>
    <w:basedOn w:val="Normal"/>
    <w:rsid w:val="00D34F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34F5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34F54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D34F54"/>
  </w:style>
  <w:style w:type="paragraph" w:styleId="Textodeglobo">
    <w:name w:val="Balloon Text"/>
    <w:basedOn w:val="Normal"/>
    <w:link w:val="TextodegloboCar"/>
    <w:uiPriority w:val="99"/>
    <w:semiHidden/>
    <w:unhideWhenUsed/>
    <w:rsid w:val="00985E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5E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F54"/>
  </w:style>
  <w:style w:type="paragraph" w:styleId="Ttulo1">
    <w:name w:val="heading 1"/>
    <w:basedOn w:val="Normal"/>
    <w:next w:val="Normal"/>
    <w:qFormat/>
    <w:rsid w:val="00D34F54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D34F54"/>
  </w:style>
  <w:style w:type="paragraph" w:styleId="Encabezado">
    <w:name w:val="header"/>
    <w:basedOn w:val="Normal"/>
    <w:rsid w:val="00D34F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34F5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D34F54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D34F54"/>
  </w:style>
  <w:style w:type="paragraph" w:styleId="Textodeglobo">
    <w:name w:val="Balloon Text"/>
    <w:basedOn w:val="Normal"/>
    <w:link w:val="TextodegloboCar"/>
    <w:uiPriority w:val="99"/>
    <w:semiHidden/>
    <w:unhideWhenUsed/>
    <w:rsid w:val="00985E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5E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C6B5521-494A-486C-A271-84A9482F74FD}"/>
</file>

<file path=customXml/itemProps2.xml><?xml version="1.0" encoding="utf-8"?>
<ds:datastoreItem xmlns:ds="http://schemas.openxmlformats.org/officeDocument/2006/customXml" ds:itemID="{FA333E92-26BF-4C14-866D-5E61288B2CFD}"/>
</file>

<file path=customXml/itemProps3.xml><?xml version="1.0" encoding="utf-8"?>
<ds:datastoreItem xmlns:ds="http://schemas.openxmlformats.org/officeDocument/2006/customXml" ds:itemID="{FF433569-E900-4E57-8868-32A6FEEE1A70}"/>
</file>

<file path=customXml/itemProps4.xml><?xml version="1.0" encoding="utf-8"?>
<ds:datastoreItem xmlns:ds="http://schemas.openxmlformats.org/officeDocument/2006/customXml" ds:itemID="{CD7E1290-1265-4441-B868-796BE9DC9F0A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1</TotalTime>
  <Pages>4</Pages>
  <Words>671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loreto uhagon</cp:lastModifiedBy>
  <cp:revision>2</cp:revision>
  <cp:lastPrinted>2013-06-05T13:35:00Z</cp:lastPrinted>
  <dcterms:created xsi:type="dcterms:W3CDTF">2013-06-05T13:42:00Z</dcterms:created>
  <dcterms:modified xsi:type="dcterms:W3CDTF">2013-06-05T13:42:00Z</dcterms:modified>
</cp:coreProperties>
</file>