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368" w:rsidRDefault="00F51368">
      <w:pPr>
        <w:jc w:val="both"/>
        <w:rPr>
          <w:lang w:val="es-ES_tradnl"/>
        </w:rPr>
      </w:pPr>
    </w:p>
    <w:p w:rsidR="00F51368" w:rsidRDefault="00F51368">
      <w:pPr>
        <w:jc w:val="both"/>
        <w:rPr>
          <w:lang w:val="es-ES_trad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5"/>
        <w:gridCol w:w="2832"/>
        <w:gridCol w:w="2268"/>
        <w:gridCol w:w="2550"/>
        <w:gridCol w:w="2557"/>
      </w:tblGrid>
      <w:tr w:rsidR="00F51368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5F25A8" w:rsidRDefault="00F51368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1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F51368" w:rsidRPr="004F0B5F" w:rsidRDefault="00F51368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4F0B5F" w:rsidRDefault="00F5136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4F0B5F" w:rsidRDefault="00F5136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81456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Pr="005F25A8" w:rsidRDefault="0081456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81456D" w:rsidRPr="004F0B5F" w:rsidRDefault="0081456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Pr="004F0B5F" w:rsidRDefault="0081456D" w:rsidP="0081456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Pr="004F0B5F" w:rsidRDefault="0081456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Default="0081456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cantSplit/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8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6" w:space="0" w:color="FFFFFF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vMerge w:val="restart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cantSplit/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vMerge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4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B3088D" w:rsidRPr="004F0B5F" w:rsidRDefault="00B3088D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B3088D" w:rsidRPr="00155BB7" w:rsidRDefault="00B3088D" w:rsidP="007B4D21">
            <w:pPr>
              <w:rPr>
                <w:rFonts w:ascii="Arial Narrow" w:hAnsi="Arial Narrow"/>
                <w:b/>
                <w:i/>
                <w:color w:val="FF0000"/>
                <w:sz w:val="22"/>
                <w:szCs w:val="22"/>
                <w:highlight w:val="yellow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5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F1210B" w:rsidRDefault="00B3088D">
            <w:pPr>
              <w:jc w:val="right"/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CAMPEÓ</w:t>
            </w:r>
            <w:r w:rsidRPr="00F1210B"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N</w:t>
            </w:r>
          </w:p>
        </w:tc>
      </w:tr>
      <w:tr w:rsidR="00B3088D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3</w:t>
            </w: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155BB7" w:rsidRPr="004F0B5F" w:rsidRDefault="00155BB7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155BB7" w:rsidRPr="004F0B5F" w:rsidRDefault="00155BB7" w:rsidP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6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F1210B" w:rsidRDefault="00155BB7">
            <w:pPr>
              <w:jc w:val="right"/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</w:pPr>
            <w:r w:rsidRPr="00F1210B"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Subcampeón</w:t>
            </w: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spacing w:line="56" w:lineRule="exac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2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155BB7" w:rsidRPr="004F0B5F" w:rsidRDefault="00155BB7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7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jc w:val="center"/>
              <w:rPr>
                <w:rFonts w:ascii="FrnkGothITC Bk BT" w:hAnsi="FrnkGothITC Bk BT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0"/>
          <w:lang w:val="es-ES_tradnl"/>
        </w:rPr>
      </w:pPr>
    </w:p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</w:tblGrid>
      <w:tr w:rsidR="00F51368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3</w:t>
            </w:r>
            <w:r>
              <w:rPr>
                <w:rFonts w:ascii="FrnkGothITC Bk BT" w:hAnsi="FrnkGothITC Bk BT"/>
                <w:b/>
                <w:sz w:val="22"/>
                <w:vertAlign w:val="superscript"/>
                <w:lang w:val="es-ES_tradnl"/>
              </w:rPr>
              <w:t>er</w:t>
            </w:r>
            <w:r>
              <w:rPr>
                <w:rFonts w:ascii="FrnkGothITC Bk BT" w:hAnsi="FrnkGothITC Bk BT"/>
                <w:b/>
                <w:sz w:val="22"/>
                <w:lang w:val="es-ES_tradnl"/>
              </w:rPr>
              <w:t xml:space="preserve"> y 4º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3088D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B00F9B" w:rsidP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3er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 xml:space="preserve"> puesto</w:t>
            </w:r>
          </w:p>
          <w:p w:rsidR="00B631E5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428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8" w:space="0" w:color="000000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vMerge/>
            <w:tcBorders>
              <w:left w:val="single" w:sz="8" w:space="0" w:color="000000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8" w:space="0" w:color="000000"/>
              <w:left w:val="nil"/>
              <w:right w:val="single" w:sz="6" w:space="0" w:color="FFFFFF"/>
            </w:tcBorders>
          </w:tcPr>
          <w:p w:rsidR="00B631E5" w:rsidRDefault="00B631E5" w:rsidP="00B501C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4º puesto</w:t>
            </w:r>
          </w:p>
          <w:p w:rsidR="00B631E5" w:rsidRDefault="00B631E5" w:rsidP="007B4D21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p w:rsidR="00B501C5" w:rsidRDefault="00B501C5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  <w:gridCol w:w="2834"/>
      </w:tblGrid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5º a</w:t>
            </w:r>
            <w:r w:rsidR="00F1210B">
              <w:rPr>
                <w:rFonts w:ascii="FrnkGothITC Bk BT" w:hAnsi="FrnkGothITC Bk BT"/>
                <w:b/>
                <w:sz w:val="22"/>
                <w:lang w:val="es-ES_tradnl"/>
              </w:rPr>
              <w:t>l</w:t>
            </w:r>
            <w:r>
              <w:rPr>
                <w:rFonts w:ascii="FrnkGothITC Bk BT" w:hAnsi="FrnkGothITC Bk BT"/>
                <w:b/>
                <w:sz w:val="22"/>
                <w:lang w:val="es-ES_tradnl"/>
              </w:rPr>
              <w:t xml:space="preserve">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81456D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1456D" w:rsidRPr="004F0B5F" w:rsidRDefault="0081456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Pr="004F0B5F" w:rsidRDefault="0081456D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Default="0081456D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534F0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534F00" w:rsidRPr="004F0B5F" w:rsidRDefault="00534F00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534F00" w:rsidRPr="004F0B5F" w:rsidRDefault="00534F00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534F00" w:rsidRDefault="00534F00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631E5" w:rsidRPr="004F0B5F" w:rsidRDefault="00B631E5">
            <w:pPr>
              <w:jc w:val="center"/>
              <w:rPr>
                <w:rFonts w:ascii="Arial Narrow" w:hAnsi="Arial Narrow"/>
                <w:color w:val="FF0000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631E5" w:rsidRDefault="00CC52DE" w:rsidP="0088744A">
            <w:pPr>
              <w:jc w:val="right"/>
              <w:rPr>
                <w:rFonts w:ascii="Arial Narrow" w:hAnsi="Arial Narrow"/>
                <w:b/>
                <w:sz w:val="20"/>
                <w:lang w:val="es-ES_tradnl"/>
              </w:rPr>
            </w:pPr>
            <w:r w:rsidRPr="00CC52DE">
              <w:rPr>
                <w:rFonts w:ascii="FrnkGothITC Bk BT" w:hAnsi="FrnkGothITC Bk BT"/>
                <w:sz w:val="22"/>
                <w:lang w:val="es-ES_tradnl"/>
              </w:rPr>
              <w:t xml:space="preserve">     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>5º puesto</w:t>
            </w:r>
          </w:p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right w:val="single" w:sz="6" w:space="0" w:color="FFFFFF"/>
            </w:tcBorders>
          </w:tcPr>
          <w:p w:rsidR="00B631E5" w:rsidRDefault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6º puesto</w:t>
            </w: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Pr="004F0B5F" w:rsidRDefault="00B631E5">
            <w:pPr>
              <w:jc w:val="center"/>
              <w:rPr>
                <w:rFonts w:ascii="Arial Narrow" w:hAnsi="Arial Narrow"/>
                <w:color w:val="FF0000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</w:tblGrid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7159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B71590" w:rsidRPr="004F0B5F" w:rsidRDefault="00B71590" w:rsidP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71590" w:rsidRDefault="00B71590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val="584"/>
          <w:jc w:val="right"/>
        </w:trPr>
        <w:tc>
          <w:tcPr>
            <w:tcW w:w="2834" w:type="dxa"/>
            <w:tcBorders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CC52DE" w:rsidP="0088744A">
            <w:pPr>
              <w:jc w:val="right"/>
              <w:rPr>
                <w:rFonts w:ascii="Arial Narrow" w:hAnsi="Arial Narrow"/>
                <w:b/>
                <w:sz w:val="20"/>
                <w:lang w:val="es-ES_tradnl"/>
              </w:rPr>
            </w:pPr>
            <w:r w:rsidRPr="00D57AA1">
              <w:rPr>
                <w:rFonts w:ascii="FrnkGothITC Bk BT" w:hAnsi="FrnkGothITC Bk BT"/>
                <w:sz w:val="22"/>
                <w:lang w:val="es-ES_tradnl"/>
              </w:rPr>
              <w:t xml:space="preserve">     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>7º puesto</w:t>
            </w:r>
          </w:p>
          <w:p w:rsidR="00B631E5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</w:tcPr>
          <w:p w:rsidR="00B631E5" w:rsidRPr="004F0B5F" w:rsidRDefault="00B631E5" w:rsidP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Default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8º puesto</w:t>
            </w:r>
          </w:p>
        </w:tc>
      </w:tr>
    </w:tbl>
    <w:p w:rsidR="00F51368" w:rsidRDefault="00F51368">
      <w:pPr>
        <w:jc w:val="both"/>
        <w:rPr>
          <w:lang w:val="es-ES_tradnl"/>
        </w:rPr>
      </w:pPr>
    </w:p>
    <w:sectPr w:rsidR="00F51368" w:rsidSect="00702D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type w:val="continuous"/>
      <w:pgSz w:w="11905" w:h="16837"/>
      <w:pgMar w:top="2527" w:right="566" w:bottom="142" w:left="566" w:header="426" w:footer="31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ADD" w:rsidRDefault="0088744A">
      <w:r>
        <w:separator/>
      </w:r>
    </w:p>
  </w:endnote>
  <w:endnote w:type="continuationSeparator" w:id="0">
    <w:p w:rsidR="00A32ADD" w:rsidRDefault="0088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Franklin Gothic Heavy">
    <w:altName w:val="Arial Black"/>
    <w:charset w:val="00"/>
    <w:family w:val="swiss"/>
    <w:pitch w:val="variable"/>
    <w:sig w:usb0="00000001" w:usb1="00000000" w:usb2="00000000" w:usb3="00000000" w:csb0="0000009F" w:csb1="00000000"/>
  </w:font>
  <w:font w:name="FrnkGothITC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D6F" w:rsidRDefault="00702D6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D6F" w:rsidRDefault="00702D6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D6F" w:rsidRDefault="00702D6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ADD" w:rsidRDefault="0088744A">
      <w:r>
        <w:separator/>
      </w:r>
    </w:p>
  </w:footnote>
  <w:footnote w:type="continuationSeparator" w:id="0">
    <w:p w:rsidR="00A32ADD" w:rsidRDefault="008874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D6F" w:rsidRDefault="00702D6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BB7" w:rsidRDefault="00155BB7" w:rsidP="00B501C5">
    <w:pPr>
      <w:pStyle w:val="Ttulo1"/>
      <w:ind w:left="284" w:right="140"/>
      <w:rPr>
        <w:rFonts w:asciiTheme="minorHAnsi" w:hAnsiTheme="minorHAnsi"/>
        <w:b/>
        <w:color w:val="333399"/>
        <w:sz w:val="32"/>
        <w:szCs w:val="32"/>
      </w:rPr>
    </w:pPr>
    <w:r w:rsidRPr="005F530B">
      <w:rPr>
        <w:rFonts w:asciiTheme="minorHAnsi" w:hAnsiTheme="minorHAnsi"/>
        <w:b/>
        <w:color w:val="333399"/>
        <w:sz w:val="32"/>
        <w:szCs w:val="32"/>
      </w:rPr>
      <w:t xml:space="preserve">CAMPEONATO </w:t>
    </w:r>
    <w:r w:rsidR="00702D6F">
      <w:rPr>
        <w:rFonts w:asciiTheme="minorHAnsi" w:hAnsiTheme="minorHAnsi"/>
        <w:b/>
        <w:color w:val="333399"/>
        <w:sz w:val="32"/>
        <w:szCs w:val="32"/>
      </w:rPr>
      <w:t>INTERTERRITORIAL SUB-25 MASCULINO – 1ª DIVISIÓN</w:t>
    </w:r>
  </w:p>
  <w:p w:rsidR="00155BB7" w:rsidRPr="005F530B" w:rsidRDefault="00702D6F" w:rsidP="00B501C5">
    <w:pPr>
      <w:pStyle w:val="Ttulo3"/>
      <w:jc w:val="center"/>
      <w:rPr>
        <w:rFonts w:asciiTheme="minorHAnsi" w:hAnsiTheme="minorHAnsi"/>
        <w:color w:val="333399"/>
        <w:sz w:val="32"/>
        <w:szCs w:val="32"/>
      </w:rPr>
    </w:pPr>
    <w:r w:rsidRPr="005F530B">
      <w:rPr>
        <w:rFonts w:asciiTheme="minorHAnsi" w:hAnsiTheme="minorHAnsi"/>
        <w:noProof/>
        <w:snapToGrid/>
        <w:sz w:val="32"/>
        <w:szCs w:val="32"/>
        <w:lang w:val="es-ES"/>
      </w:rPr>
      <w:drawing>
        <wp:anchor distT="0" distB="0" distL="114300" distR="114300" simplePos="0" relativeHeight="251675648" behindDoc="0" locked="0" layoutInCell="1" allowOverlap="1" wp14:anchorId="6B91271E" wp14:editId="3A96975F">
          <wp:simplePos x="0" y="0"/>
          <wp:positionH relativeFrom="column">
            <wp:posOffset>-229870</wp:posOffset>
          </wp:positionH>
          <wp:positionV relativeFrom="paragraph">
            <wp:posOffset>12700</wp:posOffset>
          </wp:positionV>
          <wp:extent cx="784860" cy="812800"/>
          <wp:effectExtent l="0" t="0" r="0" b="6350"/>
          <wp:wrapNone/>
          <wp:docPr id="2" name="Imagen 1" descr="M:\MARKETING RFEG\Manual de Marca RFEG\Logotipos\Logo RFEG en JPGs\PRINCIPAL_CMYK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:\MARKETING RFEG\Manual de Marca RFEG\Logotipos\Logo RFEG en JPGs\PRINCIPAL_CMYK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1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/>
        <w:color w:val="333399"/>
        <w:sz w:val="32"/>
        <w:szCs w:val="32"/>
      </w:rPr>
      <w:t xml:space="preserve">Club de Golf </w:t>
    </w:r>
    <w:proofErr w:type="spellStart"/>
    <w:r>
      <w:rPr>
        <w:rFonts w:asciiTheme="minorHAnsi" w:hAnsiTheme="minorHAnsi"/>
        <w:color w:val="333399"/>
        <w:sz w:val="32"/>
        <w:szCs w:val="32"/>
      </w:rPr>
      <w:t>Peralada</w:t>
    </w:r>
    <w:proofErr w:type="spellEnd"/>
  </w:p>
  <w:p w:rsidR="00155BB7" w:rsidRPr="005F530B" w:rsidRDefault="0088744A" w:rsidP="00B501C5">
    <w:pPr>
      <w:jc w:val="center"/>
      <w:rPr>
        <w:rFonts w:asciiTheme="minorHAnsi" w:hAnsiTheme="minorHAnsi"/>
        <w:szCs w:val="24"/>
        <w:lang w:val="es-ES"/>
      </w:rPr>
    </w:pPr>
    <w:bookmarkStart w:id="0" w:name="_GoBack"/>
    <w:bookmarkEnd w:id="0"/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5408" behindDoc="1" locked="0" layoutInCell="1" allowOverlap="1" wp14:anchorId="6AD0823B" wp14:editId="5C20F995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3" name="Imagen 14" descr="Página principal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7456" behindDoc="1" locked="0" layoutInCell="1" allowOverlap="1" wp14:anchorId="7813B566" wp14:editId="2722F5F4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0" name="Imagen 14" descr="Página principal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9504" behindDoc="1" locked="0" layoutInCell="1" allowOverlap="1" wp14:anchorId="03425AB3" wp14:editId="239E3C54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1" name="Imagen 14" descr="Página principal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71552" behindDoc="1" locked="0" layoutInCell="1" allowOverlap="1" wp14:anchorId="087D17F2" wp14:editId="420C5696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9" name="Imagen 14" descr="Página principal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26434" w:rsidRPr="005F530B">
      <w:rPr>
        <w:rFonts w:asciiTheme="minorHAnsi" w:hAnsiTheme="minorHAnsi"/>
        <w:i/>
        <w:noProof/>
        <w:color w:val="333399"/>
        <w:szCs w:val="24"/>
        <w:lang w:val="es-ES"/>
      </w:rPr>
      <w:drawing>
        <wp:anchor distT="0" distB="0" distL="114300" distR="114300" simplePos="0" relativeHeight="251677696" behindDoc="1" locked="0" layoutInCell="1" allowOverlap="1" wp14:anchorId="6E6290C1" wp14:editId="56583B44">
          <wp:simplePos x="0" y="0"/>
          <wp:positionH relativeFrom="column">
            <wp:posOffset>8069862</wp:posOffset>
          </wp:positionH>
          <wp:positionV relativeFrom="paragraph">
            <wp:posOffset>176389</wp:posOffset>
          </wp:positionV>
          <wp:extent cx="1030817" cy="993422"/>
          <wp:effectExtent l="19050" t="0" r="0" b="0"/>
          <wp:wrapNone/>
          <wp:docPr id="3" name="Imagen 1" descr="Raim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" name="Picture 10" descr="Raimat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817" cy="9934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3360" behindDoc="1" locked="0" layoutInCell="1" allowOverlap="1" wp14:anchorId="11E682FC" wp14:editId="533BCADF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8" name="Imagen 14" descr="Página principal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1312" behindDoc="1" locked="0" layoutInCell="1" allowOverlap="1" wp14:anchorId="37E2B83C" wp14:editId="0FC2ACDE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7" name="Imagen 14" descr="Página principal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02D6F">
      <w:rPr>
        <w:rFonts w:asciiTheme="minorHAnsi" w:hAnsiTheme="minorHAnsi"/>
        <w:i/>
        <w:color w:val="333399"/>
        <w:szCs w:val="24"/>
        <w:lang w:val="es-ES"/>
      </w:rPr>
      <w:t>2 al 5 de octubre de 2013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D6F" w:rsidRDefault="00702D6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56B"/>
    <w:rsid w:val="000420A7"/>
    <w:rsid w:val="00063072"/>
    <w:rsid w:val="00066C8A"/>
    <w:rsid w:val="00126434"/>
    <w:rsid w:val="00155BB7"/>
    <w:rsid w:val="00164713"/>
    <w:rsid w:val="00172DCA"/>
    <w:rsid w:val="001735E4"/>
    <w:rsid w:val="00192106"/>
    <w:rsid w:val="0019740B"/>
    <w:rsid w:val="00243A95"/>
    <w:rsid w:val="002441D5"/>
    <w:rsid w:val="00251971"/>
    <w:rsid w:val="002C7242"/>
    <w:rsid w:val="002E0F0B"/>
    <w:rsid w:val="00330EC9"/>
    <w:rsid w:val="00333968"/>
    <w:rsid w:val="00350E72"/>
    <w:rsid w:val="003F08DB"/>
    <w:rsid w:val="00443B89"/>
    <w:rsid w:val="004529D5"/>
    <w:rsid w:val="004D340E"/>
    <w:rsid w:val="004F0B5F"/>
    <w:rsid w:val="00534F00"/>
    <w:rsid w:val="00535FF1"/>
    <w:rsid w:val="00537235"/>
    <w:rsid w:val="00541C24"/>
    <w:rsid w:val="0054727D"/>
    <w:rsid w:val="00592348"/>
    <w:rsid w:val="005A5914"/>
    <w:rsid w:val="005B4231"/>
    <w:rsid w:val="005B5B01"/>
    <w:rsid w:val="005E643A"/>
    <w:rsid w:val="005F25A8"/>
    <w:rsid w:val="005F530B"/>
    <w:rsid w:val="00634EFA"/>
    <w:rsid w:val="006D2C8C"/>
    <w:rsid w:val="006D6040"/>
    <w:rsid w:val="00702D6F"/>
    <w:rsid w:val="007471B8"/>
    <w:rsid w:val="007A7042"/>
    <w:rsid w:val="007B0BA9"/>
    <w:rsid w:val="007B4D21"/>
    <w:rsid w:val="0081456D"/>
    <w:rsid w:val="0088744A"/>
    <w:rsid w:val="009B3353"/>
    <w:rsid w:val="00A1629B"/>
    <w:rsid w:val="00A319E3"/>
    <w:rsid w:val="00A32ADD"/>
    <w:rsid w:val="00A45776"/>
    <w:rsid w:val="00A5585C"/>
    <w:rsid w:val="00A5755E"/>
    <w:rsid w:val="00A77E1E"/>
    <w:rsid w:val="00A97DE0"/>
    <w:rsid w:val="00AB31C2"/>
    <w:rsid w:val="00B00F9B"/>
    <w:rsid w:val="00B2630B"/>
    <w:rsid w:val="00B3088D"/>
    <w:rsid w:val="00B501C5"/>
    <w:rsid w:val="00B62D72"/>
    <w:rsid w:val="00B631E5"/>
    <w:rsid w:val="00B71590"/>
    <w:rsid w:val="00BC0906"/>
    <w:rsid w:val="00C12F1D"/>
    <w:rsid w:val="00CC52DE"/>
    <w:rsid w:val="00CF3DD4"/>
    <w:rsid w:val="00D179A6"/>
    <w:rsid w:val="00D53FA6"/>
    <w:rsid w:val="00D57AA1"/>
    <w:rsid w:val="00D6191A"/>
    <w:rsid w:val="00DB49DD"/>
    <w:rsid w:val="00DC32EA"/>
    <w:rsid w:val="00E0275A"/>
    <w:rsid w:val="00E20834"/>
    <w:rsid w:val="00E3277B"/>
    <w:rsid w:val="00E54DBE"/>
    <w:rsid w:val="00E86BE9"/>
    <w:rsid w:val="00EA6F64"/>
    <w:rsid w:val="00ED199C"/>
    <w:rsid w:val="00F1210B"/>
    <w:rsid w:val="00F17DC9"/>
    <w:rsid w:val="00F41210"/>
    <w:rsid w:val="00F4156B"/>
    <w:rsid w:val="00F51368"/>
    <w:rsid w:val="00F671C8"/>
    <w:rsid w:val="00F67DA9"/>
    <w:rsid w:val="00FA41CD"/>
    <w:rsid w:val="00FC0AFF"/>
    <w:rsid w:val="00FD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DD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32ADD"/>
    <w:pPr>
      <w:keepNext/>
      <w:ind w:left="874" w:right="874"/>
      <w:jc w:val="center"/>
      <w:outlineLvl w:val="0"/>
    </w:pPr>
    <w:rPr>
      <w:rFonts w:ascii="Franklin Gothic Heavy" w:hAnsi="Franklin Gothic Heavy"/>
      <w:sz w:val="48"/>
      <w:lang w:val="es-ES_tradnl"/>
    </w:rPr>
  </w:style>
  <w:style w:type="paragraph" w:styleId="Ttulo2">
    <w:name w:val="heading 2"/>
    <w:basedOn w:val="Normal"/>
    <w:next w:val="Normal"/>
    <w:qFormat/>
    <w:rsid w:val="00A32ADD"/>
    <w:pPr>
      <w:keepNext/>
      <w:shd w:val="pct20" w:color="000000" w:fill="FFFFFF"/>
      <w:tabs>
        <w:tab w:val="center" w:pos="5386"/>
      </w:tabs>
      <w:jc w:val="both"/>
      <w:outlineLvl w:val="1"/>
    </w:pPr>
    <w:rPr>
      <w:rFonts w:ascii="Franklin Gothic Heavy" w:hAnsi="Franklin Gothic Heavy"/>
      <w:sz w:val="28"/>
      <w:lang w:val="es-ES_tradnl"/>
    </w:rPr>
  </w:style>
  <w:style w:type="paragraph" w:styleId="Ttulo3">
    <w:name w:val="heading 3"/>
    <w:basedOn w:val="Normal"/>
    <w:next w:val="Normal"/>
    <w:qFormat/>
    <w:rsid w:val="00A32ADD"/>
    <w:pPr>
      <w:keepNext/>
      <w:outlineLvl w:val="2"/>
    </w:pPr>
    <w:rPr>
      <w:rFonts w:ascii="FrnkGothITC Bk BT" w:hAnsi="FrnkGothITC Bk BT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32ADD"/>
  </w:style>
  <w:style w:type="paragraph" w:styleId="Encabezado">
    <w:name w:val="header"/>
    <w:basedOn w:val="Normal"/>
    <w:rsid w:val="00A32AD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32AD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97D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DD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32ADD"/>
    <w:pPr>
      <w:keepNext/>
      <w:ind w:left="874" w:right="874"/>
      <w:jc w:val="center"/>
      <w:outlineLvl w:val="0"/>
    </w:pPr>
    <w:rPr>
      <w:rFonts w:ascii="Franklin Gothic Heavy" w:hAnsi="Franklin Gothic Heavy"/>
      <w:sz w:val="48"/>
      <w:lang w:val="es-ES_tradnl"/>
    </w:rPr>
  </w:style>
  <w:style w:type="paragraph" w:styleId="Ttulo2">
    <w:name w:val="heading 2"/>
    <w:basedOn w:val="Normal"/>
    <w:next w:val="Normal"/>
    <w:qFormat/>
    <w:rsid w:val="00A32ADD"/>
    <w:pPr>
      <w:keepNext/>
      <w:shd w:val="pct20" w:color="000000" w:fill="FFFFFF"/>
      <w:tabs>
        <w:tab w:val="center" w:pos="5386"/>
      </w:tabs>
      <w:jc w:val="both"/>
      <w:outlineLvl w:val="1"/>
    </w:pPr>
    <w:rPr>
      <w:rFonts w:ascii="Franklin Gothic Heavy" w:hAnsi="Franklin Gothic Heavy"/>
      <w:sz w:val="28"/>
      <w:lang w:val="es-ES_tradnl"/>
    </w:rPr>
  </w:style>
  <w:style w:type="paragraph" w:styleId="Ttulo3">
    <w:name w:val="heading 3"/>
    <w:basedOn w:val="Normal"/>
    <w:next w:val="Normal"/>
    <w:qFormat/>
    <w:rsid w:val="00A32ADD"/>
    <w:pPr>
      <w:keepNext/>
      <w:outlineLvl w:val="2"/>
    </w:pPr>
    <w:rPr>
      <w:rFonts w:ascii="FrnkGothITC Bk BT" w:hAnsi="FrnkGothITC Bk BT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32ADD"/>
  </w:style>
  <w:style w:type="paragraph" w:styleId="Encabezado">
    <w:name w:val="header"/>
    <w:basedOn w:val="Normal"/>
    <w:rsid w:val="00A32AD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32AD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97D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labarganiza.com/index.asp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image" Target="http://www.labarganiza.com/img/mainLOGO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73844D-5E88-44E2-9FE6-30E2F1DD9090}"/>
</file>

<file path=customXml/itemProps2.xml><?xml version="1.0" encoding="utf-8"?>
<ds:datastoreItem xmlns:ds="http://schemas.openxmlformats.org/officeDocument/2006/customXml" ds:itemID="{215C1FD3-BC44-48F7-9720-9CC1AB32787A}"/>
</file>

<file path=customXml/itemProps3.xml><?xml version="1.0" encoding="utf-8"?>
<ds:datastoreItem xmlns:ds="http://schemas.openxmlformats.org/officeDocument/2006/customXml" ds:itemID="{377105FA-D40A-4635-9D2A-3FD73BC78E48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10</TotalTime>
  <Pages>1</Pages>
  <Words>34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R.F.E.G</Company>
  <LinksUpToDate>false</LinksUpToDate>
  <CharactersWithSpaces>314</CharactersWithSpaces>
  <SharedDoc>false</SharedDoc>
  <HLinks>
    <vt:vector size="6" baseType="variant">
      <vt:variant>
        <vt:i4>7274566</vt:i4>
      </vt:variant>
      <vt:variant>
        <vt:i4>-1</vt:i4>
      </vt:variant>
      <vt:variant>
        <vt:i4>2053</vt:i4>
      </vt:variant>
      <vt:variant>
        <vt:i4>1</vt:i4>
      </vt:variant>
      <vt:variant>
        <vt:lpwstr>http://www.golfspainfederacion.com/imag/logos/logo_0110.gif%20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Duncan L. Boyd</dc:creator>
  <cp:lastModifiedBy>loreto uhagon</cp:lastModifiedBy>
  <cp:revision>3</cp:revision>
  <cp:lastPrinted>2013-09-16T09:33:00Z</cp:lastPrinted>
  <dcterms:created xsi:type="dcterms:W3CDTF">2013-09-20T10:49:00Z</dcterms:created>
  <dcterms:modified xsi:type="dcterms:W3CDTF">2013-09-20T11:45:00Z</dcterms:modified>
</cp:coreProperties>
</file>