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68" w:rsidRDefault="00F51368">
      <w:pPr>
        <w:jc w:val="both"/>
        <w:rPr>
          <w:lang w:val="es-ES_tradnl"/>
        </w:rPr>
      </w:pPr>
      <w:bookmarkStart w:id="0" w:name="_GoBack"/>
      <w:bookmarkEnd w:id="0"/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tbl>
      <w:tblPr>
        <w:tblW w:w="1078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877"/>
        <w:gridCol w:w="2268"/>
        <w:gridCol w:w="2552"/>
        <w:gridCol w:w="2551"/>
      </w:tblGrid>
      <w:tr w:rsidR="00DF52D8" w:rsidRPr="00DF52D8" w:rsidTr="00DF52D8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D8" w:rsidRPr="00DF52D8" w:rsidRDefault="00DF52D8" w:rsidP="00DF52D8">
            <w:pPr>
              <w:widowControl/>
              <w:jc w:val="center"/>
              <w:rPr>
                <w:rFonts w:ascii="Calibri" w:hAnsi="Calibri"/>
                <w:snapToGrid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DF52D8" w:rsidRPr="00DF52D8" w:rsidRDefault="00DF52D8" w:rsidP="00DF52D8">
            <w:pPr>
              <w:widowControl/>
              <w:jc w:val="center"/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</w:pPr>
            <w:r w:rsidRPr="00DF52D8"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  <w:t>1ª JORNADA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DF52D8" w:rsidRPr="00DF52D8" w:rsidRDefault="00DF52D8" w:rsidP="00DF52D8">
            <w:pPr>
              <w:widowControl/>
              <w:jc w:val="center"/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</w:pPr>
            <w:r w:rsidRPr="00DF52D8"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  <w:t>2ª JORNADA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DF52D8" w:rsidRPr="00DF52D8" w:rsidRDefault="00DF52D8" w:rsidP="00DF52D8">
            <w:pPr>
              <w:widowControl/>
              <w:jc w:val="center"/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</w:pPr>
            <w:r w:rsidRPr="00DF52D8"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  <w:t>3ª JORNADA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DF52D8" w:rsidRPr="00DF52D8" w:rsidRDefault="00DF52D8" w:rsidP="00DF52D8">
            <w:pPr>
              <w:widowControl/>
              <w:jc w:val="center"/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</w:pPr>
            <w:r w:rsidRPr="00DF52D8">
              <w:rPr>
                <w:rFonts w:ascii="Calibri" w:hAnsi="Calibri"/>
                <w:snapToGrid/>
                <w:color w:val="000000"/>
                <w:sz w:val="16"/>
                <w:szCs w:val="16"/>
                <w:lang w:val="es-ES"/>
              </w:rPr>
              <w:t>CLASIFICACIÓN FINAL</w:t>
            </w:r>
          </w:p>
        </w:tc>
      </w:tr>
    </w:tbl>
    <w:p w:rsidR="00DF52D8" w:rsidRDefault="00DF52D8">
      <w:pPr>
        <w:jc w:val="both"/>
        <w:rPr>
          <w:lang w:val="es-ES_tradnl"/>
        </w:rPr>
      </w:pPr>
    </w:p>
    <w:p w:rsidR="00DF52D8" w:rsidRDefault="00DF52D8">
      <w:pPr>
        <w:jc w:val="both"/>
        <w:rPr>
          <w:lang w:val="es-ES_tradnl"/>
        </w:rPr>
      </w:pPr>
    </w:p>
    <w:p w:rsidR="00F51368" w:rsidRDefault="00F51368">
      <w:pPr>
        <w:jc w:val="both"/>
        <w:rPr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5"/>
        <w:gridCol w:w="2832"/>
        <w:gridCol w:w="2268"/>
        <w:gridCol w:w="2550"/>
        <w:gridCol w:w="2557"/>
      </w:tblGrid>
      <w:tr w:rsidR="00F51368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5F25A8" w:rsidRDefault="00F51368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F51368" w:rsidRPr="004F0B5F" w:rsidRDefault="00F51368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81456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5F25A8" w:rsidRDefault="0081456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 w:rsidP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vMerge w:val="restart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B3088D" w:rsidRPr="004F0B5F" w:rsidRDefault="00B3088D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3088D" w:rsidRPr="00155BB7" w:rsidRDefault="00B3088D" w:rsidP="007B4D21">
            <w:pPr>
              <w:rPr>
                <w:rFonts w:ascii="Arial Narrow" w:hAnsi="Arial Narrow"/>
                <w:b/>
                <w:i/>
                <w:color w:val="FF0000"/>
                <w:sz w:val="22"/>
                <w:szCs w:val="22"/>
                <w:highlight w:val="yellow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F1210B" w:rsidRDefault="00B3088D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CAMPEÓ</w:t>
            </w: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N</w:t>
            </w: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F1210B" w:rsidRDefault="00155BB7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Subcampeón</w:t>
            </w: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spacing w:line="56" w:lineRule="exac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FrnkGothITC Bk BT" w:hAnsi="FrnkGothITC Bk BT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0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 w:rsidTr="00DF52D8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 w:themeFill="accent1" w:themeFillTint="33"/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</w:t>
            </w:r>
            <w:r>
              <w:rPr>
                <w:rFonts w:ascii="FrnkGothITC Bk BT" w:hAnsi="FrnkGothITC Bk BT"/>
                <w:b/>
                <w:sz w:val="22"/>
                <w:vertAlign w:val="superscript"/>
                <w:lang w:val="es-ES_tradnl"/>
              </w:rPr>
              <w:t>er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3088D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00F9B" w:rsidP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3er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 xml:space="preserve">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428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left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8" w:space="0" w:color="000000"/>
              <w:left w:val="nil"/>
              <w:right w:val="single" w:sz="6" w:space="0" w:color="FFFFFF"/>
            </w:tcBorders>
          </w:tcPr>
          <w:p w:rsidR="00B631E5" w:rsidRDefault="00B631E5" w:rsidP="00B501C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4º puesto</w:t>
            </w:r>
          </w:p>
          <w:p w:rsidR="00B631E5" w:rsidRDefault="00B631E5" w:rsidP="007B4D21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B501C5" w:rsidRDefault="00B501C5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  <w:gridCol w:w="2834"/>
      </w:tblGrid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5º a</w:t>
            </w:r>
            <w:r w:rsidR="00F1210B">
              <w:rPr>
                <w:rFonts w:ascii="FrnkGothITC Bk BT" w:hAnsi="FrnkGothITC Bk BT"/>
                <w:b/>
                <w:sz w:val="22"/>
                <w:lang w:val="es-ES_tradnl"/>
              </w:rPr>
              <w:t>l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81456D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534F0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534F00" w:rsidRPr="004F0B5F" w:rsidRDefault="00534F00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534F00" w:rsidRPr="004F0B5F" w:rsidRDefault="00534F00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534F00" w:rsidRDefault="00534F0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CC52DE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5º puesto</w:t>
            </w:r>
          </w:p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6º puesto</w:t>
            </w: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 w:rsidTr="00DF52D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 w:themeFill="accent1" w:themeFillTint="33"/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7159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71590" w:rsidRPr="004F0B5F" w:rsidRDefault="00B71590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71590" w:rsidRDefault="00B7159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val="584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D57AA1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7º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B631E5" w:rsidRPr="004F0B5F" w:rsidRDefault="00B631E5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8º puesto</w:t>
            </w:r>
          </w:p>
        </w:tc>
      </w:tr>
    </w:tbl>
    <w:p w:rsidR="00F51368" w:rsidRDefault="00F51368">
      <w:pPr>
        <w:jc w:val="both"/>
        <w:rPr>
          <w:lang w:val="es-ES_tradnl"/>
        </w:rPr>
      </w:pPr>
    </w:p>
    <w:sectPr w:rsidR="00F51368" w:rsidSect="00DF52D8">
      <w:headerReference w:type="default" r:id="rId7"/>
      <w:endnotePr>
        <w:numFmt w:val="decimal"/>
      </w:endnotePr>
      <w:type w:val="continuous"/>
      <w:pgSz w:w="11905" w:h="16837"/>
      <w:pgMar w:top="-310" w:right="566" w:bottom="142" w:left="566" w:header="426" w:footer="3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ADD" w:rsidRDefault="0088744A">
      <w:r>
        <w:separator/>
      </w:r>
    </w:p>
  </w:endnote>
  <w:endnote w:type="continuationSeparator" w:id="0">
    <w:p w:rsidR="00A32ADD" w:rsidRDefault="0088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FrnkGothITC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ADD" w:rsidRDefault="0088744A">
      <w:r>
        <w:separator/>
      </w:r>
    </w:p>
  </w:footnote>
  <w:footnote w:type="continuationSeparator" w:id="0">
    <w:p w:rsidR="00A32ADD" w:rsidRDefault="00887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291" w:rsidRPr="0062749F" w:rsidRDefault="00D43291" w:rsidP="00D43291">
    <w:pPr>
      <w:pStyle w:val="Encabezado"/>
      <w:jc w:val="center"/>
      <w:rPr>
        <w:sz w:val="32"/>
        <w:szCs w:val="32"/>
        <w:lang w:val="es-E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7410" type="#_x0000_t75" alt="" style="position:absolute;left:0;text-align:left;margin-left:486.2pt;margin-top:11pt;width:43.45pt;height:48.2pt;z-index:251660288;mso-position-horizontal-relative:text;mso-position-vertical-relative:text">
          <v:imagedata r:id="rId1" o:title=""/>
        </v:shape>
        <o:OLEObject Type="Embed" ProgID="Word.Picture.8" ShapeID="_x0000_s17410" DrawAspect="Content" ObjectID="_1441715922" r:id="rId2"/>
      </w:pict>
    </w:r>
    <w:r>
      <w:rPr>
        <w:noProof/>
        <w:snapToGrid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33020</wp:posOffset>
          </wp:positionH>
          <wp:positionV relativeFrom="paragraph">
            <wp:posOffset>125095</wp:posOffset>
          </wp:positionV>
          <wp:extent cx="544830" cy="586105"/>
          <wp:effectExtent l="0" t="0" r="7620" b="4445"/>
          <wp:wrapNone/>
          <wp:docPr id="1" name="Imagen 1" descr="LOGO_DEF_RFEG_BAJA_RGB 15x1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EF_RFEG_BAJA_RGB 15x15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3291" w:rsidRPr="006E75D3" w:rsidRDefault="00D43291" w:rsidP="00D43291">
    <w:pPr>
      <w:pStyle w:val="Encabezado"/>
      <w:jc w:val="center"/>
      <w:rPr>
        <w:rFonts w:ascii="Calibri" w:hAnsi="Calibri"/>
        <w:b/>
        <w:color w:val="365F91"/>
        <w:sz w:val="36"/>
        <w:szCs w:val="36"/>
        <w:lang w:val="es-ES"/>
      </w:rPr>
    </w:pPr>
    <w:r w:rsidRPr="006E75D3">
      <w:rPr>
        <w:rFonts w:ascii="Calibri" w:hAnsi="Calibri"/>
        <w:b/>
        <w:color w:val="365F91"/>
        <w:sz w:val="36"/>
        <w:szCs w:val="36"/>
        <w:lang w:val="es-ES"/>
      </w:rPr>
      <w:t>CAMPEONATO INTERTERRITORIAL SUB 25 MASCULINO</w:t>
    </w:r>
  </w:p>
  <w:p w:rsidR="00D43291" w:rsidRPr="006E75D3" w:rsidRDefault="00D43291" w:rsidP="00D43291">
    <w:pPr>
      <w:pStyle w:val="Encabezado"/>
      <w:jc w:val="center"/>
      <w:rPr>
        <w:rFonts w:ascii="Calibri" w:hAnsi="Calibri"/>
        <w:b/>
        <w:color w:val="365F91"/>
        <w:sz w:val="28"/>
        <w:szCs w:val="28"/>
        <w:lang w:val="es-ES"/>
      </w:rPr>
    </w:pPr>
    <w:r>
      <w:rPr>
        <w:rFonts w:ascii="Calibri" w:hAnsi="Calibri"/>
        <w:b/>
        <w:color w:val="365F91"/>
        <w:sz w:val="28"/>
        <w:szCs w:val="28"/>
        <w:lang w:val="es-ES"/>
      </w:rPr>
      <w:t>2ª DIVISIÓN</w:t>
    </w:r>
  </w:p>
  <w:p w:rsidR="00D43291" w:rsidRPr="006E75D3" w:rsidRDefault="00D43291" w:rsidP="00D43291">
    <w:pPr>
      <w:pStyle w:val="Encabezado"/>
      <w:jc w:val="center"/>
      <w:rPr>
        <w:rFonts w:ascii="Calibri" w:hAnsi="Calibri"/>
        <w:b/>
        <w:color w:val="365F91"/>
        <w:sz w:val="28"/>
        <w:szCs w:val="28"/>
        <w:lang w:val="es-ES"/>
      </w:rPr>
    </w:pPr>
    <w:r>
      <w:rPr>
        <w:rFonts w:ascii="Calibri" w:hAnsi="Calibri"/>
        <w:b/>
        <w:color w:val="365F91"/>
        <w:sz w:val="28"/>
        <w:szCs w:val="28"/>
        <w:lang w:val="es-ES"/>
      </w:rPr>
      <w:t xml:space="preserve">Club de Golf Señorío de </w:t>
    </w:r>
    <w:proofErr w:type="spellStart"/>
    <w:r>
      <w:rPr>
        <w:rFonts w:ascii="Calibri" w:hAnsi="Calibri"/>
        <w:b/>
        <w:color w:val="365F91"/>
        <w:sz w:val="28"/>
        <w:szCs w:val="28"/>
        <w:lang w:val="es-ES"/>
      </w:rPr>
      <w:t>Zuasti</w:t>
    </w:r>
    <w:proofErr w:type="spellEnd"/>
    <w:r w:rsidRPr="00856059">
      <w:rPr>
        <w:rFonts w:ascii="Calibri" w:hAnsi="Calibri"/>
        <w:b/>
        <w:color w:val="365F91"/>
        <w:sz w:val="28"/>
        <w:szCs w:val="28"/>
        <w:lang w:val="es-ES"/>
      </w:rPr>
      <w:t xml:space="preserve">        </w:t>
    </w:r>
    <w:r>
      <w:rPr>
        <w:rFonts w:ascii="Calibri" w:hAnsi="Calibri"/>
        <w:b/>
        <w:color w:val="365F91"/>
        <w:sz w:val="28"/>
        <w:szCs w:val="28"/>
        <w:lang w:val="es-ES"/>
      </w:rPr>
      <w:t>3</w:t>
    </w:r>
    <w:r w:rsidRPr="006E75D3">
      <w:rPr>
        <w:rFonts w:ascii="Calibri" w:hAnsi="Calibri"/>
        <w:b/>
        <w:color w:val="365F91"/>
        <w:sz w:val="28"/>
        <w:szCs w:val="28"/>
        <w:lang w:val="es-ES"/>
      </w:rPr>
      <w:t xml:space="preserve"> al </w:t>
    </w:r>
    <w:r>
      <w:rPr>
        <w:rFonts w:ascii="Calibri" w:hAnsi="Calibri"/>
        <w:b/>
        <w:color w:val="365F91"/>
        <w:sz w:val="28"/>
        <w:szCs w:val="28"/>
        <w:lang w:val="es-ES"/>
      </w:rPr>
      <w:t>6</w:t>
    </w:r>
    <w:r w:rsidRPr="006E75D3">
      <w:rPr>
        <w:rFonts w:ascii="Calibri" w:hAnsi="Calibri"/>
        <w:b/>
        <w:color w:val="365F91"/>
        <w:sz w:val="28"/>
        <w:szCs w:val="28"/>
        <w:lang w:val="es-ES"/>
      </w:rPr>
      <w:t xml:space="preserve"> de Octubre de 2013</w:t>
    </w:r>
  </w:p>
  <w:p w:rsidR="00D43291" w:rsidRPr="00602EC0" w:rsidRDefault="00D43291" w:rsidP="00D43291">
    <w:pPr>
      <w:pStyle w:val="Encabezado"/>
      <w:jc w:val="center"/>
      <w:rPr>
        <w:lang w:val="es-ES"/>
      </w:rPr>
    </w:pPr>
  </w:p>
  <w:p w:rsidR="00DF52D8" w:rsidRPr="006E75D3" w:rsidRDefault="00DF52D8" w:rsidP="00DF52D8">
    <w:pPr>
      <w:pStyle w:val="Encabezado"/>
      <w:jc w:val="center"/>
      <w:rPr>
        <w:rFonts w:ascii="Calibri" w:hAnsi="Calibri"/>
        <w:b/>
        <w:color w:val="365F91"/>
        <w:sz w:val="28"/>
        <w:szCs w:val="28"/>
        <w:lang w:val="es-ES"/>
      </w:rPr>
    </w:pPr>
  </w:p>
  <w:p w:rsidR="00DF52D8" w:rsidRPr="00602EC0" w:rsidRDefault="00DF52D8" w:rsidP="00DF52D8">
    <w:pPr>
      <w:pStyle w:val="Encabezado"/>
      <w:jc w:val="center"/>
      <w:rPr>
        <w:lang w:val="es-ES"/>
      </w:rPr>
    </w:pPr>
  </w:p>
  <w:p w:rsidR="00DF52D8" w:rsidRPr="00DF52D8" w:rsidRDefault="00DF52D8" w:rsidP="00DF52D8">
    <w:pPr>
      <w:pStyle w:val="Encabezado"/>
      <w:jc w:val="center"/>
      <w:rPr>
        <w:lang w:val="es-ES"/>
      </w:rPr>
    </w:pPr>
  </w:p>
  <w:p w:rsidR="00DF52D8" w:rsidRPr="00DF52D8" w:rsidRDefault="00DF52D8" w:rsidP="00DF52D8">
    <w:pPr>
      <w:pStyle w:val="Piedepgina"/>
      <w:rPr>
        <w:lang w:val="es-ES"/>
      </w:rPr>
    </w:pPr>
  </w:p>
  <w:p w:rsidR="00DF52D8" w:rsidRPr="00DF52D8" w:rsidRDefault="00DF52D8" w:rsidP="00DF52D8">
    <w:pPr>
      <w:rPr>
        <w:lang w:val="es-ES"/>
      </w:rPr>
    </w:pPr>
  </w:p>
  <w:p w:rsidR="00DF52D8" w:rsidRPr="00DF52D8" w:rsidRDefault="00DF52D8" w:rsidP="00DF52D8">
    <w:pPr>
      <w:pStyle w:val="Ttulo5"/>
      <w:jc w:val="center"/>
      <w:rPr>
        <w:rFonts w:ascii="Mistral" w:hAnsi="Mistral"/>
        <w:b/>
        <w:lang w:val="es-ES"/>
      </w:rPr>
    </w:pPr>
  </w:p>
  <w:p w:rsidR="00DF52D8" w:rsidRPr="00DF52D8" w:rsidRDefault="00DF52D8" w:rsidP="00DF52D8">
    <w:pPr>
      <w:pStyle w:val="Piedepgina"/>
      <w:jc w:val="right"/>
      <w:rPr>
        <w:rFonts w:ascii="Mistral" w:hAnsi="Mistral"/>
        <w:lang w:val="es-ES"/>
      </w:rPr>
    </w:pPr>
  </w:p>
  <w:p w:rsidR="00155BB7" w:rsidRPr="00DF52D8" w:rsidRDefault="00155BB7" w:rsidP="00DF52D8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7411"/>
    <o:shapelayout v:ext="edit">
      <o:idmap v:ext="edit" data="17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6B"/>
    <w:rsid w:val="000420A7"/>
    <w:rsid w:val="00063072"/>
    <w:rsid w:val="00066C8A"/>
    <w:rsid w:val="00126434"/>
    <w:rsid w:val="00155BB7"/>
    <w:rsid w:val="00164713"/>
    <w:rsid w:val="00172DCA"/>
    <w:rsid w:val="001735E4"/>
    <w:rsid w:val="00192106"/>
    <w:rsid w:val="0019740B"/>
    <w:rsid w:val="00243A95"/>
    <w:rsid w:val="002441D5"/>
    <w:rsid w:val="00251971"/>
    <w:rsid w:val="002C7242"/>
    <w:rsid w:val="002E0F0B"/>
    <w:rsid w:val="00330EC9"/>
    <w:rsid w:val="00333968"/>
    <w:rsid w:val="00350E72"/>
    <w:rsid w:val="003F08DB"/>
    <w:rsid w:val="00443B89"/>
    <w:rsid w:val="004529D5"/>
    <w:rsid w:val="004D340E"/>
    <w:rsid w:val="004F0B5F"/>
    <w:rsid w:val="00534F00"/>
    <w:rsid w:val="00535FF1"/>
    <w:rsid w:val="00537235"/>
    <w:rsid w:val="00541C24"/>
    <w:rsid w:val="0054727D"/>
    <w:rsid w:val="00592348"/>
    <w:rsid w:val="005A5914"/>
    <w:rsid w:val="005B4231"/>
    <w:rsid w:val="005B5B01"/>
    <w:rsid w:val="005E643A"/>
    <w:rsid w:val="005F25A8"/>
    <w:rsid w:val="005F530B"/>
    <w:rsid w:val="00634EFA"/>
    <w:rsid w:val="006D2C8C"/>
    <w:rsid w:val="006D6040"/>
    <w:rsid w:val="00702D6F"/>
    <w:rsid w:val="007471B8"/>
    <w:rsid w:val="007A7042"/>
    <w:rsid w:val="007B0BA9"/>
    <w:rsid w:val="007B4D21"/>
    <w:rsid w:val="0081456D"/>
    <w:rsid w:val="0088744A"/>
    <w:rsid w:val="009B3353"/>
    <w:rsid w:val="00A1629B"/>
    <w:rsid w:val="00A319E3"/>
    <w:rsid w:val="00A32ADD"/>
    <w:rsid w:val="00A45776"/>
    <w:rsid w:val="00A5585C"/>
    <w:rsid w:val="00A5755E"/>
    <w:rsid w:val="00A77E1E"/>
    <w:rsid w:val="00A97DE0"/>
    <w:rsid w:val="00AB31C2"/>
    <w:rsid w:val="00B00F9B"/>
    <w:rsid w:val="00B2630B"/>
    <w:rsid w:val="00B3088D"/>
    <w:rsid w:val="00B501C5"/>
    <w:rsid w:val="00B62D72"/>
    <w:rsid w:val="00B631E5"/>
    <w:rsid w:val="00B71590"/>
    <w:rsid w:val="00B81263"/>
    <w:rsid w:val="00BC0906"/>
    <w:rsid w:val="00C12F1D"/>
    <w:rsid w:val="00CC52DE"/>
    <w:rsid w:val="00CF3DD4"/>
    <w:rsid w:val="00D179A6"/>
    <w:rsid w:val="00D43291"/>
    <w:rsid w:val="00D53FA6"/>
    <w:rsid w:val="00D57AA1"/>
    <w:rsid w:val="00D6191A"/>
    <w:rsid w:val="00DB49DD"/>
    <w:rsid w:val="00DC32EA"/>
    <w:rsid w:val="00DF52D8"/>
    <w:rsid w:val="00E0275A"/>
    <w:rsid w:val="00E20834"/>
    <w:rsid w:val="00E3277B"/>
    <w:rsid w:val="00E54DBE"/>
    <w:rsid w:val="00E86BE9"/>
    <w:rsid w:val="00EA6F64"/>
    <w:rsid w:val="00ED199C"/>
    <w:rsid w:val="00F1210B"/>
    <w:rsid w:val="00F17DC9"/>
    <w:rsid w:val="00F41210"/>
    <w:rsid w:val="00F4156B"/>
    <w:rsid w:val="00F51368"/>
    <w:rsid w:val="00F671C8"/>
    <w:rsid w:val="00F67DA9"/>
    <w:rsid w:val="00FA41CD"/>
    <w:rsid w:val="00FC0AFF"/>
    <w:rsid w:val="00FD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2D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link w:val="EncabezadoCar"/>
    <w:uiPriority w:val="99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2D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lang w:val="en-US"/>
    </w:rPr>
  </w:style>
  <w:style w:type="character" w:customStyle="1" w:styleId="EncabezadoCar">
    <w:name w:val="Encabezado Car"/>
    <w:link w:val="Encabezado"/>
    <w:uiPriority w:val="99"/>
    <w:rsid w:val="00DF52D8"/>
    <w:rPr>
      <w:snapToGrid w:val="0"/>
      <w:sz w:val="24"/>
      <w:lang w:val="en-US"/>
    </w:rPr>
  </w:style>
  <w:style w:type="character" w:customStyle="1" w:styleId="PiedepginaCar">
    <w:name w:val="Pie de página Car"/>
    <w:link w:val="Piedepgina"/>
    <w:uiPriority w:val="99"/>
    <w:rsid w:val="00DF52D8"/>
    <w:rPr>
      <w:snapToGrid w:val="0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2D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link w:val="EncabezadoCar"/>
    <w:uiPriority w:val="99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2D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lang w:val="en-US"/>
    </w:rPr>
  </w:style>
  <w:style w:type="character" w:customStyle="1" w:styleId="EncabezadoCar">
    <w:name w:val="Encabezado Car"/>
    <w:link w:val="Encabezado"/>
    <w:uiPriority w:val="99"/>
    <w:rsid w:val="00DF52D8"/>
    <w:rPr>
      <w:snapToGrid w:val="0"/>
      <w:sz w:val="24"/>
      <w:lang w:val="en-US"/>
    </w:rPr>
  </w:style>
  <w:style w:type="character" w:customStyle="1" w:styleId="PiedepginaCar">
    <w:name w:val="Pie de página Car"/>
    <w:link w:val="Piedepgina"/>
    <w:uiPriority w:val="99"/>
    <w:rsid w:val="00DF52D8"/>
    <w:rPr>
      <w:snapToGrid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61C5B5-9E71-43D0-A032-6EEB9051805E}"/>
</file>

<file path=customXml/itemProps2.xml><?xml version="1.0" encoding="utf-8"?>
<ds:datastoreItem xmlns:ds="http://schemas.openxmlformats.org/officeDocument/2006/customXml" ds:itemID="{AD633FE5-5AAE-4D74-A975-935D895657A6}"/>
</file>

<file path=customXml/itemProps3.xml><?xml version="1.0" encoding="utf-8"?>
<ds:datastoreItem xmlns:ds="http://schemas.openxmlformats.org/officeDocument/2006/customXml" ds:itemID="{C73A0507-8C75-4F72-840C-7121EB4E1138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1</Pages>
  <Words>42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R.F.E.G</Company>
  <LinksUpToDate>false</LinksUpToDate>
  <CharactersWithSpaces>378</CharactersWithSpaces>
  <SharedDoc>false</SharedDoc>
  <HLinks>
    <vt:vector size="6" baseType="variant">
      <vt:variant>
        <vt:i4>7274566</vt:i4>
      </vt:variant>
      <vt:variant>
        <vt:i4>-1</vt:i4>
      </vt:variant>
      <vt:variant>
        <vt:i4>2053</vt:i4>
      </vt:variant>
      <vt:variant>
        <vt:i4>1</vt:i4>
      </vt:variant>
      <vt:variant>
        <vt:lpwstr>http://www.golfspainfederacion.com/imag/logos/logo_0110.gif%20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Duncan L. Boyd</dc:creator>
  <cp:lastModifiedBy>loreto uhagon</cp:lastModifiedBy>
  <cp:revision>4</cp:revision>
  <cp:lastPrinted>2013-09-26T13:52:00Z</cp:lastPrinted>
  <dcterms:created xsi:type="dcterms:W3CDTF">2013-09-25T09:47:00Z</dcterms:created>
  <dcterms:modified xsi:type="dcterms:W3CDTF">2013-09-26T13:52:00Z</dcterms:modified>
</cp:coreProperties>
</file>