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37" w:rsidRDefault="00DB3E37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 w:rsidP="00CF5E81">
      <w:pPr>
        <w:widowControl w:val="0"/>
        <w:tabs>
          <w:tab w:val="right" w:pos="10773"/>
        </w:tabs>
        <w:ind w:left="720"/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922A1" w:rsidRDefault="00A001EC" w:rsidP="00CE4939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</w:t>
      </w:r>
      <w:r w:rsidR="00363FC0">
        <w:rPr>
          <w:rFonts w:ascii="Arial Narrow Italic" w:hAnsi="Arial Narrow Italic"/>
          <w:b/>
          <w:snapToGrid w:val="0"/>
          <w:sz w:val="24"/>
          <w:lang w:val="es-ES_tradnl"/>
        </w:rPr>
        <w:t>Febrero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20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>13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</w:t>
      </w:r>
      <w:r w:rsidR="00CE4939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86DBA" w:rsidRPr="00E466D7" w:rsidRDefault="00A86DBA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KIMSEY, NATHAN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A86DB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D06C4" w:rsidRPr="00E466D7" w:rsidRDefault="001D06C4" w:rsidP="001D06C4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VAN MEIJEL, LARS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B440C3" w:rsidRDefault="001D06C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C5293" w:rsidRPr="00E466D7" w:rsidRDefault="000C5293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SUBREGIS, KENNY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0C529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 STEFANI, CORRADO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11433B" w:rsidRDefault="00275C48" w:rsidP="00275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433B">
              <w:rPr>
                <w:rFonts w:asciiTheme="minorHAnsi" w:hAnsiTheme="minorHAnsi" w:cstheme="minorHAnsi"/>
                <w:sz w:val="22"/>
                <w:szCs w:val="22"/>
              </w:rPr>
              <w:t>KRISTENSEN, NICOLAI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275C4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F7D63" w:rsidRPr="00E466D7" w:rsidRDefault="009F7D63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SHINKWIN, CALLUM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C5293" w:rsidRPr="00E466D7" w:rsidRDefault="000C5293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DECOTTIGNIES LAFON, MATHIEU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0C529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7776AC" w:rsidRPr="00E466D7" w:rsidRDefault="007776AC" w:rsidP="007776AC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SCHWIND, SEBASTIAN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7776A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CASTAGNARA, GIULIO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936CF3" w:rsidRDefault="00821D93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COSTA, GONÇALO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DC43C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POR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12:45</w:t>
            </w: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A32AD6" w:rsidRPr="00DC43C9" w:rsidRDefault="00A32AD6" w:rsidP="00A32AD6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ELLIS, HARRY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A32AD6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D42261" w:rsidRPr="00DC43C9" w:rsidRDefault="00D42261" w:rsidP="00D42261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BERNA MANZANARES, DANIEL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D4226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DC43C9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 w:rsidR="009E1A5E"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40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F7D63" w:rsidRPr="00DC43C9" w:rsidRDefault="009F7D63" w:rsidP="009F7D63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HINTON, CRAIG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9F7D63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12:55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E2491" w:rsidRPr="00E466D7" w:rsidRDefault="008E2491" w:rsidP="008E2491">
            <w:pPr>
              <w:rPr>
                <w:rFonts w:ascii="Calibri" w:hAnsi="Calibri"/>
                <w:sz w:val="22"/>
                <w:szCs w:val="22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SADDIER, AD</w:t>
            </w:r>
            <w:r w:rsidRPr="00E466D7">
              <w:rPr>
                <w:rFonts w:ascii="Calibri" w:hAnsi="Calibri"/>
                <w:sz w:val="22"/>
                <w:szCs w:val="22"/>
              </w:rPr>
              <w:t>RIEN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8E249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C437E7" w:rsidRPr="00E466D7" w:rsidRDefault="00C437E7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WHITSON, REEVE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437E7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5054">
              <w:rPr>
                <w:rFonts w:ascii="Calibri" w:hAnsi="Calibri"/>
                <w:sz w:val="22"/>
                <w:szCs w:val="22"/>
              </w:rPr>
              <w:t>KINHULT, MARCUS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B440C3" w:rsidP="00B440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64B0E" w:rsidRPr="00E466D7" w:rsidRDefault="00C64B0E" w:rsidP="00C64B0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KOLBERG, FLORIAN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64B0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TUR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C437E7" w:rsidRPr="00E466D7" w:rsidRDefault="00C437E7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CASEY, BRIAN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437E7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32AD6" w:rsidRPr="00E466D7" w:rsidRDefault="00A32AD6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PLANT, ALFIE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A32AD6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D06C4" w:rsidRPr="00E466D7" w:rsidRDefault="001D06C4" w:rsidP="001D06C4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VAN WEST, ROBBIE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1D06C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779A3" w:rsidRPr="00E466D7" w:rsidRDefault="009779A3" w:rsidP="009779A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FERNANDEZ LOPEZ, ALBERTO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779A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C61322" w:rsidRPr="00E466D7" w:rsidRDefault="00C61322" w:rsidP="00C61322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SAUNDERS, MICHAEL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64B0E" w:rsidRPr="00E466D7" w:rsidRDefault="00C64B0E" w:rsidP="00C64B0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CARLOTA, JOÃO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64B0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621DB0" w:rsidRPr="00E466D7" w:rsidRDefault="00621DB0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BERGMAN, HAMPUS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621DB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E2491" w:rsidRPr="00E466D7" w:rsidRDefault="008E2491" w:rsidP="008E249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SCHOEB, GRÉGOIRE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8E249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060412" w:rsidRPr="00CE4939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403AF" w:rsidRPr="00E466D7" w:rsidRDefault="007403AF" w:rsidP="007403A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VENTURA, KRISTOFFER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B440C3" w:rsidRDefault="007403AF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ROBERTSHAWE, SAM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B440C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BOTTA, LUIGI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F7D63" w:rsidRPr="00E466D7" w:rsidRDefault="009F7D63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KELLY, PATRICK</w:t>
            </w:r>
          </w:p>
          <w:p w:rsidR="009D6C0B" w:rsidRPr="00E466D7" w:rsidRDefault="009D6C0B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BE58A0" w:rsidRPr="00B440C3" w:rsidRDefault="00BE58A0" w:rsidP="00BE58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40C3">
              <w:rPr>
                <w:rFonts w:ascii="Calibri" w:hAnsi="Calibri"/>
                <w:color w:val="000000"/>
                <w:sz w:val="22"/>
                <w:szCs w:val="22"/>
              </w:rPr>
              <w:t>SHUFFLEBOTHAM, JASON</w:t>
            </w:r>
          </w:p>
          <w:p w:rsidR="009D6C0B" w:rsidRPr="00B440C3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B440C3" w:rsidRDefault="00BE58A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Pr="005F0F00" w:rsidRDefault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5F0F00" w:rsidRP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szCs w:val="16"/>
          <w:lang w:val="es-ES_tradnl"/>
        </w:rPr>
      </w:pPr>
    </w:p>
    <w:p w:rsidR="005F0F00" w:rsidRPr="00985EC8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D4226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MORENO LINARES, EDER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F30B1D" w:rsidRPr="00E466D7" w:rsidRDefault="00F30B1D" w:rsidP="00F30B1D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PITONI, STEFANO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A32A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TURNER, ASHTON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936CF3" w:rsidRDefault="00750F4E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BOSHART, DYLAN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750F4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9E1A5E" w:rsidRPr="009D3A57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E1A5E" w:rsidRDefault="009E1A5E" w:rsidP="00C437E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DIAMOND, HARRY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Pr="009D3A57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9D3A57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E466D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 FILIPPI, GIORGIO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RUTHERFORD, JAMIE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9E1A5E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C64B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PINTO, GONÇALO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9E1A5E" w:rsidRPr="009D3A57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9D3A57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TURLAN, KEVIN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B440C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C64B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MILLER, MIKE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USA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A32A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HILUTA, JACK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9779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FERRER MERCANT, ANTONI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621D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STROM, ADAM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C437E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MCELROY, DERMOT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8E2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ROUILLON, HUGO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8E2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ELISSALDE, THOMAS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RAYMOND, NEIL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:rsidR="009E1A5E" w:rsidRDefault="009E1A5E" w:rsidP="00D4226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SAINZ DELGADO, JAVIER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7776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FOOS, DOMINIC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9779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GALIANO AGUILAR, MARIO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PORTEOUS, GARRICK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621D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MARCHBANK, GREIG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F30B1D" w:rsidRPr="009D3A57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30B1D" w:rsidRPr="0011433B" w:rsidRDefault="00C116EA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433B">
              <w:rPr>
                <w:rFonts w:asciiTheme="minorHAnsi" w:hAnsiTheme="minorHAnsi" w:cstheme="minorHAnsi"/>
                <w:sz w:val="22"/>
                <w:szCs w:val="22"/>
              </w:rPr>
              <w:t>MCCORMICK, JAMES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C116EA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30B1D" w:rsidRDefault="00F30B1D" w:rsidP="001D06C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VAN DEN DUNGEN, DAVID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936CF3" w:rsidRDefault="00DC43C9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GARCÍA MARTINEZ, IVÁN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30B1D" w:rsidRPr="00B440C3" w:rsidRDefault="00DC43C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30B1D" w:rsidRPr="009D33B6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F30B1D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30B1D" w:rsidRPr="00215898" w:rsidRDefault="00F30B1D" w:rsidP="00A32AD6">
            <w:pPr>
              <w:rPr>
                <w:rFonts w:ascii="Calibri" w:hAnsi="Calibri"/>
                <w:sz w:val="22"/>
                <w:szCs w:val="22"/>
              </w:rPr>
            </w:pPr>
            <w:r w:rsidRPr="00215898">
              <w:rPr>
                <w:rFonts w:ascii="Calibri" w:hAnsi="Calibri"/>
                <w:sz w:val="22"/>
                <w:szCs w:val="22"/>
              </w:rPr>
              <w:t>WHITE, JOSHUA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30B1D" w:rsidRPr="00C116EA" w:rsidRDefault="00D572D2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VEGA DE SEOANE SAEZ, SANTIAGO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F30B1D" w:rsidRPr="00B440C3" w:rsidRDefault="00D572D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30B1D" w:rsidRPr="00D572D2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D572D2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OHORN, MARCEL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30B1D" w:rsidRPr="00B440C3" w:rsidRDefault="00B440C3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30B1D" w:rsidRPr="009D33B6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30B1D" w:rsidRDefault="00F30B1D" w:rsidP="000C529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MAROT, JULIEN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30B1D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F30B1D" w:rsidRPr="00215898" w:rsidRDefault="00F30B1D" w:rsidP="00A32AD6">
            <w:pPr>
              <w:rPr>
                <w:rFonts w:ascii="Calibri" w:hAnsi="Calibri"/>
                <w:sz w:val="22"/>
                <w:szCs w:val="22"/>
              </w:rPr>
            </w:pPr>
            <w:r w:rsidRPr="00215898">
              <w:rPr>
                <w:rFonts w:ascii="Calibri" w:hAnsi="Calibri"/>
                <w:sz w:val="22"/>
                <w:szCs w:val="22"/>
              </w:rPr>
              <w:t>GRIFFITHS, CURTIS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lang w:val="es-ES_tradnl"/>
        </w:rPr>
      </w:pPr>
    </w:p>
    <w:p w:rsidR="00187AD9" w:rsidRPr="00985EC8" w:rsidRDefault="00187AD9" w:rsidP="00187AD9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F30B1D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</w:t>
      </w: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GRAU TOMAS, NOEL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DAUX, FRANCK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806CD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GRADECKI, MATEUSZ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POL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C116EA" w:rsidRDefault="00D572D2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DE POYEN, JULIEN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D572D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936CF3" w:rsidRDefault="00DC43C9" w:rsidP="00DC43C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LARRAZABAL COROMINAS, ALEJ.</w:t>
            </w:r>
            <w:r w:rsidRPr="00936C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CCCOROMIN</w:t>
            </w:r>
            <w:r w:rsidRPr="00936CF3">
              <w:rPr>
                <w:rFonts w:asciiTheme="minorHAnsi" w:hAnsiTheme="minorHAnsi" w:cstheme="minorHAnsi"/>
                <w:b/>
                <w:sz w:val="24"/>
                <w:szCs w:val="24"/>
              </w:rPr>
              <w:t>AAAALESPEALEJALEJANDRO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DC43C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ORRIN, MAX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Pr="00DC43C9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DC43C9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408FC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408FC" w:rsidRPr="009D33B6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F408FC" w:rsidRPr="00C116EA" w:rsidRDefault="00C116EA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DI NITTO, ENRICO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LILJA MOYANO, LEONARDO AXEL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JOHNSON, LUKE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TARNSTROM, VICTOR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O´DONOVAN, RICHARD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401B7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PARATORE, RENATO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E466D7" w:rsidRDefault="00F30B1D" w:rsidP="00F30B1D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PELLICCIA, VALERIO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F30B1D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CARR, OLIVER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9779A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SARASTI BERNARAS, JUAN FRANCISCO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BARTLETT, JACK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CANTERO GUTIERREZ, IVAN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9E1A5E" w:rsidRPr="00E466D7" w:rsidRDefault="009E1A5E" w:rsidP="008E249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RUUSKA, LAURI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FIN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GALLEGOS MARSAL, JAVIER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NOERGAARD MOELLER, NIKLAS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SMITH, JORDAN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66D7">
              <w:rPr>
                <w:rFonts w:asciiTheme="minorHAnsi" w:hAnsiTheme="minorHAnsi" w:cstheme="minorHAnsi"/>
                <w:b/>
                <w:sz w:val="24"/>
                <w:szCs w:val="24"/>
              </w:rPr>
              <w:t>ENG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BE58A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JONES, WILL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LOPEZ FERRER, SIGOT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COLEGATE, JACK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GRAN, MARCUS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E1A5E" w:rsidRPr="00C61322" w:rsidRDefault="00C61322" w:rsidP="00C613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1322">
              <w:rPr>
                <w:rFonts w:asciiTheme="minorHAnsi" w:hAnsiTheme="minorHAnsi" w:cstheme="minorHAnsi"/>
                <w:sz w:val="22"/>
                <w:szCs w:val="22"/>
              </w:rPr>
              <w:t>CASEY, HARRY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C80C8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AMACHER, EDOUARD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C116EA" w:rsidRDefault="00D572D2" w:rsidP="00FA3CDE">
            <w:pPr>
              <w:rPr>
                <w:rFonts w:ascii="Calibri" w:hAnsi="Calibri"/>
                <w:sz w:val="22"/>
                <w:szCs w:val="22"/>
              </w:rPr>
            </w:pPr>
            <w:r w:rsidRPr="00C116EA">
              <w:rPr>
                <w:rFonts w:ascii="Calibri" w:hAnsi="Calibri"/>
                <w:sz w:val="22"/>
                <w:szCs w:val="22"/>
              </w:rPr>
              <w:t>SCHWEIZER, PHILIPPE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D572D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42261" w:rsidRPr="00E466D7" w:rsidRDefault="00D42261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PASTOR RUFIAN, VICTOR</w:t>
            </w:r>
          </w:p>
          <w:p w:rsidR="009D6C0B" w:rsidRPr="00E466D7" w:rsidRDefault="009D6C0B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B440C3" w:rsidRDefault="00D42261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A3CDE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FA3CDE" w:rsidRPr="00E466D7" w:rsidRDefault="00FA3CDE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MCNAMARA, RORY</w:t>
            </w:r>
          </w:p>
          <w:p w:rsidR="00FA3CDE" w:rsidRPr="00E466D7" w:rsidRDefault="00FA3CDE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A3CDE" w:rsidRPr="00B440C3" w:rsidRDefault="00FA3CDE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9F2A71" w:rsidRPr="00985EC8" w:rsidRDefault="001A6AC7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t xml:space="preserve">   </w:t>
      </w:r>
      <w:r w:rsidR="00A25B2F" w:rsidRPr="00985EC8">
        <w:rPr>
          <w:rFonts w:ascii="Arial Narrow Italic" w:hAnsi="Arial Narrow Italic"/>
          <w:b/>
          <w:snapToGrid w:val="0"/>
          <w:sz w:val="18"/>
          <w:szCs w:val="18"/>
          <w:lang w:val="es-ES_tradnl"/>
        </w:rPr>
        <w:t xml:space="preserve">  </w:t>
      </w:r>
    </w:p>
    <w:p w:rsidR="00985EC8" w:rsidRPr="00985EC8" w:rsidRDefault="00985EC8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Pr="006777F9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 w:rsidRPr="006777F9"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9E1A5E" w:rsidRPr="00E466D7" w:rsidRDefault="009E1A5E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MAZIER, PIERRE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MARSH, NICK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E466D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CAMPIGLI, FILIPPO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UTRILLA BURGAZ, JORGE JOSE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GRANT, NICHOLAS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401B7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ZUCCHETTI, FEDERICO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30B1D" w:rsidRDefault="00F30B1D" w:rsidP="00F30B1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SZMIDT, JAN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F30B1D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POL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OSTERBY, VICTOR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VIRTO ASTUDILLO, BORJA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9E1A5E" w:rsidRPr="00B440C3" w:rsidRDefault="004272F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9C7C2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RÖHRIG, MAXIMILIAN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C80C8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GIRRBACH, JOEL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PAEZ WEINBAUM, FEDERICO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F30B1D" w:rsidRDefault="00F30B1D" w:rsidP="00C116E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LESPINASSE, LEO</w:t>
            </w:r>
          </w:p>
          <w:p w:rsidR="00F30B1D" w:rsidRPr="002E647E" w:rsidRDefault="00F30B1D" w:rsidP="00C116E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30B1D" w:rsidRPr="00B440C3" w:rsidRDefault="00F30B1D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F30B1D" w:rsidRDefault="00F30B1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BE58A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JAMES, HENRY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MATESANZ LARRAÑAGA, PABLO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center"/>
          </w:tcPr>
          <w:p w:rsidR="00F408FC" w:rsidRPr="00E466D7" w:rsidRDefault="00F408FC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MATLARI, ALEXANDER</w:t>
            </w:r>
          </w:p>
          <w:p w:rsidR="00F408FC" w:rsidRPr="00E466D7" w:rsidRDefault="00F408FC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LANGASQUE, ROMAIN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BONDIA GIL, JOSE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EDÉN, TOBIAS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MORAGO AYRA, DAVID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F408FC" w:rsidRPr="00936CF3" w:rsidRDefault="00DC43C9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BALLESTEROS BOTÍN, JAVIER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408FC" w:rsidRPr="00B440C3" w:rsidRDefault="00DC43C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LEANDRO RODRIGUEZ, CARLOS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MANIFACIER, NICOLAS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F30B1D" w:rsidRPr="00E466D7" w:rsidRDefault="00F30B1D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KEARNEY, AARON</w:t>
            </w:r>
          </w:p>
          <w:p w:rsidR="00F30B1D" w:rsidRPr="00E466D7" w:rsidRDefault="00F30B1D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30B1D" w:rsidRPr="00B440C3" w:rsidRDefault="00F30B1D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LOUGHREY, BEN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SELFRIDGE, CHRIS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F30B1D" w:rsidRPr="00B440C3" w:rsidRDefault="00B440C3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FEATHERSTONE, HENRY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30B1D" w:rsidRPr="00B440C3" w:rsidRDefault="00B440C3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CHESTERS, ASHLEY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HEDBERG BERTRAND, ERIK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F408FC" w:rsidRPr="00C116EA" w:rsidRDefault="00C116EA" w:rsidP="00C116E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HUME, JACK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408FC" w:rsidRPr="00B440C3" w:rsidRDefault="00C116EA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D456B5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2268" w:right="566" w:bottom="566" w:left="566" w:header="993" w:footer="56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2B1" w:rsidRDefault="008632B1">
      <w:r>
        <w:separator/>
      </w:r>
    </w:p>
  </w:endnote>
  <w:endnote w:type="continuationSeparator" w:id="0">
    <w:p w:rsidR="008632B1" w:rsidRDefault="008632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Default="00932B4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A1B0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1B0E" w:rsidRDefault="004A1B0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Default="00932B4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A1B0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A09B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A1B0E" w:rsidRDefault="004A1B0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2B1" w:rsidRDefault="008632B1">
      <w:r>
        <w:separator/>
      </w:r>
    </w:p>
  </w:footnote>
  <w:footnote w:type="continuationSeparator" w:id="0">
    <w:p w:rsidR="008632B1" w:rsidRDefault="008632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Pr="00607A07" w:rsidRDefault="004A1B0E">
    <w:pPr>
      <w:pStyle w:val="Ttulo1"/>
      <w:jc w:val="center"/>
      <w:rPr>
        <w:rFonts w:ascii="Arial Narrow" w:hAnsi="Arial Narrow"/>
        <w:color w:val="333399"/>
        <w:sz w:val="40"/>
        <w:szCs w:val="40"/>
        <w:lang w:val="es-ES"/>
      </w:rPr>
    </w:pPr>
    <w:r>
      <w:rPr>
        <w:rFonts w:ascii="Arial Narrow" w:hAnsi="Arial Narrow"/>
        <w:noProof/>
        <w:snapToGrid/>
        <w:color w:val="333399"/>
        <w:sz w:val="40"/>
        <w:szCs w:val="40"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3177540</wp:posOffset>
          </wp:positionH>
          <wp:positionV relativeFrom="paragraph">
            <wp:posOffset>-334010</wp:posOffset>
          </wp:positionV>
          <wp:extent cx="424180" cy="478155"/>
          <wp:effectExtent l="19050" t="0" r="0" b="0"/>
          <wp:wrapNone/>
          <wp:docPr id="2" name="Imagen 2" descr="logo rfeg (blanco y negr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feg (blanco y negr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A1B0E" w:rsidRPr="00CF5E81" w:rsidRDefault="004A1B0E" w:rsidP="007B0D35">
    <w:pPr>
      <w:pStyle w:val="Ttulo1"/>
      <w:jc w:val="center"/>
      <w:rPr>
        <w:rFonts w:ascii="Arial Narrow" w:hAnsi="Arial Narrow" w:cs="Arial"/>
        <w:b/>
        <w:color w:val="000080"/>
        <w:sz w:val="36"/>
        <w:szCs w:val="36"/>
      </w:rPr>
    </w:pPr>
    <w:r w:rsidRPr="00CF5E81">
      <w:rPr>
        <w:rFonts w:ascii="Arial Narrow" w:hAnsi="Arial Narrow" w:cs="Arial"/>
        <w:b/>
        <w:color w:val="000080"/>
        <w:sz w:val="36"/>
        <w:szCs w:val="36"/>
      </w:rPr>
      <w:t>CAMPEONATO INTERNACIONAL AMATEUR DE ESPAÑA MASCULINO</w:t>
    </w:r>
  </w:p>
  <w:p w:rsidR="004A1B0E" w:rsidRPr="00CF5E81" w:rsidRDefault="004A1B0E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32"/>
        <w:szCs w:val="32"/>
      </w:rPr>
    </w:pPr>
    <w:r w:rsidRPr="00CF5E81">
      <w:rPr>
        <w:rFonts w:ascii="Arial" w:hAnsi="Arial" w:cs="Arial"/>
        <w:b/>
        <w:color w:val="000080"/>
        <w:sz w:val="32"/>
        <w:szCs w:val="32"/>
      </w:rPr>
      <w:t>Copa S.M. El Rey</w:t>
    </w:r>
  </w:p>
  <w:p w:rsidR="004A1B0E" w:rsidRPr="00C22ADC" w:rsidRDefault="004A1B0E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i/>
        <w:color w:val="000080"/>
        <w:sz w:val="28"/>
        <w:szCs w:val="28"/>
      </w:rPr>
      <w:t>La Manga Club</w:t>
    </w:r>
  </w:p>
  <w:p w:rsidR="004A1B0E" w:rsidRDefault="004A1B0E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color w:val="000080"/>
        <w:sz w:val="24"/>
      </w:rPr>
      <w:t>27 de Febrero al 3</w:t>
    </w:r>
    <w:r w:rsidRPr="001E19EB">
      <w:rPr>
        <w:rFonts w:ascii="Arial" w:hAnsi="Arial" w:cs="Arial"/>
        <w:b/>
        <w:color w:val="000080"/>
        <w:sz w:val="24"/>
      </w:rPr>
      <w:t xml:space="preserve"> de Marzo de 20</w:t>
    </w:r>
    <w:r>
      <w:rPr>
        <w:rFonts w:ascii="Arial" w:hAnsi="Arial" w:cs="Arial"/>
        <w:b/>
        <w:color w:val="000080"/>
        <w:sz w:val="24"/>
      </w:rPr>
      <w:t>13</w:t>
    </w:r>
  </w:p>
  <w:p w:rsidR="004A1B0E" w:rsidRPr="001E19EB" w:rsidRDefault="004A1B0E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24494"/>
    <w:rsid w:val="0000152E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A1733"/>
    <w:rsid w:val="000A4E03"/>
    <w:rsid w:val="000A5351"/>
    <w:rsid w:val="000A6BBA"/>
    <w:rsid w:val="000A6C52"/>
    <w:rsid w:val="000B084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AC7"/>
    <w:rsid w:val="000E3FC3"/>
    <w:rsid w:val="000E5259"/>
    <w:rsid w:val="000E5FDB"/>
    <w:rsid w:val="000F0BA9"/>
    <w:rsid w:val="000F7993"/>
    <w:rsid w:val="001016F7"/>
    <w:rsid w:val="00101A5E"/>
    <w:rsid w:val="00103D18"/>
    <w:rsid w:val="0010427B"/>
    <w:rsid w:val="001074B9"/>
    <w:rsid w:val="0011433B"/>
    <w:rsid w:val="001148E0"/>
    <w:rsid w:val="00114E11"/>
    <w:rsid w:val="00117A70"/>
    <w:rsid w:val="00123920"/>
    <w:rsid w:val="00124494"/>
    <w:rsid w:val="001305A5"/>
    <w:rsid w:val="0013433E"/>
    <w:rsid w:val="001414D4"/>
    <w:rsid w:val="00151056"/>
    <w:rsid w:val="00160AD2"/>
    <w:rsid w:val="00162F7E"/>
    <w:rsid w:val="00166773"/>
    <w:rsid w:val="001721F7"/>
    <w:rsid w:val="00187AD9"/>
    <w:rsid w:val="00187C86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530FC"/>
    <w:rsid w:val="002535FC"/>
    <w:rsid w:val="002664B6"/>
    <w:rsid w:val="002672DF"/>
    <w:rsid w:val="00273359"/>
    <w:rsid w:val="00275C48"/>
    <w:rsid w:val="00284510"/>
    <w:rsid w:val="0028605C"/>
    <w:rsid w:val="00290C10"/>
    <w:rsid w:val="002922A1"/>
    <w:rsid w:val="00294BDF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45FD"/>
    <w:rsid w:val="00304F29"/>
    <w:rsid w:val="00310F2E"/>
    <w:rsid w:val="00312A75"/>
    <w:rsid w:val="003148CB"/>
    <w:rsid w:val="00321325"/>
    <w:rsid w:val="00321B8F"/>
    <w:rsid w:val="00335223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71DA"/>
    <w:rsid w:val="004208E9"/>
    <w:rsid w:val="00426494"/>
    <w:rsid w:val="004272F2"/>
    <w:rsid w:val="004331FF"/>
    <w:rsid w:val="0044686A"/>
    <w:rsid w:val="00471986"/>
    <w:rsid w:val="004739A0"/>
    <w:rsid w:val="0047742A"/>
    <w:rsid w:val="00485ED4"/>
    <w:rsid w:val="00487779"/>
    <w:rsid w:val="00491DF2"/>
    <w:rsid w:val="00491E70"/>
    <w:rsid w:val="0049488C"/>
    <w:rsid w:val="004A1B0E"/>
    <w:rsid w:val="004A5BA5"/>
    <w:rsid w:val="004A6F0B"/>
    <w:rsid w:val="004C32BB"/>
    <w:rsid w:val="004E4867"/>
    <w:rsid w:val="004F35B3"/>
    <w:rsid w:val="004F51C4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6102F"/>
    <w:rsid w:val="005679C6"/>
    <w:rsid w:val="005707CA"/>
    <w:rsid w:val="005741D5"/>
    <w:rsid w:val="005831D6"/>
    <w:rsid w:val="00583A12"/>
    <w:rsid w:val="005851E3"/>
    <w:rsid w:val="00585697"/>
    <w:rsid w:val="0059102C"/>
    <w:rsid w:val="005926DB"/>
    <w:rsid w:val="005931DE"/>
    <w:rsid w:val="005A0D50"/>
    <w:rsid w:val="005B3333"/>
    <w:rsid w:val="005B491A"/>
    <w:rsid w:val="005E2579"/>
    <w:rsid w:val="005E4715"/>
    <w:rsid w:val="005E7ED1"/>
    <w:rsid w:val="005F0F00"/>
    <w:rsid w:val="005F280E"/>
    <w:rsid w:val="005F3CCE"/>
    <w:rsid w:val="006054A7"/>
    <w:rsid w:val="00607A07"/>
    <w:rsid w:val="006179F1"/>
    <w:rsid w:val="00620E05"/>
    <w:rsid w:val="00621DB0"/>
    <w:rsid w:val="00622F54"/>
    <w:rsid w:val="0062331C"/>
    <w:rsid w:val="00623FB8"/>
    <w:rsid w:val="00624059"/>
    <w:rsid w:val="00624CCA"/>
    <w:rsid w:val="00624CE1"/>
    <w:rsid w:val="00630C9E"/>
    <w:rsid w:val="006329D8"/>
    <w:rsid w:val="00640FFE"/>
    <w:rsid w:val="0065681E"/>
    <w:rsid w:val="00657005"/>
    <w:rsid w:val="00661772"/>
    <w:rsid w:val="00663800"/>
    <w:rsid w:val="00665D69"/>
    <w:rsid w:val="00666CA9"/>
    <w:rsid w:val="00676EEB"/>
    <w:rsid w:val="006777F9"/>
    <w:rsid w:val="0068047A"/>
    <w:rsid w:val="00690E25"/>
    <w:rsid w:val="00693CE7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30D7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255D"/>
    <w:rsid w:val="00763ECF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71"/>
    <w:rsid w:val="007D190C"/>
    <w:rsid w:val="007D293C"/>
    <w:rsid w:val="007D2DB9"/>
    <w:rsid w:val="007E4C42"/>
    <w:rsid w:val="007E7185"/>
    <w:rsid w:val="007E79C5"/>
    <w:rsid w:val="008051E1"/>
    <w:rsid w:val="008053C7"/>
    <w:rsid w:val="00806CDA"/>
    <w:rsid w:val="00807BD7"/>
    <w:rsid w:val="00810F92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32B1"/>
    <w:rsid w:val="00865C6D"/>
    <w:rsid w:val="00882C5F"/>
    <w:rsid w:val="008843AE"/>
    <w:rsid w:val="008901F8"/>
    <w:rsid w:val="00890B70"/>
    <w:rsid w:val="00893EDE"/>
    <w:rsid w:val="008A5F31"/>
    <w:rsid w:val="008B479E"/>
    <w:rsid w:val="008B5F17"/>
    <w:rsid w:val="008B76E1"/>
    <w:rsid w:val="008B7786"/>
    <w:rsid w:val="008B797D"/>
    <w:rsid w:val="008C67A1"/>
    <w:rsid w:val="008D4A03"/>
    <w:rsid w:val="008E2491"/>
    <w:rsid w:val="008F2830"/>
    <w:rsid w:val="008F5D96"/>
    <w:rsid w:val="009042B6"/>
    <w:rsid w:val="009100C6"/>
    <w:rsid w:val="00917165"/>
    <w:rsid w:val="00923EA0"/>
    <w:rsid w:val="00926215"/>
    <w:rsid w:val="00926968"/>
    <w:rsid w:val="00932B40"/>
    <w:rsid w:val="00936CF3"/>
    <w:rsid w:val="00946B45"/>
    <w:rsid w:val="009613AF"/>
    <w:rsid w:val="009618C9"/>
    <w:rsid w:val="00963848"/>
    <w:rsid w:val="00964D2F"/>
    <w:rsid w:val="00975981"/>
    <w:rsid w:val="009779A3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10DF9"/>
    <w:rsid w:val="00A1107C"/>
    <w:rsid w:val="00A13214"/>
    <w:rsid w:val="00A14E54"/>
    <w:rsid w:val="00A15563"/>
    <w:rsid w:val="00A15E99"/>
    <w:rsid w:val="00A15FE4"/>
    <w:rsid w:val="00A237D9"/>
    <w:rsid w:val="00A25B2F"/>
    <w:rsid w:val="00A26C6E"/>
    <w:rsid w:val="00A30170"/>
    <w:rsid w:val="00A32AD6"/>
    <w:rsid w:val="00A336A6"/>
    <w:rsid w:val="00A36E3A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09B2"/>
    <w:rsid w:val="00AA28CB"/>
    <w:rsid w:val="00AA33EE"/>
    <w:rsid w:val="00AC5B5E"/>
    <w:rsid w:val="00AC5D83"/>
    <w:rsid w:val="00AC7EEA"/>
    <w:rsid w:val="00AD1D84"/>
    <w:rsid w:val="00AD6ABD"/>
    <w:rsid w:val="00AE4100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27C3F"/>
    <w:rsid w:val="00B31605"/>
    <w:rsid w:val="00B3249B"/>
    <w:rsid w:val="00B3661A"/>
    <w:rsid w:val="00B41DF0"/>
    <w:rsid w:val="00B440C3"/>
    <w:rsid w:val="00B56776"/>
    <w:rsid w:val="00B60A13"/>
    <w:rsid w:val="00B62CD4"/>
    <w:rsid w:val="00B63E93"/>
    <w:rsid w:val="00B76D07"/>
    <w:rsid w:val="00B80D4F"/>
    <w:rsid w:val="00B81370"/>
    <w:rsid w:val="00B8285F"/>
    <w:rsid w:val="00B83B05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6A29"/>
    <w:rsid w:val="00BD1894"/>
    <w:rsid w:val="00BD5F20"/>
    <w:rsid w:val="00BE107E"/>
    <w:rsid w:val="00BE3EC7"/>
    <w:rsid w:val="00BE58A0"/>
    <w:rsid w:val="00BF1587"/>
    <w:rsid w:val="00BF17F9"/>
    <w:rsid w:val="00C00FFD"/>
    <w:rsid w:val="00C02C14"/>
    <w:rsid w:val="00C0480D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E63"/>
    <w:rsid w:val="00C437E7"/>
    <w:rsid w:val="00C45D58"/>
    <w:rsid w:val="00C53139"/>
    <w:rsid w:val="00C61322"/>
    <w:rsid w:val="00C64B0E"/>
    <w:rsid w:val="00C66916"/>
    <w:rsid w:val="00C67981"/>
    <w:rsid w:val="00C7626F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56B5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B2B6C"/>
    <w:rsid w:val="00DB3E37"/>
    <w:rsid w:val="00DB4C57"/>
    <w:rsid w:val="00DB715B"/>
    <w:rsid w:val="00DB7A30"/>
    <w:rsid w:val="00DC43C9"/>
    <w:rsid w:val="00DD1DA9"/>
    <w:rsid w:val="00E17723"/>
    <w:rsid w:val="00E24C02"/>
    <w:rsid w:val="00E304F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759B4"/>
    <w:rsid w:val="00E939F6"/>
    <w:rsid w:val="00EA2C0E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0A03"/>
    <w:rsid w:val="00F054A7"/>
    <w:rsid w:val="00F11C18"/>
    <w:rsid w:val="00F11DEF"/>
    <w:rsid w:val="00F16912"/>
    <w:rsid w:val="00F2047F"/>
    <w:rsid w:val="00F23AA0"/>
    <w:rsid w:val="00F24F6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67C3"/>
    <w:rsid w:val="00FD74B7"/>
    <w:rsid w:val="00FE4E49"/>
    <w:rsid w:val="00FE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293A97-7AD0-4DEF-8949-366E8F0A18E3}"/>
</file>

<file path=customXml/itemProps2.xml><?xml version="1.0" encoding="utf-8"?>
<ds:datastoreItem xmlns:ds="http://schemas.openxmlformats.org/officeDocument/2006/customXml" ds:itemID="{E8A01EC1-0F43-4AE2-9760-CDC2E57372DC}"/>
</file>

<file path=customXml/itemProps3.xml><?xml version="1.0" encoding="utf-8"?>
<ds:datastoreItem xmlns:ds="http://schemas.openxmlformats.org/officeDocument/2006/customXml" ds:itemID="{34A725F6-F14F-4F7A-BF22-F717CB2B3DB1}"/>
</file>

<file path=customXml/itemProps4.xml><?xml version="1.0" encoding="utf-8"?>
<ds:datastoreItem xmlns:ds="http://schemas.openxmlformats.org/officeDocument/2006/customXml" ds:itemID="{8BD9AE58-949F-46B8-A10F-988EA2418AF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0</TotalTime>
  <Pages>4</Pages>
  <Words>666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luhagon</cp:lastModifiedBy>
  <cp:revision>2</cp:revision>
  <cp:lastPrinted>2013-03-04T10:09:00Z</cp:lastPrinted>
  <dcterms:created xsi:type="dcterms:W3CDTF">2013-03-04T10:09:00Z</dcterms:created>
  <dcterms:modified xsi:type="dcterms:W3CDTF">2013-03-04T10:09:00Z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