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E37" w:rsidRDefault="00DB3E37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 w:rsidP="00CF5E81">
      <w:pPr>
        <w:widowControl w:val="0"/>
        <w:tabs>
          <w:tab w:val="right" w:pos="10773"/>
        </w:tabs>
        <w:ind w:left="720"/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2922A1" w:rsidRDefault="00A001EC" w:rsidP="00CE4939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27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de </w:t>
      </w:r>
      <w:r w:rsidR="00363FC0">
        <w:rPr>
          <w:rFonts w:ascii="Arial Narrow Italic" w:hAnsi="Arial Narrow Italic"/>
          <w:b/>
          <w:snapToGrid w:val="0"/>
          <w:sz w:val="24"/>
          <w:lang w:val="es-ES_tradnl"/>
        </w:rPr>
        <w:t>Febrero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de 20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>13</w:t>
      </w:r>
      <w:r w:rsidR="002922A1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</w:t>
      </w:r>
      <w:r w:rsidR="00CE4939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86DBA" w:rsidRPr="00E466D7" w:rsidRDefault="00A86DBA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KIMSEY, NATHAN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A86DBA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D06C4" w:rsidRPr="00E466D7" w:rsidRDefault="001D06C4" w:rsidP="001D06C4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VAN MEIJEL, LARS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060412" w:rsidRPr="00B440C3" w:rsidRDefault="001D06C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C5293" w:rsidRPr="00E466D7" w:rsidRDefault="000C5293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SUBREGIS, KENNY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0C529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A3CDE" w:rsidRPr="00E466D7" w:rsidRDefault="00FA3CDE" w:rsidP="00FA3CD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DE STEFANI, CORRADO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A3CD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060412" w:rsidRPr="0011433B" w:rsidRDefault="00275C48" w:rsidP="00275C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433B">
              <w:rPr>
                <w:rFonts w:asciiTheme="minorHAnsi" w:hAnsiTheme="minorHAnsi" w:cstheme="minorHAnsi"/>
                <w:sz w:val="22"/>
                <w:szCs w:val="22"/>
              </w:rPr>
              <w:t>KRISTENSEN, NICOLAI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275C48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F7D63" w:rsidRPr="00E466D7" w:rsidRDefault="009F7D63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SHINKWIN, CALLUM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9F7D6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C5293" w:rsidRPr="00E466D7" w:rsidRDefault="000C5293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DECOTTIGNIES LAFON, MATHIEU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0C529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7776AC" w:rsidRPr="00E466D7" w:rsidRDefault="007776AC" w:rsidP="007776AC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SCHWIND, SEBASTIAN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7776AC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A3CDE" w:rsidRPr="00E466D7" w:rsidRDefault="00FA3CDE" w:rsidP="00FA3CD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CASTAGNARA, GIULIO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FA3CD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936CF3" w:rsidRDefault="00821D93" w:rsidP="009C6437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COSTA, GONÇALO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DC43C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POR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12:45</w:t>
            </w: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A32AD6" w:rsidRPr="00DC43C9" w:rsidRDefault="00A32AD6" w:rsidP="00A32AD6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ELLIS, HARRY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A32AD6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D42261" w:rsidRPr="00DC43C9" w:rsidRDefault="00D42261" w:rsidP="00D42261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BERNA MANZANARES, DANIEL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D42261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060412" w:rsidRPr="00DC43C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DC43C9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</w:t>
            </w:r>
            <w:r w:rsidR="009E1A5E"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40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</w:p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snapToGrid w:val="0"/>
                <w:sz w:val="4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F7D63" w:rsidRPr="00DC43C9" w:rsidRDefault="009F7D63" w:rsidP="009F7D63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HINTON, CRAIG</w:t>
            </w:r>
          </w:p>
          <w:p w:rsidR="00060412" w:rsidRPr="00DC43C9" w:rsidRDefault="00060412" w:rsidP="009C6437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9F7D63" w:rsidP="009C6437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Pr="00DC43C9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Pr="00DC43C9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12:55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DC43C9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DC43C9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8E2491" w:rsidRPr="00E466D7" w:rsidRDefault="008E2491" w:rsidP="008E2491">
            <w:pPr>
              <w:rPr>
                <w:rFonts w:ascii="Calibri" w:hAnsi="Calibri"/>
                <w:sz w:val="22"/>
                <w:szCs w:val="22"/>
              </w:rPr>
            </w:pPr>
            <w:r w:rsidRPr="00DC43C9">
              <w:rPr>
                <w:rFonts w:ascii="Calibri" w:hAnsi="Calibri"/>
                <w:sz w:val="22"/>
                <w:szCs w:val="22"/>
                <w:lang w:val="en-US"/>
              </w:rPr>
              <w:t>SADDIER, AD</w:t>
            </w:r>
            <w:r w:rsidRPr="00E466D7">
              <w:rPr>
                <w:rFonts w:ascii="Calibri" w:hAnsi="Calibri"/>
                <w:sz w:val="22"/>
                <w:szCs w:val="22"/>
              </w:rPr>
              <w:t>RIEN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8E2491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C437E7" w:rsidRPr="00E466D7" w:rsidRDefault="00C437E7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WHITSON, REEVE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C437E7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060412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</w:t>
            </w:r>
            <w:r w:rsidR="009E1A5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060412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45054">
              <w:rPr>
                <w:rFonts w:ascii="Calibri" w:hAnsi="Calibri"/>
                <w:sz w:val="22"/>
                <w:szCs w:val="22"/>
              </w:rPr>
              <w:t>KINHULT, MARCUS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B440C3" w:rsidP="00B440C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64B0E" w:rsidRPr="00E466D7" w:rsidRDefault="00C64B0E" w:rsidP="00C64B0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KOLBERG, FLORIAN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C64B0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TUR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C437E7" w:rsidRPr="00E466D7" w:rsidRDefault="00C437E7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CASEY, BRIAN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C437E7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A32AD6" w:rsidRPr="00E466D7" w:rsidRDefault="00A32AD6" w:rsidP="00A32AD6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PLANT, ALFIE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A32AD6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1D06C4" w:rsidRPr="00E466D7" w:rsidRDefault="001D06C4" w:rsidP="001D06C4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VAN WEST, ROBBIE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1D06C4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779A3" w:rsidRPr="00E466D7" w:rsidRDefault="009779A3" w:rsidP="009779A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FERNANDEZ LOPEZ, ALBERTO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9779A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C61322" w:rsidRPr="00E466D7" w:rsidRDefault="00C61322" w:rsidP="00C61322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SAUNDERS, MICHAEL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9F7D6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C64B0E" w:rsidRPr="00E466D7" w:rsidRDefault="00C64B0E" w:rsidP="00C64B0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CARLOTA, JOÃO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060412" w:rsidRPr="00B440C3" w:rsidRDefault="00C64B0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621DB0" w:rsidRPr="00E466D7" w:rsidRDefault="00621DB0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BERGMAN, HAMPUS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621DB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8E2491" w:rsidRPr="00E466D7" w:rsidRDefault="008E2491" w:rsidP="008E249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SCHOEB, GRÉGOIRE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8E2491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060412" w:rsidRPr="00CE4939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403AF" w:rsidRPr="00E466D7" w:rsidRDefault="007403AF" w:rsidP="007403AF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VENTURA, KRISTOFFER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060412" w:rsidRPr="00B440C3" w:rsidRDefault="007403AF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NOR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060412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ROBERTSHAWE, SAM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060412" w:rsidRPr="00B440C3" w:rsidRDefault="00B440C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060412" w:rsidRPr="009D33B6" w:rsidRDefault="00060412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060412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060412" w:rsidRPr="009D33B6" w:rsidRDefault="009E1A5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060412" w:rsidRPr="009D33B6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060412" w:rsidRPr="009D33B6" w:rsidRDefault="00060412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060412" w:rsidRPr="00A84361" w:rsidRDefault="00060412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A3CDE" w:rsidRPr="00E466D7" w:rsidRDefault="00FA3CDE" w:rsidP="00FA3CDE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BOTTA, LUIGI</w:t>
            </w:r>
          </w:p>
          <w:p w:rsidR="00060412" w:rsidRPr="00E466D7" w:rsidRDefault="00060412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060412" w:rsidRPr="00B440C3" w:rsidRDefault="00FA3CD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060412" w:rsidRDefault="00060412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060412" w:rsidRDefault="00060412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F7D63" w:rsidRPr="00E466D7" w:rsidRDefault="009F7D63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KELLY, PATRICK</w:t>
            </w:r>
          </w:p>
          <w:p w:rsidR="009D6C0B" w:rsidRPr="00E466D7" w:rsidRDefault="009D6C0B" w:rsidP="009C643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B440C3" w:rsidRDefault="009F7D6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9D6C0B" w:rsidRPr="00CE4939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center"/>
          </w:tcPr>
          <w:p w:rsidR="00BE58A0" w:rsidRPr="00B440C3" w:rsidRDefault="00BE58A0" w:rsidP="00BE58A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B440C3">
              <w:rPr>
                <w:rFonts w:ascii="Calibri" w:hAnsi="Calibri"/>
                <w:color w:val="000000"/>
                <w:sz w:val="22"/>
                <w:szCs w:val="22"/>
              </w:rPr>
              <w:t>SHUFFLEBOTHAM, JASON</w:t>
            </w:r>
          </w:p>
          <w:p w:rsidR="009D6C0B" w:rsidRPr="00B440C3" w:rsidRDefault="009D6C0B" w:rsidP="009C6437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D6C0B" w:rsidRPr="00B440C3" w:rsidRDefault="00BE58A0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Pr="00CE4939" w:rsidRDefault="009D6C0B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Pr="005F0F00" w:rsidRDefault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5F0F00" w:rsidRP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szCs w:val="16"/>
          <w:lang w:val="es-ES_tradnl"/>
        </w:rPr>
      </w:pPr>
    </w:p>
    <w:p w:rsidR="005F0F00" w:rsidRPr="00985EC8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A001EC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27 de Febrero de 2013                                                                             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D4226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MORENO LINARES, EDER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F30B1D" w:rsidRPr="00E466D7" w:rsidRDefault="00F30B1D" w:rsidP="00F30B1D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PITONI, STEFANO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E1A5E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A32A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TURNER, ASHTON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936CF3" w:rsidRDefault="00750F4E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BOSHART, DYLAN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750F4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</w:tr>
      <w:tr w:rsidR="009E1A5E" w:rsidRPr="009D3A57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E1A5E" w:rsidRDefault="009E1A5E" w:rsidP="00C437E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DIAMOND, HARRY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Pr="009D3A57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Pr="009D3A57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E466D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DE FILIPPI, GIORGIO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9F7D6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RUTHERFORD, JAMIE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</w:tr>
      <w:tr w:rsidR="009E1A5E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C64B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PINTO, GONÇALO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POR</w:t>
            </w:r>
          </w:p>
        </w:tc>
        <w:tc>
          <w:tcPr>
            <w:tcW w:w="874" w:type="dxa"/>
            <w:vMerge/>
            <w:vAlign w:val="center"/>
          </w:tcPr>
          <w:p w:rsidR="009E1A5E" w:rsidRPr="009D3A57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Pr="009D3A57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TURLAN, KEVIN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B440C3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C64B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MILLER, MIKE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USA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A32AD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HILUTA, JACK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9779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FERRER MERCANT, ANTONI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621D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STROM, ADAM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C437E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MCELROY, DERMOT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8E2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ROUILLON, HUGO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8E249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ELISSALDE, THOMAS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9F7D6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RAYMOND, NEIL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:rsidR="009E1A5E" w:rsidRDefault="009E1A5E" w:rsidP="00D4226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SAINZ DELGADO, JAVIER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7776A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FOOS, DOMINIC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Default="009E1A5E" w:rsidP="009779A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GALIANO AGUILAR, MARIO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Default="009E1A5E" w:rsidP="009F7D6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PORTEOUS, GARRICK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Default="009E1A5E" w:rsidP="00621D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MARCHBANK, GREIG</w:t>
            </w:r>
          </w:p>
          <w:p w:rsidR="009E1A5E" w:rsidRPr="002E647E" w:rsidRDefault="009E1A5E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SCO</w:t>
            </w:r>
          </w:p>
        </w:tc>
        <w:tc>
          <w:tcPr>
            <w:tcW w:w="874" w:type="dxa"/>
            <w:vMerge w:val="restart"/>
            <w:vAlign w:val="center"/>
          </w:tcPr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</w:tr>
      <w:tr w:rsidR="00F30B1D" w:rsidRPr="009D3A57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30B1D" w:rsidRPr="0011433B" w:rsidRDefault="00C116EA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1433B">
              <w:rPr>
                <w:rFonts w:asciiTheme="minorHAnsi" w:hAnsiTheme="minorHAnsi" w:cstheme="minorHAnsi"/>
                <w:sz w:val="22"/>
                <w:szCs w:val="22"/>
              </w:rPr>
              <w:t>MCCORMICK, JAMES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30B1D" w:rsidRPr="00B440C3" w:rsidRDefault="00C116EA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30B1D" w:rsidRDefault="00F30B1D" w:rsidP="001D06C4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VAN DEN DUNGEN, DAVID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NED</w:t>
            </w:r>
          </w:p>
        </w:tc>
        <w:tc>
          <w:tcPr>
            <w:tcW w:w="874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30B1D" w:rsidRPr="009D33B6" w:rsidRDefault="00F30B1D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F30B1D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30B1D" w:rsidRPr="00A84361" w:rsidRDefault="00F30B1D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30B1D" w:rsidRPr="00936CF3" w:rsidRDefault="00DC43C9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GARCÍA MARTINEZ, IVÁN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F30B1D" w:rsidRPr="00B440C3" w:rsidRDefault="00DC43C9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F30B1D" w:rsidRPr="009D33B6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F30B1D" w:rsidRDefault="00F30B1D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</w:tr>
      <w:tr w:rsidR="00F30B1D" w:rsidRPr="009D3A57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30B1D" w:rsidRPr="00215898" w:rsidRDefault="00F30B1D" w:rsidP="00A32AD6">
            <w:pPr>
              <w:rPr>
                <w:rFonts w:ascii="Calibri" w:hAnsi="Calibri"/>
                <w:sz w:val="22"/>
                <w:szCs w:val="22"/>
              </w:rPr>
            </w:pPr>
            <w:r w:rsidRPr="00215898">
              <w:rPr>
                <w:rFonts w:ascii="Calibri" w:hAnsi="Calibri"/>
                <w:sz w:val="22"/>
                <w:szCs w:val="22"/>
              </w:rPr>
              <w:t>WHITE, JOSHUA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9D3A57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F30B1D" w:rsidRPr="00C116EA" w:rsidRDefault="00D572D2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</w:rPr>
              <w:t>VEGA DE SEOANE SAEZ, SANTIAGO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F30B1D" w:rsidRPr="00B440C3" w:rsidRDefault="00D572D2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30B1D" w:rsidRPr="00D572D2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Pr="00D572D2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30B1D" w:rsidRPr="009D33B6" w:rsidRDefault="00F30B1D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F30B1D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30B1D" w:rsidRPr="00A84361" w:rsidRDefault="00F30B1D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30B1D" w:rsidRPr="00B440C3" w:rsidRDefault="00B440C3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OHORN, MARCEL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F30B1D" w:rsidRPr="00B440C3" w:rsidRDefault="00B440C3" w:rsidP="009C6437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s-ES_tradnl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F30B1D" w:rsidRPr="009D33B6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F30B1D" w:rsidRPr="009D33B6" w:rsidRDefault="00F30B1D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F30B1D" w:rsidRDefault="00F30B1D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</w:tr>
      <w:tr w:rsidR="00F30B1D" w:rsidTr="00985EC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Default="00F30B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F30B1D" w:rsidRDefault="00F30B1D" w:rsidP="000C529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MAROT, JULIEN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30B1D" w:rsidTr="00AD1D8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F30B1D" w:rsidRPr="00215898" w:rsidRDefault="00F30B1D" w:rsidP="00A32AD6">
            <w:pPr>
              <w:rPr>
                <w:rFonts w:ascii="Calibri" w:hAnsi="Calibri"/>
                <w:sz w:val="22"/>
                <w:szCs w:val="22"/>
              </w:rPr>
            </w:pPr>
            <w:r w:rsidRPr="00215898">
              <w:rPr>
                <w:rFonts w:ascii="Calibri" w:hAnsi="Calibri"/>
                <w:sz w:val="22"/>
                <w:szCs w:val="22"/>
              </w:rPr>
              <w:t>GRIFFITHS, CURTIS</w:t>
            </w:r>
          </w:p>
          <w:p w:rsidR="00F30B1D" w:rsidRPr="002E647E" w:rsidRDefault="00F30B1D" w:rsidP="009C6437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F30B1D" w:rsidRPr="00B440C3" w:rsidRDefault="00F30B1D" w:rsidP="009C643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lang w:val="es-ES_tradnl"/>
        </w:rPr>
      </w:pPr>
    </w:p>
    <w:p w:rsidR="00187AD9" w:rsidRPr="00985EC8" w:rsidRDefault="00187AD9" w:rsidP="00187AD9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356560"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 </w:t>
      </w:r>
      <w:r>
        <w:rPr>
          <w:rFonts w:ascii="Arial Narrow Italic" w:hAnsi="Arial Narrow Italic"/>
          <w:snapToGrid w:val="0"/>
          <w:sz w:val="22"/>
          <w:szCs w:val="22"/>
          <w:lang w:val="es-ES_tradnl"/>
        </w:rPr>
        <w:t xml:space="preserve"> </w:t>
      </w:r>
    </w:p>
    <w:p w:rsidR="00F30B1D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</w:t>
      </w:r>
    </w:p>
    <w:p w:rsidR="00A001EC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27 de Febrero de 2013                                                                             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GRAU TOMAS, NOEL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DAUX, FRANCK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806CD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GRADECKI, MATEUSZ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POL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C116EA" w:rsidRDefault="00D572D2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</w:rPr>
              <w:t>DE POYEN, JULIEN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D572D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936CF3" w:rsidRDefault="00DC43C9" w:rsidP="00DC43C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LARRAZABAL COROMINAS, ALEJ.</w:t>
            </w:r>
            <w:r w:rsidRPr="00936C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CCCOROMIN</w:t>
            </w:r>
            <w:r w:rsidRPr="00936CF3">
              <w:rPr>
                <w:rFonts w:asciiTheme="minorHAnsi" w:hAnsiTheme="minorHAnsi" w:cstheme="minorHAnsi"/>
                <w:b/>
                <w:sz w:val="24"/>
                <w:szCs w:val="24"/>
              </w:rPr>
              <w:t>AAAALESPEALEJALEJANDRO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DC43C9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ORRIN, MAX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Pr="00DC43C9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Pr="00DC43C9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F408FC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  <w:tc>
          <w:tcPr>
            <w:tcW w:w="882" w:type="dxa"/>
            <w:vMerge w:val="restart"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F408FC" w:rsidRPr="009D33B6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F408FC" w:rsidRPr="00C116EA" w:rsidRDefault="00C116EA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</w:rPr>
              <w:t>DI NITTO, ENRICO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LILJA MOYANO, LEONARDO AXEL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A32AD6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JOHNSON, LUKE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TARNSTROM, VICTOR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O´DONOVAN, RICHARD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401B7B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PARATORE, RENATO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F30B1D" w:rsidRPr="00E466D7" w:rsidRDefault="00F30B1D" w:rsidP="00F30B1D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PELLICCIA, VALERIO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F30B1D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CARR, OLIVER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9779A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SARASTI BERNARAS, JUAN FRANCISCO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A32AD6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BARTLETT, JACK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CANTERO GUTIERREZ, IVAN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center"/>
          </w:tcPr>
          <w:p w:rsidR="009E1A5E" w:rsidRPr="00E466D7" w:rsidRDefault="009E1A5E" w:rsidP="008E249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RUUSKA, LAURI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FIN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GALLEGOS MARSAL, JAVIER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NOERGAARD MOELLER, NIKLAS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SMITH, JORDAN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66D7">
              <w:rPr>
                <w:rFonts w:asciiTheme="minorHAnsi" w:hAnsiTheme="minorHAnsi" w:cstheme="minorHAnsi"/>
                <w:b/>
                <w:sz w:val="24"/>
                <w:szCs w:val="24"/>
              </w:rPr>
              <w:t>ENG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BE58A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JONES, WILL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LOPEZ FERRER, SIGOT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COLEGATE, JACK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GRAN, MARCUS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E1A5E" w:rsidRPr="00C61322" w:rsidRDefault="00C61322" w:rsidP="00C6132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61322">
              <w:rPr>
                <w:rFonts w:asciiTheme="minorHAnsi" w:hAnsiTheme="minorHAnsi" w:cstheme="minorHAnsi"/>
                <w:sz w:val="22"/>
                <w:szCs w:val="22"/>
              </w:rPr>
              <w:t>CASEY, HARRY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center"/>
          </w:tcPr>
          <w:p w:rsidR="009E1A5E" w:rsidRPr="00E466D7" w:rsidRDefault="009E1A5E" w:rsidP="00C80C8F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AMACHER, EDOUARD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widowControl w:val="0"/>
              <w:tabs>
                <w:tab w:val="right" w:pos="4609"/>
              </w:tabs>
              <w:spacing w:after="58"/>
              <w:jc w:val="center"/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</w:pPr>
            <w:r w:rsidRPr="00B440C3">
              <w:rPr>
                <w:rFonts w:asciiTheme="minorHAnsi" w:hAnsiTheme="minorHAnsi" w:cstheme="minorHAnsi"/>
                <w:snapToGrid w:val="0"/>
                <w:sz w:val="22"/>
                <w:szCs w:val="22"/>
                <w:lang w:val="en-GB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E1A5E" w:rsidRPr="009D33B6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center"/>
          </w:tcPr>
          <w:p w:rsidR="009E1A5E" w:rsidRPr="00C116EA" w:rsidRDefault="00D572D2" w:rsidP="00FA3CDE">
            <w:pPr>
              <w:rPr>
                <w:rFonts w:ascii="Calibri" w:hAnsi="Calibri"/>
                <w:sz w:val="22"/>
                <w:szCs w:val="22"/>
              </w:rPr>
            </w:pPr>
            <w:r w:rsidRPr="00C116EA">
              <w:rPr>
                <w:rFonts w:ascii="Calibri" w:hAnsi="Calibri"/>
                <w:sz w:val="22"/>
                <w:szCs w:val="22"/>
              </w:rPr>
              <w:t>SCHWEIZER, PHILIPPE</w:t>
            </w:r>
          </w:p>
          <w:p w:rsidR="009E1A5E" w:rsidRPr="00E466D7" w:rsidRDefault="009E1A5E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E1A5E" w:rsidRPr="00B440C3" w:rsidRDefault="00D572D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9D6C0B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D6C0B" w:rsidRDefault="009D6C0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42261" w:rsidRPr="00E466D7" w:rsidRDefault="00D42261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PASTOR RUFIAN, VICTOR</w:t>
            </w:r>
          </w:p>
          <w:p w:rsidR="009D6C0B" w:rsidRPr="00E466D7" w:rsidRDefault="009D6C0B" w:rsidP="002E647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D6C0B" w:rsidRPr="00B440C3" w:rsidRDefault="00D42261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D6C0B" w:rsidRDefault="009D6C0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A3CDE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FA3CDE" w:rsidRPr="00E466D7" w:rsidRDefault="00FA3CDE" w:rsidP="00C116E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MCNAMARA, RORY</w:t>
            </w:r>
          </w:p>
          <w:p w:rsidR="00FA3CDE" w:rsidRPr="00E466D7" w:rsidRDefault="00FA3CDE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FA3CDE" w:rsidRPr="00B440C3" w:rsidRDefault="00FA3CDE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A3CDE" w:rsidRDefault="00FA3CD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F408F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Pr="006C3C1D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9F2A71" w:rsidRPr="00985EC8" w:rsidRDefault="001A6AC7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  <w:r w:rsidRPr="00985EC8">
        <w:rPr>
          <w:rFonts w:ascii="Arial Narrow Italic" w:hAnsi="Arial Narrow Italic"/>
          <w:snapToGrid w:val="0"/>
          <w:sz w:val="18"/>
          <w:szCs w:val="18"/>
          <w:lang w:val="es-ES_tradnl"/>
        </w:rPr>
        <w:t xml:space="preserve">   </w:t>
      </w:r>
      <w:r w:rsidR="00A25B2F" w:rsidRPr="00985EC8">
        <w:rPr>
          <w:rFonts w:ascii="Arial Narrow Italic" w:hAnsi="Arial Narrow Italic"/>
          <w:b/>
          <w:snapToGrid w:val="0"/>
          <w:sz w:val="18"/>
          <w:szCs w:val="18"/>
          <w:lang w:val="es-ES_tradnl"/>
        </w:rPr>
        <w:t xml:space="preserve">  </w:t>
      </w:r>
    </w:p>
    <w:p w:rsidR="00985EC8" w:rsidRPr="00985EC8" w:rsidRDefault="00985EC8" w:rsidP="00A25B2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A001EC" w:rsidRDefault="00A001EC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27 de Febrero de 2013                                                                                            28 de Febrero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  <w:tc>
          <w:tcPr>
            <w:tcW w:w="882" w:type="dxa"/>
            <w:vAlign w:val="center"/>
          </w:tcPr>
          <w:p w:rsidR="00363FC0" w:rsidRPr="006777F9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 w:rsidRPr="006777F9"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proofErr w:type="spellStart"/>
            <w:r>
              <w:rPr>
                <w:rFonts w:ascii="Garamond" w:hAnsi="Garamond"/>
                <w:snapToGrid w:val="0"/>
                <w:lang w:val="en-GB"/>
              </w:rPr>
              <w:t>Hora</w:t>
            </w:r>
            <w:proofErr w:type="spellEnd"/>
            <w:r>
              <w:rPr>
                <w:rFonts w:ascii="Garamond" w:hAnsi="Garamond"/>
                <w:snapToGrid w:val="0"/>
                <w:lang w:val="en-GB"/>
              </w:rPr>
              <w:t>/Time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12:15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9E1A5E" w:rsidRPr="00E466D7" w:rsidRDefault="009E1A5E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MAZIER, PIERRE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08:00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MARSH, NICK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E466D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CAMPIGLI, FILIPPO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12:25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UTRILLA BURGAZ, JORGE JOSE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08:10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GRANT, NICHOLAS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401B7B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ZUCCHETTI, FEDERICO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ITA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12:35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30B1D" w:rsidRDefault="00F30B1D" w:rsidP="00F30B1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SZMIDT, JAN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F30B1D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POL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08:20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9F7D6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OSTERBY, VICTOR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DEN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VIRTO ASTUDILLO, BORJA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9E1A5E" w:rsidRPr="00B440C3" w:rsidRDefault="004272F2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E1A5E" w:rsidRDefault="009E1A5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12:45</w:t>
            </w:r>
          </w:p>
        </w:tc>
        <w:tc>
          <w:tcPr>
            <w:tcW w:w="882" w:type="dxa"/>
            <w:vMerge w:val="restart"/>
            <w:vAlign w:val="center"/>
          </w:tcPr>
          <w:p w:rsidR="009E1A5E" w:rsidRDefault="009E1A5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E1A5E" w:rsidRPr="00A84361" w:rsidRDefault="009E1A5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9E1A5E" w:rsidRPr="00E466D7" w:rsidRDefault="009E1A5E" w:rsidP="009C7C2B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RÖHRIG, MAXIMILIAN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9E1A5E" w:rsidRDefault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9E1A5E" w:rsidRPr="009D33B6" w:rsidRDefault="009E1A5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C80C8F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GIRRBACH, JOEL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SWI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PAEZ WEINBAUM, FEDERICO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30B1D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30B1D" w:rsidRDefault="00F30B1D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12:55</w:t>
            </w:r>
          </w:p>
        </w:tc>
        <w:tc>
          <w:tcPr>
            <w:tcW w:w="882" w:type="dxa"/>
            <w:vMerge w:val="restart"/>
            <w:vAlign w:val="center"/>
          </w:tcPr>
          <w:p w:rsidR="00F30B1D" w:rsidRDefault="00F30B1D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30B1D" w:rsidRPr="00A84361" w:rsidRDefault="00F30B1D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center"/>
          </w:tcPr>
          <w:p w:rsidR="00F30B1D" w:rsidRDefault="00F30B1D" w:rsidP="00C116E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LESPINASSE, LEO</w:t>
            </w:r>
          </w:p>
          <w:p w:rsidR="00F30B1D" w:rsidRPr="002E647E" w:rsidRDefault="00F30B1D" w:rsidP="00C116E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30B1D" w:rsidRPr="00B440C3" w:rsidRDefault="00F30B1D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 w:val="restart"/>
            <w:vAlign w:val="center"/>
          </w:tcPr>
          <w:p w:rsidR="00F30B1D" w:rsidRDefault="00F30B1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30B1D" w:rsidRPr="009D33B6" w:rsidRDefault="00F30B1D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E1A5E" w:rsidRPr="00E466D7" w:rsidRDefault="009E1A5E" w:rsidP="00BE58A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JAMES, HENRY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WAL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E1A5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E1A5E" w:rsidRPr="009D33B6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E1A5E" w:rsidRPr="00A84361" w:rsidRDefault="009E1A5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9E1A5E" w:rsidRPr="00E466D7" w:rsidRDefault="009E1A5E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MATESANZ LARRAÑAGA, PABLO</w:t>
            </w:r>
          </w:p>
          <w:p w:rsidR="009E1A5E" w:rsidRPr="00E466D7" w:rsidRDefault="009E1A5E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9E1A5E" w:rsidRPr="00B440C3" w:rsidRDefault="009E1A5E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E1A5E" w:rsidRDefault="009E1A5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408FC" w:rsidTr="00C116E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  <w:vAlign w:val="center"/>
          </w:tcPr>
          <w:p w:rsidR="00F408FC" w:rsidRPr="00E466D7" w:rsidRDefault="00F408FC" w:rsidP="00C116E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MATLARI, ALEXANDER</w:t>
            </w:r>
          </w:p>
          <w:p w:rsidR="00F408FC" w:rsidRPr="00E466D7" w:rsidRDefault="00F408FC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GER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LANGASQUE, ROMAIN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BONDIA GIL, JOSE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621DB0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EDÉN, TOBIAS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SWE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MORAGO AYRA, DAVID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F408FC" w:rsidRPr="00936CF3" w:rsidRDefault="00DC43C9" w:rsidP="009C64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6CF3">
              <w:rPr>
                <w:rFonts w:asciiTheme="minorHAnsi" w:hAnsiTheme="minorHAnsi" w:cstheme="minorHAnsi"/>
                <w:sz w:val="22"/>
                <w:szCs w:val="22"/>
              </w:rPr>
              <w:t>BALLESTEROS BOTÍN, JAVIER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408FC" w:rsidRPr="00B440C3" w:rsidRDefault="00DC43C9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LEANDRO RODRIGUEZ, CARLOS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ESP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0C5293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MANIFACIER, NICOLAS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FRA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30B1D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F30B1D" w:rsidRPr="00E466D7" w:rsidRDefault="00F30B1D" w:rsidP="00C116E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KEARNEY, AARON</w:t>
            </w:r>
          </w:p>
          <w:p w:rsidR="00F30B1D" w:rsidRPr="00E466D7" w:rsidRDefault="00F30B1D" w:rsidP="00C116E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30B1D" w:rsidRPr="00B440C3" w:rsidRDefault="00F30B1D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13:35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LOUGHREY, BEN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F408FC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9D33B6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9D33B6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A84361" w:rsidRDefault="00F408FC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C437E7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SELFRIDGE, CHRIS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F30B1D" w:rsidTr="00C116E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F30B1D" w:rsidRPr="009D33B6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30B1D" w:rsidRPr="00A84361" w:rsidRDefault="00F30B1D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center"/>
          </w:tcPr>
          <w:p w:rsidR="00F30B1D" w:rsidRPr="00B440C3" w:rsidRDefault="00B440C3" w:rsidP="00C116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FEATHERSTONE, HENRY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center"/>
          </w:tcPr>
          <w:p w:rsidR="00F30B1D" w:rsidRPr="00B440C3" w:rsidRDefault="00B440C3" w:rsidP="00C116E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</w:rPr>
              <w:t>ENG</w:t>
            </w:r>
          </w:p>
        </w:tc>
        <w:tc>
          <w:tcPr>
            <w:tcW w:w="874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F30B1D" w:rsidRDefault="00F30B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F408FC" w:rsidRPr="00640FFE" w:rsidTr="002E647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F408FC" w:rsidRDefault="00F408FC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13:45</w:t>
            </w:r>
          </w:p>
        </w:tc>
        <w:tc>
          <w:tcPr>
            <w:tcW w:w="882" w:type="dxa"/>
            <w:vMerge w:val="restart"/>
            <w:vAlign w:val="center"/>
          </w:tcPr>
          <w:p w:rsidR="00F408FC" w:rsidRDefault="00F408FC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F408FC" w:rsidRPr="00A84361" w:rsidRDefault="00F408FC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F408FC" w:rsidRPr="00E466D7" w:rsidRDefault="00F408FC" w:rsidP="00A86DBA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CHESTERS, ASHLEY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920" w:type="dxa"/>
            <w:tcBorders>
              <w:left w:val="nil"/>
              <w:bottom w:val="nil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ENG</w:t>
            </w:r>
          </w:p>
        </w:tc>
        <w:tc>
          <w:tcPr>
            <w:tcW w:w="874" w:type="dxa"/>
            <w:vMerge w:val="restart"/>
            <w:vAlign w:val="center"/>
          </w:tcPr>
          <w:p w:rsidR="00F408FC" w:rsidRDefault="00F408F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F408FC" w:rsidRPr="009D33B6" w:rsidRDefault="00F408FC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F408FC" w:rsidRPr="00640FF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Default="00F408F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F408FC" w:rsidRPr="00E466D7" w:rsidRDefault="00F408FC" w:rsidP="00D42261">
            <w:pPr>
              <w:rPr>
                <w:rFonts w:ascii="Calibri" w:hAnsi="Calibri"/>
                <w:sz w:val="22"/>
                <w:szCs w:val="22"/>
              </w:rPr>
            </w:pPr>
            <w:r w:rsidRPr="00E466D7">
              <w:rPr>
                <w:rFonts w:ascii="Calibri" w:hAnsi="Calibri"/>
                <w:sz w:val="22"/>
                <w:szCs w:val="22"/>
              </w:rPr>
              <w:t>HEDBERG BERTRAND, ERIK</w:t>
            </w:r>
          </w:p>
          <w:p w:rsidR="00F408FC" w:rsidRPr="00E466D7" w:rsidRDefault="00F408FC" w:rsidP="009C6437">
            <w:pP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F408FC" w:rsidRPr="00B440C3" w:rsidRDefault="00F408FC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ESP</w:t>
            </w:r>
          </w:p>
        </w:tc>
        <w:tc>
          <w:tcPr>
            <w:tcW w:w="874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F408FC" w:rsidRPr="00640FFE" w:rsidTr="002E647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F408FC" w:rsidRPr="00C116EA" w:rsidRDefault="00C116EA" w:rsidP="00C116EA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116E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HUME, JACK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F408FC" w:rsidRPr="00B440C3" w:rsidRDefault="00C116EA" w:rsidP="002E647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440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IRE</w:t>
            </w:r>
          </w:p>
        </w:tc>
        <w:tc>
          <w:tcPr>
            <w:tcW w:w="874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F408FC" w:rsidRPr="00640FFE" w:rsidRDefault="00F408F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</w:tbl>
    <w:p w:rsidR="00DB3E37" w:rsidRPr="00640FFE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n-US"/>
        </w:rPr>
      </w:pPr>
    </w:p>
    <w:sectPr w:rsidR="00DB3E37" w:rsidRPr="00640FFE" w:rsidSect="00D456B5">
      <w:headerReference w:type="default" r:id="rId7"/>
      <w:footerReference w:type="even" r:id="rId8"/>
      <w:footerReference w:type="default" r:id="rId9"/>
      <w:endnotePr>
        <w:numFmt w:val="decimal"/>
      </w:endnotePr>
      <w:pgSz w:w="11905" w:h="16837"/>
      <w:pgMar w:top="2268" w:right="566" w:bottom="566" w:left="566" w:header="993" w:footer="566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2B1" w:rsidRDefault="008632B1">
      <w:r>
        <w:separator/>
      </w:r>
    </w:p>
  </w:endnote>
  <w:endnote w:type="continuationSeparator" w:id="0">
    <w:p w:rsidR="008632B1" w:rsidRDefault="008632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0E" w:rsidRDefault="00F00A0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A1B0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1B0E" w:rsidRDefault="004A1B0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0E" w:rsidRDefault="00F00A0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A1B0E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40C3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4A1B0E" w:rsidRDefault="004A1B0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2B1" w:rsidRDefault="008632B1">
      <w:r>
        <w:separator/>
      </w:r>
    </w:p>
  </w:footnote>
  <w:footnote w:type="continuationSeparator" w:id="0">
    <w:p w:rsidR="008632B1" w:rsidRDefault="008632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B0E" w:rsidRPr="00607A07" w:rsidRDefault="004A1B0E">
    <w:pPr>
      <w:pStyle w:val="Ttulo1"/>
      <w:jc w:val="center"/>
      <w:rPr>
        <w:rFonts w:ascii="Arial Narrow" w:hAnsi="Arial Narrow"/>
        <w:color w:val="333399"/>
        <w:sz w:val="40"/>
        <w:szCs w:val="40"/>
        <w:lang w:val="es-ES"/>
      </w:rPr>
    </w:pPr>
    <w:r>
      <w:rPr>
        <w:rFonts w:ascii="Arial Narrow" w:hAnsi="Arial Narrow"/>
        <w:noProof/>
        <w:snapToGrid/>
        <w:color w:val="333399"/>
        <w:sz w:val="40"/>
        <w:szCs w:val="40"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3177540</wp:posOffset>
          </wp:positionH>
          <wp:positionV relativeFrom="paragraph">
            <wp:posOffset>-334010</wp:posOffset>
          </wp:positionV>
          <wp:extent cx="424180" cy="478155"/>
          <wp:effectExtent l="19050" t="0" r="0" b="0"/>
          <wp:wrapNone/>
          <wp:docPr id="2" name="Imagen 2" descr="logo rfeg (blanco y negr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rfeg (blanco y negro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A1B0E" w:rsidRPr="00CF5E81" w:rsidRDefault="004A1B0E" w:rsidP="007B0D35">
    <w:pPr>
      <w:pStyle w:val="Ttulo1"/>
      <w:jc w:val="center"/>
      <w:rPr>
        <w:rFonts w:ascii="Arial Narrow" w:hAnsi="Arial Narrow" w:cs="Arial"/>
        <w:b/>
        <w:color w:val="000080"/>
        <w:sz w:val="36"/>
        <w:szCs w:val="36"/>
      </w:rPr>
    </w:pPr>
    <w:r w:rsidRPr="00CF5E81">
      <w:rPr>
        <w:rFonts w:ascii="Arial Narrow" w:hAnsi="Arial Narrow" w:cs="Arial"/>
        <w:b/>
        <w:color w:val="000080"/>
        <w:sz w:val="36"/>
        <w:szCs w:val="36"/>
      </w:rPr>
      <w:t>CAMPEONATO INTERNACIONAL AMATEUR DE ESPAÑA MASCULINO</w:t>
    </w:r>
  </w:p>
  <w:p w:rsidR="004A1B0E" w:rsidRPr="00CF5E81" w:rsidRDefault="004A1B0E" w:rsidP="00C22ADC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32"/>
        <w:szCs w:val="32"/>
      </w:rPr>
    </w:pPr>
    <w:r w:rsidRPr="00CF5E81">
      <w:rPr>
        <w:rFonts w:ascii="Arial" w:hAnsi="Arial" w:cs="Arial"/>
        <w:b/>
        <w:color w:val="000080"/>
        <w:sz w:val="32"/>
        <w:szCs w:val="32"/>
      </w:rPr>
      <w:t>Copa S.M. El Rey</w:t>
    </w:r>
  </w:p>
  <w:p w:rsidR="004A1B0E" w:rsidRPr="00C22ADC" w:rsidRDefault="004A1B0E" w:rsidP="00C22ADC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  <w:r>
      <w:rPr>
        <w:rFonts w:ascii="Arial" w:hAnsi="Arial" w:cs="Arial"/>
        <w:b/>
        <w:i/>
        <w:color w:val="000080"/>
        <w:sz w:val="28"/>
        <w:szCs w:val="28"/>
      </w:rPr>
      <w:t>La Manga Club</w:t>
    </w:r>
  </w:p>
  <w:p w:rsidR="004A1B0E" w:rsidRDefault="004A1B0E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  <w:r>
      <w:rPr>
        <w:rFonts w:ascii="Arial" w:hAnsi="Arial" w:cs="Arial"/>
        <w:b/>
        <w:color w:val="000080"/>
        <w:sz w:val="24"/>
      </w:rPr>
      <w:t>27 de Febrero al 3</w:t>
    </w:r>
    <w:r w:rsidRPr="001E19EB">
      <w:rPr>
        <w:rFonts w:ascii="Arial" w:hAnsi="Arial" w:cs="Arial"/>
        <w:b/>
        <w:color w:val="000080"/>
        <w:sz w:val="24"/>
      </w:rPr>
      <w:t xml:space="preserve"> de Marzo de 20</w:t>
    </w:r>
    <w:r>
      <w:rPr>
        <w:rFonts w:ascii="Arial" w:hAnsi="Arial" w:cs="Arial"/>
        <w:b/>
        <w:color w:val="000080"/>
        <w:sz w:val="24"/>
      </w:rPr>
      <w:t>13</w:t>
    </w:r>
  </w:p>
  <w:p w:rsidR="004A1B0E" w:rsidRPr="001E19EB" w:rsidRDefault="004A1B0E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4450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24494"/>
    <w:rsid w:val="0000152E"/>
    <w:rsid w:val="00005686"/>
    <w:rsid w:val="000068AC"/>
    <w:rsid w:val="00021FA0"/>
    <w:rsid w:val="00022196"/>
    <w:rsid w:val="0003002F"/>
    <w:rsid w:val="0003272B"/>
    <w:rsid w:val="0003295F"/>
    <w:rsid w:val="00037FAC"/>
    <w:rsid w:val="00040B48"/>
    <w:rsid w:val="00041FA2"/>
    <w:rsid w:val="00044276"/>
    <w:rsid w:val="0004537B"/>
    <w:rsid w:val="00053A9C"/>
    <w:rsid w:val="00053E6B"/>
    <w:rsid w:val="00057CC3"/>
    <w:rsid w:val="00060412"/>
    <w:rsid w:val="00062872"/>
    <w:rsid w:val="00073D04"/>
    <w:rsid w:val="00077C24"/>
    <w:rsid w:val="00095F8E"/>
    <w:rsid w:val="000A1733"/>
    <w:rsid w:val="000A4E03"/>
    <w:rsid w:val="000A5351"/>
    <w:rsid w:val="000A6BBA"/>
    <w:rsid w:val="000A6C52"/>
    <w:rsid w:val="000B0842"/>
    <w:rsid w:val="000B2218"/>
    <w:rsid w:val="000B3354"/>
    <w:rsid w:val="000C0EC0"/>
    <w:rsid w:val="000C20BE"/>
    <w:rsid w:val="000C51E0"/>
    <w:rsid w:val="000C5293"/>
    <w:rsid w:val="000C52B2"/>
    <w:rsid w:val="000D3073"/>
    <w:rsid w:val="000D5F7B"/>
    <w:rsid w:val="000E09DB"/>
    <w:rsid w:val="000E14B8"/>
    <w:rsid w:val="000E2AC7"/>
    <w:rsid w:val="000E3FC3"/>
    <w:rsid w:val="000E5259"/>
    <w:rsid w:val="000E5FDB"/>
    <w:rsid w:val="000F0BA9"/>
    <w:rsid w:val="000F7993"/>
    <w:rsid w:val="001016F7"/>
    <w:rsid w:val="00101A5E"/>
    <w:rsid w:val="00103D18"/>
    <w:rsid w:val="0010427B"/>
    <w:rsid w:val="001074B9"/>
    <w:rsid w:val="0011433B"/>
    <w:rsid w:val="001148E0"/>
    <w:rsid w:val="00114E11"/>
    <w:rsid w:val="00117A70"/>
    <w:rsid w:val="00123920"/>
    <w:rsid w:val="00124494"/>
    <w:rsid w:val="001305A5"/>
    <w:rsid w:val="0013433E"/>
    <w:rsid w:val="001414D4"/>
    <w:rsid w:val="00151056"/>
    <w:rsid w:val="00160AD2"/>
    <w:rsid w:val="00162F7E"/>
    <w:rsid w:val="00166773"/>
    <w:rsid w:val="001721F7"/>
    <w:rsid w:val="00187AD9"/>
    <w:rsid w:val="00187C86"/>
    <w:rsid w:val="00194CC7"/>
    <w:rsid w:val="001961A3"/>
    <w:rsid w:val="00197709"/>
    <w:rsid w:val="001A5819"/>
    <w:rsid w:val="001A6AC7"/>
    <w:rsid w:val="001B3369"/>
    <w:rsid w:val="001B611D"/>
    <w:rsid w:val="001C31F9"/>
    <w:rsid w:val="001C617A"/>
    <w:rsid w:val="001C796A"/>
    <w:rsid w:val="001D06C4"/>
    <w:rsid w:val="001E19EB"/>
    <w:rsid w:val="001E1FC9"/>
    <w:rsid w:val="001E307E"/>
    <w:rsid w:val="001E50D0"/>
    <w:rsid w:val="001E6FBA"/>
    <w:rsid w:val="001E754B"/>
    <w:rsid w:val="001F3458"/>
    <w:rsid w:val="001F489B"/>
    <w:rsid w:val="001F6445"/>
    <w:rsid w:val="001F7547"/>
    <w:rsid w:val="00202205"/>
    <w:rsid w:val="00202E67"/>
    <w:rsid w:val="00207455"/>
    <w:rsid w:val="00214BF3"/>
    <w:rsid w:val="00215898"/>
    <w:rsid w:val="00224A23"/>
    <w:rsid w:val="00230890"/>
    <w:rsid w:val="00231550"/>
    <w:rsid w:val="00232502"/>
    <w:rsid w:val="0023441A"/>
    <w:rsid w:val="002356D8"/>
    <w:rsid w:val="002530FC"/>
    <w:rsid w:val="002535FC"/>
    <w:rsid w:val="002664B6"/>
    <w:rsid w:val="002672DF"/>
    <w:rsid w:val="00273359"/>
    <w:rsid w:val="00275C48"/>
    <w:rsid w:val="00284510"/>
    <w:rsid w:val="0028605C"/>
    <w:rsid w:val="00290C10"/>
    <w:rsid w:val="002922A1"/>
    <w:rsid w:val="00294BDF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45FD"/>
    <w:rsid w:val="00304F29"/>
    <w:rsid w:val="00310F2E"/>
    <w:rsid w:val="00312A75"/>
    <w:rsid w:val="003148CB"/>
    <w:rsid w:val="00321325"/>
    <w:rsid w:val="00321B8F"/>
    <w:rsid w:val="00335223"/>
    <w:rsid w:val="00335498"/>
    <w:rsid w:val="003361CF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66C7C"/>
    <w:rsid w:val="00375F46"/>
    <w:rsid w:val="00377D22"/>
    <w:rsid w:val="00380C03"/>
    <w:rsid w:val="00380DF4"/>
    <w:rsid w:val="00382429"/>
    <w:rsid w:val="003845E5"/>
    <w:rsid w:val="003869B6"/>
    <w:rsid w:val="00390345"/>
    <w:rsid w:val="00397261"/>
    <w:rsid w:val="003A4140"/>
    <w:rsid w:val="003B3B4D"/>
    <w:rsid w:val="003B54F4"/>
    <w:rsid w:val="003C406A"/>
    <w:rsid w:val="003C436A"/>
    <w:rsid w:val="003C6171"/>
    <w:rsid w:val="003D4A3A"/>
    <w:rsid w:val="003E04CE"/>
    <w:rsid w:val="003E20DD"/>
    <w:rsid w:val="003E2194"/>
    <w:rsid w:val="003E5EE5"/>
    <w:rsid w:val="003F2496"/>
    <w:rsid w:val="003F786A"/>
    <w:rsid w:val="00401B7B"/>
    <w:rsid w:val="00402B06"/>
    <w:rsid w:val="0040344D"/>
    <w:rsid w:val="004054CC"/>
    <w:rsid w:val="004100B3"/>
    <w:rsid w:val="004151A4"/>
    <w:rsid w:val="004171DA"/>
    <w:rsid w:val="004208E9"/>
    <w:rsid w:val="00426494"/>
    <w:rsid w:val="004272F2"/>
    <w:rsid w:val="004331FF"/>
    <w:rsid w:val="0044686A"/>
    <w:rsid w:val="00471986"/>
    <w:rsid w:val="004739A0"/>
    <w:rsid w:val="0047742A"/>
    <w:rsid w:val="00485ED4"/>
    <w:rsid w:val="00487779"/>
    <w:rsid w:val="00491DF2"/>
    <w:rsid w:val="00491E70"/>
    <w:rsid w:val="0049488C"/>
    <w:rsid w:val="004A1B0E"/>
    <w:rsid w:val="004A5BA5"/>
    <w:rsid w:val="004A6F0B"/>
    <w:rsid w:val="004C32BB"/>
    <w:rsid w:val="004E4867"/>
    <w:rsid w:val="004F35B3"/>
    <w:rsid w:val="004F51C4"/>
    <w:rsid w:val="005224EE"/>
    <w:rsid w:val="005307D5"/>
    <w:rsid w:val="00530D8E"/>
    <w:rsid w:val="00533440"/>
    <w:rsid w:val="005409A9"/>
    <w:rsid w:val="00542A5C"/>
    <w:rsid w:val="00543374"/>
    <w:rsid w:val="00543515"/>
    <w:rsid w:val="0055021E"/>
    <w:rsid w:val="00553645"/>
    <w:rsid w:val="0056102F"/>
    <w:rsid w:val="005679C6"/>
    <w:rsid w:val="005707CA"/>
    <w:rsid w:val="005741D5"/>
    <w:rsid w:val="005831D6"/>
    <w:rsid w:val="00583A12"/>
    <w:rsid w:val="005851E3"/>
    <w:rsid w:val="00585697"/>
    <w:rsid w:val="0059102C"/>
    <w:rsid w:val="005926DB"/>
    <w:rsid w:val="005931DE"/>
    <w:rsid w:val="005A0D50"/>
    <w:rsid w:val="005B3333"/>
    <w:rsid w:val="005B491A"/>
    <w:rsid w:val="005E2579"/>
    <w:rsid w:val="005E4715"/>
    <w:rsid w:val="005E7ED1"/>
    <w:rsid w:val="005F0F00"/>
    <w:rsid w:val="005F280E"/>
    <w:rsid w:val="005F3CCE"/>
    <w:rsid w:val="006054A7"/>
    <w:rsid w:val="00607A07"/>
    <w:rsid w:val="006179F1"/>
    <w:rsid w:val="00620E05"/>
    <w:rsid w:val="00621DB0"/>
    <w:rsid w:val="00622F54"/>
    <w:rsid w:val="0062331C"/>
    <w:rsid w:val="00623FB8"/>
    <w:rsid w:val="00624059"/>
    <w:rsid w:val="00624CCA"/>
    <w:rsid w:val="00624CE1"/>
    <w:rsid w:val="00630C9E"/>
    <w:rsid w:val="006329D8"/>
    <w:rsid w:val="00640FFE"/>
    <w:rsid w:val="0065681E"/>
    <w:rsid w:val="00657005"/>
    <w:rsid w:val="00661772"/>
    <w:rsid w:val="00663800"/>
    <w:rsid w:val="00665D69"/>
    <w:rsid w:val="00666CA9"/>
    <w:rsid w:val="00676EEB"/>
    <w:rsid w:val="006777F9"/>
    <w:rsid w:val="0068047A"/>
    <w:rsid w:val="00690E25"/>
    <w:rsid w:val="00693CE7"/>
    <w:rsid w:val="006A556C"/>
    <w:rsid w:val="006B0109"/>
    <w:rsid w:val="006B04FA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30D7"/>
    <w:rsid w:val="006E7779"/>
    <w:rsid w:val="006F2F6F"/>
    <w:rsid w:val="006F71E1"/>
    <w:rsid w:val="0070146E"/>
    <w:rsid w:val="007014E0"/>
    <w:rsid w:val="0070185A"/>
    <w:rsid w:val="00705775"/>
    <w:rsid w:val="00720D27"/>
    <w:rsid w:val="00721EC9"/>
    <w:rsid w:val="007273B8"/>
    <w:rsid w:val="00737931"/>
    <w:rsid w:val="007403AF"/>
    <w:rsid w:val="00742FA2"/>
    <w:rsid w:val="007438E8"/>
    <w:rsid w:val="00744973"/>
    <w:rsid w:val="00747618"/>
    <w:rsid w:val="007503C6"/>
    <w:rsid w:val="00750F4E"/>
    <w:rsid w:val="0076255D"/>
    <w:rsid w:val="00763ECF"/>
    <w:rsid w:val="00767979"/>
    <w:rsid w:val="00771C07"/>
    <w:rsid w:val="007759E4"/>
    <w:rsid w:val="007776AC"/>
    <w:rsid w:val="00784BF1"/>
    <w:rsid w:val="00796C19"/>
    <w:rsid w:val="007A0426"/>
    <w:rsid w:val="007A1F2D"/>
    <w:rsid w:val="007A3A3D"/>
    <w:rsid w:val="007A3B6F"/>
    <w:rsid w:val="007A5798"/>
    <w:rsid w:val="007B0D35"/>
    <w:rsid w:val="007B4336"/>
    <w:rsid w:val="007B5063"/>
    <w:rsid w:val="007B7A71"/>
    <w:rsid w:val="007D190C"/>
    <w:rsid w:val="007D293C"/>
    <w:rsid w:val="007D2DB9"/>
    <w:rsid w:val="007E4C42"/>
    <w:rsid w:val="007E7185"/>
    <w:rsid w:val="007E79C5"/>
    <w:rsid w:val="008051E1"/>
    <w:rsid w:val="008053C7"/>
    <w:rsid w:val="00806CDA"/>
    <w:rsid w:val="00807BD7"/>
    <w:rsid w:val="00810F92"/>
    <w:rsid w:val="00821D93"/>
    <w:rsid w:val="00822326"/>
    <w:rsid w:val="00822590"/>
    <w:rsid w:val="008256F4"/>
    <w:rsid w:val="008262A2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5773A"/>
    <w:rsid w:val="00862A36"/>
    <w:rsid w:val="008632B1"/>
    <w:rsid w:val="00865C6D"/>
    <w:rsid w:val="00882C5F"/>
    <w:rsid w:val="008843AE"/>
    <w:rsid w:val="008901F8"/>
    <w:rsid w:val="00890B70"/>
    <w:rsid w:val="00893EDE"/>
    <w:rsid w:val="008A5F31"/>
    <w:rsid w:val="008B479E"/>
    <w:rsid w:val="008B5F17"/>
    <w:rsid w:val="008B76E1"/>
    <w:rsid w:val="008B7786"/>
    <w:rsid w:val="008B797D"/>
    <w:rsid w:val="008C67A1"/>
    <w:rsid w:val="008D4A03"/>
    <w:rsid w:val="008E2491"/>
    <w:rsid w:val="008F2830"/>
    <w:rsid w:val="008F5D96"/>
    <w:rsid w:val="009042B6"/>
    <w:rsid w:val="009100C6"/>
    <w:rsid w:val="00917165"/>
    <w:rsid w:val="00923EA0"/>
    <w:rsid w:val="00926215"/>
    <w:rsid w:val="00926968"/>
    <w:rsid w:val="00936CF3"/>
    <w:rsid w:val="00946B45"/>
    <w:rsid w:val="009613AF"/>
    <w:rsid w:val="009618C9"/>
    <w:rsid w:val="00963848"/>
    <w:rsid w:val="00964D2F"/>
    <w:rsid w:val="00975981"/>
    <w:rsid w:val="009779A3"/>
    <w:rsid w:val="00982C16"/>
    <w:rsid w:val="00982F2A"/>
    <w:rsid w:val="00984572"/>
    <w:rsid w:val="00985EC8"/>
    <w:rsid w:val="00987A7D"/>
    <w:rsid w:val="0099104C"/>
    <w:rsid w:val="00993410"/>
    <w:rsid w:val="009938D9"/>
    <w:rsid w:val="00996863"/>
    <w:rsid w:val="009A39FA"/>
    <w:rsid w:val="009A7B39"/>
    <w:rsid w:val="009B1F21"/>
    <w:rsid w:val="009B5777"/>
    <w:rsid w:val="009C33D5"/>
    <w:rsid w:val="009C3887"/>
    <w:rsid w:val="009C6437"/>
    <w:rsid w:val="009C6F2C"/>
    <w:rsid w:val="009C7C2B"/>
    <w:rsid w:val="009D1D37"/>
    <w:rsid w:val="009D1FA4"/>
    <w:rsid w:val="009D26BA"/>
    <w:rsid w:val="009D33B6"/>
    <w:rsid w:val="009D3A57"/>
    <w:rsid w:val="009D6C0B"/>
    <w:rsid w:val="009E1A5E"/>
    <w:rsid w:val="009E4B37"/>
    <w:rsid w:val="009E6129"/>
    <w:rsid w:val="009E7646"/>
    <w:rsid w:val="009F077B"/>
    <w:rsid w:val="009F1F28"/>
    <w:rsid w:val="009F20F3"/>
    <w:rsid w:val="009F2A71"/>
    <w:rsid w:val="009F7D63"/>
    <w:rsid w:val="00A001EC"/>
    <w:rsid w:val="00A10DF9"/>
    <w:rsid w:val="00A1107C"/>
    <w:rsid w:val="00A13214"/>
    <w:rsid w:val="00A14E54"/>
    <w:rsid w:val="00A15563"/>
    <w:rsid w:val="00A15E99"/>
    <w:rsid w:val="00A15FE4"/>
    <w:rsid w:val="00A237D9"/>
    <w:rsid w:val="00A25B2F"/>
    <w:rsid w:val="00A26C6E"/>
    <w:rsid w:val="00A30170"/>
    <w:rsid w:val="00A32AD6"/>
    <w:rsid w:val="00A336A6"/>
    <w:rsid w:val="00A36E3A"/>
    <w:rsid w:val="00A61EAC"/>
    <w:rsid w:val="00A63E76"/>
    <w:rsid w:val="00A65D08"/>
    <w:rsid w:val="00A73849"/>
    <w:rsid w:val="00A767CC"/>
    <w:rsid w:val="00A771F8"/>
    <w:rsid w:val="00A83497"/>
    <w:rsid w:val="00A84361"/>
    <w:rsid w:val="00A86DBA"/>
    <w:rsid w:val="00A8734E"/>
    <w:rsid w:val="00AA28CB"/>
    <w:rsid w:val="00AA33EE"/>
    <w:rsid w:val="00AC5B5E"/>
    <w:rsid w:val="00AC5D83"/>
    <w:rsid w:val="00AC7EEA"/>
    <w:rsid w:val="00AD1D84"/>
    <w:rsid w:val="00AD6ABD"/>
    <w:rsid w:val="00AE4100"/>
    <w:rsid w:val="00AF336B"/>
    <w:rsid w:val="00AF6713"/>
    <w:rsid w:val="00B00EEF"/>
    <w:rsid w:val="00B077F8"/>
    <w:rsid w:val="00B0795A"/>
    <w:rsid w:val="00B11267"/>
    <w:rsid w:val="00B16C73"/>
    <w:rsid w:val="00B236DA"/>
    <w:rsid w:val="00B2720E"/>
    <w:rsid w:val="00B27C3F"/>
    <w:rsid w:val="00B31605"/>
    <w:rsid w:val="00B3249B"/>
    <w:rsid w:val="00B3661A"/>
    <w:rsid w:val="00B41DF0"/>
    <w:rsid w:val="00B440C3"/>
    <w:rsid w:val="00B56776"/>
    <w:rsid w:val="00B60A13"/>
    <w:rsid w:val="00B62CD4"/>
    <w:rsid w:val="00B63E93"/>
    <w:rsid w:val="00B76D07"/>
    <w:rsid w:val="00B80D4F"/>
    <w:rsid w:val="00B81370"/>
    <w:rsid w:val="00B8285F"/>
    <w:rsid w:val="00B83B05"/>
    <w:rsid w:val="00B85057"/>
    <w:rsid w:val="00B85A4F"/>
    <w:rsid w:val="00B9155C"/>
    <w:rsid w:val="00B92A2A"/>
    <w:rsid w:val="00B94DC5"/>
    <w:rsid w:val="00BA0B5D"/>
    <w:rsid w:val="00BA359F"/>
    <w:rsid w:val="00BA600B"/>
    <w:rsid w:val="00BA67CA"/>
    <w:rsid w:val="00BA7B55"/>
    <w:rsid w:val="00BC0DCA"/>
    <w:rsid w:val="00BC6A29"/>
    <w:rsid w:val="00BD1894"/>
    <w:rsid w:val="00BD5F20"/>
    <w:rsid w:val="00BE107E"/>
    <w:rsid w:val="00BE3EC7"/>
    <w:rsid w:val="00BE58A0"/>
    <w:rsid w:val="00BF1587"/>
    <w:rsid w:val="00BF17F9"/>
    <w:rsid w:val="00C00FFD"/>
    <w:rsid w:val="00C02C14"/>
    <w:rsid w:val="00C0480D"/>
    <w:rsid w:val="00C116EA"/>
    <w:rsid w:val="00C1265C"/>
    <w:rsid w:val="00C13064"/>
    <w:rsid w:val="00C16130"/>
    <w:rsid w:val="00C17031"/>
    <w:rsid w:val="00C17C74"/>
    <w:rsid w:val="00C17F3D"/>
    <w:rsid w:val="00C22604"/>
    <w:rsid w:val="00C22ADC"/>
    <w:rsid w:val="00C23085"/>
    <w:rsid w:val="00C31643"/>
    <w:rsid w:val="00C32E63"/>
    <w:rsid w:val="00C437E7"/>
    <w:rsid w:val="00C45D58"/>
    <w:rsid w:val="00C53139"/>
    <w:rsid w:val="00C61322"/>
    <w:rsid w:val="00C64B0E"/>
    <w:rsid w:val="00C66916"/>
    <w:rsid w:val="00C67981"/>
    <w:rsid w:val="00C7626F"/>
    <w:rsid w:val="00C80C8F"/>
    <w:rsid w:val="00C84F14"/>
    <w:rsid w:val="00C9759E"/>
    <w:rsid w:val="00CA1296"/>
    <w:rsid w:val="00CA7213"/>
    <w:rsid w:val="00CB39B2"/>
    <w:rsid w:val="00CB4E6D"/>
    <w:rsid w:val="00CC1E71"/>
    <w:rsid w:val="00CD3F00"/>
    <w:rsid w:val="00CD4168"/>
    <w:rsid w:val="00CE14D2"/>
    <w:rsid w:val="00CE4939"/>
    <w:rsid w:val="00CF076B"/>
    <w:rsid w:val="00CF5E81"/>
    <w:rsid w:val="00D0170C"/>
    <w:rsid w:val="00D05FF1"/>
    <w:rsid w:val="00D06346"/>
    <w:rsid w:val="00D1277B"/>
    <w:rsid w:val="00D128B9"/>
    <w:rsid w:val="00D21569"/>
    <w:rsid w:val="00D31DA3"/>
    <w:rsid w:val="00D34F54"/>
    <w:rsid w:val="00D42261"/>
    <w:rsid w:val="00D456B5"/>
    <w:rsid w:val="00D572D2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68F"/>
    <w:rsid w:val="00D9370D"/>
    <w:rsid w:val="00D9379D"/>
    <w:rsid w:val="00D93AB9"/>
    <w:rsid w:val="00DA27D1"/>
    <w:rsid w:val="00DA5675"/>
    <w:rsid w:val="00DB2B6C"/>
    <w:rsid w:val="00DB3E37"/>
    <w:rsid w:val="00DB4C57"/>
    <w:rsid w:val="00DB715B"/>
    <w:rsid w:val="00DB7A30"/>
    <w:rsid w:val="00DC43C9"/>
    <w:rsid w:val="00DD1DA9"/>
    <w:rsid w:val="00E17723"/>
    <w:rsid w:val="00E24C02"/>
    <w:rsid w:val="00E304F8"/>
    <w:rsid w:val="00E466D7"/>
    <w:rsid w:val="00E46756"/>
    <w:rsid w:val="00E51197"/>
    <w:rsid w:val="00E542DD"/>
    <w:rsid w:val="00E54FDE"/>
    <w:rsid w:val="00E57E81"/>
    <w:rsid w:val="00E617E4"/>
    <w:rsid w:val="00E61907"/>
    <w:rsid w:val="00E62FEE"/>
    <w:rsid w:val="00E64E3F"/>
    <w:rsid w:val="00E6601D"/>
    <w:rsid w:val="00E759B4"/>
    <w:rsid w:val="00E939F6"/>
    <w:rsid w:val="00EA2C0E"/>
    <w:rsid w:val="00EA357B"/>
    <w:rsid w:val="00EA6602"/>
    <w:rsid w:val="00EB4475"/>
    <w:rsid w:val="00EB7B32"/>
    <w:rsid w:val="00EC26D3"/>
    <w:rsid w:val="00EC2DB1"/>
    <w:rsid w:val="00ED2389"/>
    <w:rsid w:val="00ED32E2"/>
    <w:rsid w:val="00ED3D44"/>
    <w:rsid w:val="00ED4C51"/>
    <w:rsid w:val="00ED5E22"/>
    <w:rsid w:val="00ED7568"/>
    <w:rsid w:val="00ED7BD1"/>
    <w:rsid w:val="00ED7DD3"/>
    <w:rsid w:val="00EE2407"/>
    <w:rsid w:val="00EF22BC"/>
    <w:rsid w:val="00EF6EEE"/>
    <w:rsid w:val="00EF7F08"/>
    <w:rsid w:val="00F00A03"/>
    <w:rsid w:val="00F054A7"/>
    <w:rsid w:val="00F11C18"/>
    <w:rsid w:val="00F11DEF"/>
    <w:rsid w:val="00F16912"/>
    <w:rsid w:val="00F2047F"/>
    <w:rsid w:val="00F23AA0"/>
    <w:rsid w:val="00F24F65"/>
    <w:rsid w:val="00F30B1D"/>
    <w:rsid w:val="00F33B9A"/>
    <w:rsid w:val="00F36365"/>
    <w:rsid w:val="00F374F6"/>
    <w:rsid w:val="00F37747"/>
    <w:rsid w:val="00F408FC"/>
    <w:rsid w:val="00F41C09"/>
    <w:rsid w:val="00F41E0C"/>
    <w:rsid w:val="00F436FF"/>
    <w:rsid w:val="00F443BF"/>
    <w:rsid w:val="00F45E1E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3CDE"/>
    <w:rsid w:val="00FA5202"/>
    <w:rsid w:val="00FB02A9"/>
    <w:rsid w:val="00FB510A"/>
    <w:rsid w:val="00FB5145"/>
    <w:rsid w:val="00FB5D92"/>
    <w:rsid w:val="00FB7AF9"/>
    <w:rsid w:val="00FB7F8B"/>
    <w:rsid w:val="00FC1CC9"/>
    <w:rsid w:val="00FC3F04"/>
    <w:rsid w:val="00FC4E99"/>
    <w:rsid w:val="00FD0C49"/>
    <w:rsid w:val="00FD67C3"/>
    <w:rsid w:val="00FD74B7"/>
    <w:rsid w:val="00FE4E49"/>
    <w:rsid w:val="00FE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63B1FE-D0A8-41F3-8696-72B4C7F3C414}"/>
</file>

<file path=customXml/itemProps2.xml><?xml version="1.0" encoding="utf-8"?>
<ds:datastoreItem xmlns:ds="http://schemas.openxmlformats.org/officeDocument/2006/customXml" ds:itemID="{15D050B6-3E0E-4300-8062-DA328425A739}"/>
</file>

<file path=customXml/itemProps3.xml><?xml version="1.0" encoding="utf-8"?>
<ds:datastoreItem xmlns:ds="http://schemas.openxmlformats.org/officeDocument/2006/customXml" ds:itemID="{FBEA2EEE-2269-471C-BF50-595098BB41BC}"/>
</file>

<file path=customXml/itemProps4.xml><?xml version="1.0" encoding="utf-8"?>
<ds:datastoreItem xmlns:ds="http://schemas.openxmlformats.org/officeDocument/2006/customXml" ds:itemID="{FF3F0755-31B7-472C-91EF-439D1392668C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6</TotalTime>
  <Pages>4</Pages>
  <Words>759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Ernesto F. Gamboa</cp:lastModifiedBy>
  <cp:revision>3</cp:revision>
  <cp:lastPrinted>2013-02-21T12:46:00Z</cp:lastPrinted>
  <dcterms:created xsi:type="dcterms:W3CDTF">2013-02-26T12:52:00Z</dcterms:created>
  <dcterms:modified xsi:type="dcterms:W3CDTF">2013-02-26T16:14:00Z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