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368" w:rsidRDefault="00F51368">
      <w:pPr>
        <w:jc w:val="both"/>
        <w:rPr>
          <w:lang w:val="es-ES_tradnl"/>
        </w:rPr>
      </w:pPr>
      <w:bookmarkStart w:id="0" w:name="_GoBack"/>
      <w:bookmarkEnd w:id="0"/>
    </w:p>
    <w:p w:rsidR="00F51368" w:rsidRDefault="00F51368">
      <w:pPr>
        <w:jc w:val="both"/>
        <w:rPr>
          <w:lang w:val="es-ES_trad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5"/>
        <w:gridCol w:w="2832"/>
        <w:gridCol w:w="2268"/>
        <w:gridCol w:w="2550"/>
        <w:gridCol w:w="2557"/>
      </w:tblGrid>
      <w:tr w:rsidR="00F51368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Pr="005F25A8" w:rsidRDefault="00F51368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1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F51368" w:rsidRPr="004F0B5F" w:rsidRDefault="00F51368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Pr="004F0B5F" w:rsidRDefault="00F5136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Pr="004F0B5F" w:rsidRDefault="00F5136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81456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1456D" w:rsidRPr="005F25A8" w:rsidRDefault="0081456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81456D" w:rsidRPr="004F0B5F" w:rsidRDefault="0081456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1456D" w:rsidRPr="004F0B5F" w:rsidRDefault="0081456D" w:rsidP="0081456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1456D" w:rsidRPr="004F0B5F" w:rsidRDefault="0081456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1456D" w:rsidRDefault="0081456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cantSplit/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8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6" w:space="0" w:color="FFFFFF"/>
            </w:tcBorders>
          </w:tcPr>
          <w:p w:rsidR="00B3088D" w:rsidRPr="004F0B5F" w:rsidRDefault="00B3088D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vMerge w:val="restart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cantSplit/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vMerge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4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B3088D" w:rsidRPr="004F0B5F" w:rsidRDefault="00B3088D" w:rsidP="007471B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B3088D" w:rsidRPr="00155BB7" w:rsidRDefault="00B3088D" w:rsidP="007B4D21">
            <w:pPr>
              <w:rPr>
                <w:rFonts w:ascii="Arial Narrow" w:hAnsi="Arial Narrow"/>
                <w:b/>
                <w:i/>
                <w:color w:val="FF0000"/>
                <w:sz w:val="22"/>
                <w:szCs w:val="22"/>
                <w:highlight w:val="yellow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5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4F0B5F" w:rsidRDefault="00B3088D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F1210B" w:rsidRDefault="00B3088D">
            <w:pPr>
              <w:jc w:val="right"/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  <w:t>CAMPEÓ</w:t>
            </w:r>
            <w:r w:rsidRPr="00F1210B"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  <w:t>N</w:t>
            </w:r>
          </w:p>
        </w:tc>
      </w:tr>
      <w:tr w:rsidR="00B3088D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B3088D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</w:tcPr>
          <w:p w:rsidR="00B3088D" w:rsidRPr="005F25A8" w:rsidRDefault="00B3088D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3</w:t>
            </w: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3088D" w:rsidRPr="004F0B5F" w:rsidRDefault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155BB7" w:rsidRPr="004F0B5F" w:rsidRDefault="00155BB7" w:rsidP="007471B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155BB7" w:rsidRPr="004F0B5F" w:rsidRDefault="00155BB7" w:rsidP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6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F1210B" w:rsidRDefault="00155BB7">
            <w:pPr>
              <w:jc w:val="right"/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</w:pPr>
            <w:r w:rsidRPr="00F1210B">
              <w:rPr>
                <w:rFonts w:ascii="FrnkGothITC Bk BT" w:hAnsi="FrnkGothITC Bk BT"/>
                <w:b/>
                <w:sz w:val="22"/>
                <w:szCs w:val="22"/>
                <w:lang w:val="es-ES_tradnl"/>
              </w:rPr>
              <w:t>Subcampeón</w:t>
            </w:r>
          </w:p>
        </w:tc>
      </w:tr>
      <w:tr w:rsidR="00155BB7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spacing w:line="56" w:lineRule="exac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2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155BB7" w:rsidRPr="004F0B5F" w:rsidRDefault="00155BB7" w:rsidP="007471B8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155BB7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5F25A8" w:rsidRDefault="00155BB7" w:rsidP="007B0BA9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 w:rsidRPr="005F25A8">
              <w:rPr>
                <w:rFonts w:ascii="FrnkGothITC Bk BT" w:hAnsi="FrnkGothITC Bk BT"/>
                <w:b/>
                <w:sz w:val="20"/>
                <w:lang w:val="es-ES_tradnl"/>
              </w:rPr>
              <w:t>7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155BB7" w:rsidRPr="004F0B5F" w:rsidRDefault="00155BB7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jc w:val="center"/>
              <w:rPr>
                <w:rFonts w:ascii="FrnkGothITC Bk BT" w:hAnsi="FrnkGothITC Bk BT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Pr="004F0B5F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155BB7" w:rsidRDefault="00155BB7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</w:tbl>
    <w:p w:rsidR="00F51368" w:rsidRDefault="00F51368">
      <w:pPr>
        <w:jc w:val="both"/>
        <w:rPr>
          <w:rFonts w:ascii="FrnkGothITC Bk BT" w:hAnsi="FrnkGothITC Bk BT"/>
          <w:b/>
          <w:sz w:val="20"/>
          <w:lang w:val="es-ES_tradnl"/>
        </w:rPr>
      </w:pPr>
    </w:p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</w:tblGrid>
      <w:tr w:rsidR="00F51368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51368" w:rsidRDefault="00F51368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3</w:t>
            </w:r>
            <w:r>
              <w:rPr>
                <w:rFonts w:ascii="FrnkGothITC Bk BT" w:hAnsi="FrnkGothITC Bk BT"/>
                <w:b/>
                <w:sz w:val="22"/>
                <w:vertAlign w:val="superscript"/>
                <w:lang w:val="es-ES_tradnl"/>
              </w:rPr>
              <w:t>er</w:t>
            </w:r>
            <w:r>
              <w:rPr>
                <w:rFonts w:ascii="FrnkGothITC Bk BT" w:hAnsi="FrnkGothITC Bk BT"/>
                <w:b/>
                <w:sz w:val="22"/>
                <w:lang w:val="es-ES_tradnl"/>
              </w:rPr>
              <w:t xml:space="preserve"> y 4º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F51368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3088D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3088D" w:rsidRPr="004F0B5F" w:rsidRDefault="00B3088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B3088D" w:rsidRDefault="00B3088D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Default="00B00F9B" w:rsidP="00B631E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3er</w:t>
            </w:r>
            <w:r w:rsidR="00B631E5">
              <w:rPr>
                <w:rFonts w:ascii="FrnkGothITC Bk BT" w:hAnsi="FrnkGothITC Bk BT"/>
                <w:b/>
                <w:sz w:val="22"/>
                <w:lang w:val="es-ES_tradnl"/>
              </w:rPr>
              <w:t xml:space="preserve"> puesto</w:t>
            </w:r>
          </w:p>
          <w:p w:rsidR="00B631E5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  <w:p w:rsidR="00B631E5" w:rsidRPr="004F0B5F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428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8" w:space="0" w:color="000000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vMerge/>
            <w:tcBorders>
              <w:left w:val="single" w:sz="8" w:space="0" w:color="000000"/>
              <w:right w:val="single" w:sz="6" w:space="0" w:color="FFFFFF"/>
            </w:tcBorders>
          </w:tcPr>
          <w:p w:rsidR="00B631E5" w:rsidRDefault="00B631E5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8" w:space="0" w:color="000000"/>
              <w:left w:val="nil"/>
              <w:right w:val="single" w:sz="6" w:space="0" w:color="FFFFFF"/>
            </w:tcBorders>
          </w:tcPr>
          <w:p w:rsidR="00B631E5" w:rsidRDefault="00B631E5" w:rsidP="00B501C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4º puesto</w:t>
            </w:r>
          </w:p>
          <w:p w:rsidR="00B631E5" w:rsidRDefault="00B631E5" w:rsidP="007B4D21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</w:tbl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p w:rsidR="00B501C5" w:rsidRDefault="00B501C5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  <w:gridCol w:w="2834"/>
      </w:tblGrid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F51368" w:rsidRDefault="00F51368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5º a</w:t>
            </w:r>
            <w:r w:rsidR="00F1210B">
              <w:rPr>
                <w:rFonts w:ascii="FrnkGothITC Bk BT" w:hAnsi="FrnkGothITC Bk BT"/>
                <w:b/>
                <w:sz w:val="22"/>
                <w:lang w:val="es-ES_tradnl"/>
              </w:rPr>
              <w:t>l</w:t>
            </w:r>
            <w:r>
              <w:rPr>
                <w:rFonts w:ascii="FrnkGothITC Bk BT" w:hAnsi="FrnkGothITC Bk BT"/>
                <w:b/>
                <w:sz w:val="22"/>
                <w:lang w:val="es-ES_tradnl"/>
              </w:rPr>
              <w:t xml:space="preserve">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81456D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81456D" w:rsidRPr="004F0B5F" w:rsidRDefault="0081456D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81456D" w:rsidRPr="004F0B5F" w:rsidRDefault="0081456D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81456D" w:rsidRDefault="0081456D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534F0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534F00" w:rsidRPr="004F0B5F" w:rsidRDefault="00534F00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  <w:vAlign w:val="bottom"/>
          </w:tcPr>
          <w:p w:rsidR="00534F00" w:rsidRPr="004F0B5F" w:rsidRDefault="00534F00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534F00" w:rsidRDefault="00534F00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B631E5" w:rsidRPr="004F0B5F" w:rsidRDefault="00B631E5">
            <w:pPr>
              <w:jc w:val="center"/>
              <w:rPr>
                <w:rFonts w:ascii="Arial Narrow" w:hAnsi="Arial Narrow"/>
                <w:color w:val="FF0000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bottom"/>
          </w:tcPr>
          <w:p w:rsidR="00B631E5" w:rsidRDefault="00CC52DE" w:rsidP="0088744A">
            <w:pPr>
              <w:jc w:val="right"/>
              <w:rPr>
                <w:rFonts w:ascii="Arial Narrow" w:hAnsi="Arial Narrow"/>
                <w:b/>
                <w:sz w:val="20"/>
                <w:lang w:val="es-ES_tradnl"/>
              </w:rPr>
            </w:pPr>
            <w:r w:rsidRPr="00CC52DE">
              <w:rPr>
                <w:rFonts w:ascii="FrnkGothITC Bk BT" w:hAnsi="FrnkGothITC Bk BT"/>
                <w:sz w:val="22"/>
                <w:lang w:val="es-ES_tradnl"/>
              </w:rPr>
              <w:t xml:space="preserve">     </w:t>
            </w:r>
            <w:r w:rsidR="00B631E5">
              <w:rPr>
                <w:rFonts w:ascii="FrnkGothITC Bk BT" w:hAnsi="FrnkGothITC Bk BT"/>
                <w:b/>
                <w:sz w:val="22"/>
                <w:lang w:val="es-ES_tradnl"/>
              </w:rPr>
              <w:t>5º puesto</w:t>
            </w:r>
          </w:p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Default="00B631E5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right w:val="single" w:sz="6" w:space="0" w:color="FFFFFF"/>
            </w:tcBorders>
          </w:tcPr>
          <w:p w:rsidR="00B631E5" w:rsidRDefault="00B631E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6º puesto</w:t>
            </w: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8" w:space="0" w:color="000000"/>
            </w:tcBorders>
            <w:vAlign w:val="bottom"/>
          </w:tcPr>
          <w:p w:rsidR="00B631E5" w:rsidRPr="004F0B5F" w:rsidRDefault="00B631E5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</w:tcPr>
          <w:p w:rsidR="00B631E5" w:rsidRPr="004F0B5F" w:rsidRDefault="00B631E5">
            <w:pPr>
              <w:jc w:val="center"/>
              <w:rPr>
                <w:rFonts w:ascii="Arial Narrow" w:hAnsi="Arial Narrow"/>
                <w:color w:val="FF0000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</w:tcPr>
          <w:p w:rsidR="00B631E5" w:rsidRDefault="00B631E5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</w:tbl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p w:rsidR="00F51368" w:rsidRDefault="00F51368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</w:tblGrid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51368" w:rsidRDefault="00F51368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7º y 8º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F51368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F51368" w:rsidRDefault="00F51368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71590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B71590" w:rsidRPr="004F0B5F" w:rsidRDefault="00B71590" w:rsidP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B71590" w:rsidRDefault="00B71590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Pr="004F0B5F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cantSplit/>
          <w:trHeight w:val="584"/>
          <w:jc w:val="right"/>
        </w:trPr>
        <w:tc>
          <w:tcPr>
            <w:tcW w:w="2834" w:type="dxa"/>
            <w:tcBorders>
              <w:left w:val="single" w:sz="6" w:space="0" w:color="FFFFFF"/>
            </w:tcBorders>
          </w:tcPr>
          <w:p w:rsidR="00B631E5" w:rsidRPr="004F0B5F" w:rsidRDefault="00B631E5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B631E5" w:rsidRDefault="00CC52DE" w:rsidP="0088744A">
            <w:pPr>
              <w:jc w:val="right"/>
              <w:rPr>
                <w:rFonts w:ascii="Arial Narrow" w:hAnsi="Arial Narrow"/>
                <w:b/>
                <w:sz w:val="20"/>
                <w:lang w:val="es-ES_tradnl"/>
              </w:rPr>
            </w:pPr>
            <w:r w:rsidRPr="00D57AA1">
              <w:rPr>
                <w:rFonts w:ascii="FrnkGothITC Bk BT" w:hAnsi="FrnkGothITC Bk BT"/>
                <w:sz w:val="22"/>
                <w:lang w:val="es-ES_tradnl"/>
              </w:rPr>
              <w:t xml:space="preserve">     </w:t>
            </w:r>
            <w:r w:rsidR="00B631E5">
              <w:rPr>
                <w:rFonts w:ascii="FrnkGothITC Bk BT" w:hAnsi="FrnkGothITC Bk BT"/>
                <w:b/>
                <w:sz w:val="22"/>
                <w:lang w:val="es-ES_tradnl"/>
              </w:rPr>
              <w:t>7º puesto</w:t>
            </w:r>
          </w:p>
          <w:p w:rsidR="00B631E5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  <w:p w:rsidR="00B631E5" w:rsidRPr="004F0B5F" w:rsidRDefault="00B631E5" w:rsidP="00B631E5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B631E5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</w:tcPr>
          <w:p w:rsidR="00B631E5" w:rsidRPr="004F0B5F" w:rsidRDefault="00B631E5" w:rsidP="00B3088D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</w:tcPr>
          <w:p w:rsidR="00B631E5" w:rsidRDefault="00B631E5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8º puesto</w:t>
            </w:r>
          </w:p>
        </w:tc>
      </w:tr>
    </w:tbl>
    <w:p w:rsidR="00F51368" w:rsidRDefault="00F51368">
      <w:pPr>
        <w:jc w:val="both"/>
        <w:rPr>
          <w:lang w:val="es-ES_tradnl"/>
        </w:rPr>
      </w:pPr>
    </w:p>
    <w:p w:rsidR="00F51368" w:rsidRDefault="00F51368">
      <w:pPr>
        <w:jc w:val="both"/>
        <w:rPr>
          <w:lang w:val="es-ES_tradnl"/>
        </w:rPr>
      </w:pPr>
    </w:p>
    <w:p w:rsidR="00B501C5" w:rsidRDefault="00B501C5">
      <w:pPr>
        <w:jc w:val="both"/>
        <w:rPr>
          <w:lang w:val="es-ES_tradnl"/>
        </w:rPr>
      </w:pPr>
    </w:p>
    <w:p w:rsidR="00B501C5" w:rsidRDefault="00B501C5">
      <w:pPr>
        <w:jc w:val="both"/>
        <w:rPr>
          <w:lang w:val="es-ES_tradnl"/>
        </w:rPr>
      </w:pPr>
    </w:p>
    <w:p w:rsidR="00B501C5" w:rsidRDefault="00B501C5">
      <w:pPr>
        <w:jc w:val="both"/>
        <w:rPr>
          <w:lang w:val="es-ES_tradnl"/>
        </w:rPr>
      </w:pPr>
    </w:p>
    <w:p w:rsidR="00B501C5" w:rsidRDefault="00B501C5">
      <w:pPr>
        <w:jc w:val="both"/>
        <w:rPr>
          <w:lang w:val="es-ES_tradnl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5"/>
        <w:gridCol w:w="2832"/>
        <w:gridCol w:w="2268"/>
        <w:gridCol w:w="2550"/>
        <w:gridCol w:w="2557"/>
      </w:tblGrid>
      <w:tr w:rsidR="004D340E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>
              <w:rPr>
                <w:rFonts w:ascii="FrnkGothITC Bk BT" w:hAnsi="FrnkGothITC Bk BT"/>
                <w:b/>
                <w:sz w:val="20"/>
                <w:lang w:val="es-ES_tradnl"/>
              </w:rPr>
              <w:t>9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4D340E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Pr="00CC52DE" w:rsidRDefault="004D340E" w:rsidP="004D340E">
            <w:pPr>
              <w:rPr>
                <w:rFonts w:ascii="Arial Narrow" w:hAnsi="Arial Narrow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4D340E">
        <w:trPr>
          <w:cantSplit/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>
              <w:rPr>
                <w:rFonts w:ascii="FrnkGothITC Bk BT" w:hAnsi="FrnkGothITC Bk BT"/>
                <w:b/>
                <w:sz w:val="20"/>
                <w:lang w:val="es-ES_tradnl"/>
              </w:rPr>
              <w:t>16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6" w:space="0" w:color="FFFFFF"/>
            </w:tcBorders>
          </w:tcPr>
          <w:p w:rsidR="004D340E" w:rsidRPr="004F0B5F" w:rsidRDefault="004D340E" w:rsidP="004D340E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vMerge w:val="restart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bottom"/>
          </w:tcPr>
          <w:p w:rsidR="004D340E" w:rsidRPr="004F0B5F" w:rsidRDefault="004D340E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4D340E">
        <w:trPr>
          <w:cantSplit/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vMerge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4D340E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>
              <w:rPr>
                <w:rFonts w:ascii="FrnkGothITC Bk BT" w:hAnsi="FrnkGothITC Bk BT"/>
                <w:b/>
                <w:sz w:val="20"/>
                <w:lang w:val="es-ES_tradnl"/>
              </w:rPr>
              <w:t>12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4D340E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  <w:shd w:val="clear" w:color="auto" w:fill="auto"/>
          </w:tcPr>
          <w:p w:rsidR="004D340E" w:rsidRPr="00CC52DE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4D340E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>
              <w:rPr>
                <w:rFonts w:ascii="FrnkGothITC Bk BT" w:hAnsi="FrnkGothITC Bk BT"/>
                <w:b/>
                <w:sz w:val="20"/>
                <w:lang w:val="es-ES_tradnl"/>
              </w:rPr>
              <w:t>13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D340E" w:rsidRDefault="004D340E" w:rsidP="004D340E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9º puesto</w:t>
            </w:r>
          </w:p>
        </w:tc>
      </w:tr>
      <w:tr w:rsidR="004D340E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4D340E">
        <w:trPr>
          <w:jc w:val="center"/>
        </w:trPr>
        <w:tc>
          <w:tcPr>
            <w:tcW w:w="565" w:type="dxa"/>
            <w:tcBorders>
              <w:left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>
              <w:rPr>
                <w:rFonts w:ascii="FrnkGothITC Bk BT" w:hAnsi="FrnkGothITC Bk BT"/>
                <w:b/>
                <w:sz w:val="20"/>
                <w:lang w:val="es-ES_tradnl"/>
              </w:rPr>
              <w:t>11</w:t>
            </w:r>
          </w:p>
        </w:tc>
        <w:tc>
          <w:tcPr>
            <w:tcW w:w="2832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4D340E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4D340E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>
              <w:rPr>
                <w:rFonts w:ascii="FrnkGothITC Bk BT" w:hAnsi="FrnkGothITC Bk BT"/>
                <w:b/>
                <w:sz w:val="20"/>
                <w:lang w:val="es-ES_tradnl"/>
              </w:rPr>
              <w:t>14</w:t>
            </w:r>
          </w:p>
        </w:tc>
        <w:tc>
          <w:tcPr>
            <w:tcW w:w="2832" w:type="dxa"/>
            <w:tcBorders>
              <w:top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D340E" w:rsidRDefault="004D340E" w:rsidP="004D340E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 xml:space="preserve">    10º puesto</w:t>
            </w:r>
          </w:p>
        </w:tc>
      </w:tr>
      <w:tr w:rsidR="004D340E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  <w:vAlign w:val="bottom"/>
          </w:tcPr>
          <w:p w:rsidR="004D340E" w:rsidRPr="004F0B5F" w:rsidRDefault="004D340E" w:rsidP="00CC52D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spacing w:line="56" w:lineRule="exac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  <w:p w:rsidR="004D340E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4D340E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>
              <w:rPr>
                <w:rFonts w:ascii="FrnkGothITC Bk BT" w:hAnsi="FrnkGothITC Bk BT"/>
                <w:b/>
                <w:sz w:val="20"/>
                <w:lang w:val="es-ES_tradnl"/>
              </w:rPr>
              <w:t>10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jc w:val="center"/>
              <w:rPr>
                <w:rFonts w:ascii="Arial Narrow" w:hAnsi="Arial Narrow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4D340E">
        <w:trPr>
          <w:jc w:val="center"/>
        </w:trPr>
        <w:tc>
          <w:tcPr>
            <w:tcW w:w="565" w:type="dxa"/>
            <w:tcBorders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  <w:tr w:rsidR="004D340E">
        <w:trPr>
          <w:jc w:val="center"/>
        </w:trPr>
        <w:tc>
          <w:tcPr>
            <w:tcW w:w="5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5F25A8" w:rsidRDefault="004D340E" w:rsidP="004D340E">
            <w:pPr>
              <w:jc w:val="right"/>
              <w:rPr>
                <w:rFonts w:ascii="FrnkGothITC Bk BT" w:hAnsi="FrnkGothITC Bk BT"/>
                <w:b/>
                <w:sz w:val="20"/>
                <w:lang w:val="es-ES_tradnl"/>
              </w:rPr>
            </w:pPr>
            <w:r>
              <w:rPr>
                <w:rFonts w:ascii="FrnkGothITC Bk BT" w:hAnsi="FrnkGothITC Bk BT"/>
                <w:b/>
                <w:sz w:val="20"/>
                <w:lang w:val="es-ES_tradnl"/>
              </w:rPr>
              <w:t>15</w:t>
            </w:r>
          </w:p>
        </w:tc>
        <w:tc>
          <w:tcPr>
            <w:tcW w:w="2832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jc w:val="center"/>
              <w:rPr>
                <w:rFonts w:ascii="FrnkGothITC Bk BT" w:hAnsi="FrnkGothITC Bk BT"/>
                <w:b/>
                <w:color w:val="FF0000"/>
                <w:sz w:val="20"/>
                <w:lang w:val="es-ES_tradnl"/>
              </w:rPr>
            </w:pPr>
          </w:p>
        </w:tc>
        <w:tc>
          <w:tcPr>
            <w:tcW w:w="255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  <w:tc>
          <w:tcPr>
            <w:tcW w:w="25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0"/>
                <w:lang w:val="es-ES_tradnl"/>
              </w:rPr>
            </w:pPr>
          </w:p>
        </w:tc>
      </w:tr>
    </w:tbl>
    <w:p w:rsidR="004D340E" w:rsidRDefault="004D340E" w:rsidP="004D340E">
      <w:pPr>
        <w:jc w:val="both"/>
        <w:rPr>
          <w:rFonts w:ascii="FrnkGothITC Bk BT" w:hAnsi="FrnkGothITC Bk BT"/>
          <w:b/>
          <w:sz w:val="20"/>
          <w:lang w:val="es-ES_tradnl"/>
        </w:rPr>
      </w:pPr>
    </w:p>
    <w:p w:rsidR="004D340E" w:rsidRDefault="004D340E" w:rsidP="004D340E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</w:tblGrid>
      <w:tr w:rsidR="00D57AA1">
        <w:trPr>
          <w:trHeight w:hRule="exact" w:val="306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57AA1" w:rsidRDefault="00D57AA1" w:rsidP="00D57AA1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11º y 12º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D57AA1" w:rsidRDefault="00D57AA1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>
        <w:trPr>
          <w:trHeight w:hRule="exact" w:val="306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4D340E">
        <w:trPr>
          <w:cantSplit/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D340E" w:rsidRDefault="004D340E" w:rsidP="004D340E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11º puesto</w:t>
            </w:r>
          </w:p>
          <w:p w:rsidR="004D340E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4D340E">
        <w:trPr>
          <w:cantSplit/>
          <w:trHeight w:hRule="exact" w:val="428"/>
          <w:jc w:val="right"/>
        </w:trPr>
        <w:tc>
          <w:tcPr>
            <w:tcW w:w="2834" w:type="dxa"/>
            <w:tcBorders>
              <w:left w:val="single" w:sz="6" w:space="0" w:color="FFFFFF"/>
              <w:right w:val="single" w:sz="8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vMerge/>
            <w:tcBorders>
              <w:left w:val="single" w:sz="8" w:space="0" w:color="000000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8" w:space="0" w:color="000000"/>
              <w:left w:val="nil"/>
              <w:right w:val="single" w:sz="6" w:space="0" w:color="FFFFFF"/>
            </w:tcBorders>
          </w:tcPr>
          <w:p w:rsidR="004D340E" w:rsidRDefault="004D340E" w:rsidP="004D340E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12º puesto</w:t>
            </w:r>
          </w:p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</w:tbl>
    <w:p w:rsidR="004D340E" w:rsidRDefault="004D340E" w:rsidP="004D340E">
      <w:pPr>
        <w:jc w:val="both"/>
        <w:rPr>
          <w:rFonts w:ascii="FrnkGothITC Bk BT" w:hAnsi="FrnkGothITC Bk BT"/>
          <w:b/>
          <w:sz w:val="22"/>
          <w:lang w:val="es-ES_tradnl"/>
        </w:rPr>
      </w:pPr>
    </w:p>
    <w:p w:rsidR="004D340E" w:rsidRDefault="004D340E" w:rsidP="004D340E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  <w:gridCol w:w="2834"/>
      </w:tblGrid>
      <w:tr w:rsidR="004D340E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</w:tcBorders>
            <w:vAlign w:val="center"/>
          </w:tcPr>
          <w:p w:rsidR="004D340E" w:rsidRDefault="004D340E" w:rsidP="004D340E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13º al 16º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000000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7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7" w:space="0" w:color="000000"/>
            </w:tcBorders>
          </w:tcPr>
          <w:p w:rsidR="004D340E" w:rsidRPr="004F0B5F" w:rsidRDefault="004D340E" w:rsidP="004D340E">
            <w:pPr>
              <w:jc w:val="center"/>
              <w:rPr>
                <w:rFonts w:ascii="Arial Narrow" w:hAnsi="Arial Narrow"/>
                <w:color w:val="FF0000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4D340E">
        <w:trPr>
          <w:cantSplit/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FFFFFF"/>
            </w:tcBorders>
            <w:vAlign w:val="center"/>
          </w:tcPr>
          <w:p w:rsidR="004D340E" w:rsidRDefault="004D340E" w:rsidP="0088744A">
            <w:pPr>
              <w:jc w:val="right"/>
              <w:rPr>
                <w:rFonts w:ascii="Arial Narrow" w:hAnsi="Arial Narrow"/>
                <w:b/>
                <w:sz w:val="20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13º puesto</w:t>
            </w:r>
          </w:p>
          <w:p w:rsidR="004D340E" w:rsidRPr="004F0B5F" w:rsidRDefault="004D340E" w:rsidP="00D57AA1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</w:tr>
      <w:tr w:rsidR="004D340E">
        <w:trPr>
          <w:cantSplit/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>
        <w:trPr>
          <w:trHeight w:hRule="exact" w:val="283"/>
          <w:jc w:val="right"/>
        </w:trPr>
        <w:tc>
          <w:tcPr>
            <w:tcW w:w="2834" w:type="dxa"/>
            <w:tcBorders>
              <w:top w:val="single" w:sz="8" w:space="0" w:color="000000"/>
              <w:left w:val="single" w:sz="6" w:space="0" w:color="FFFFFF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right w:val="single" w:sz="6" w:space="0" w:color="FFFFFF"/>
            </w:tcBorders>
          </w:tcPr>
          <w:p w:rsidR="004D340E" w:rsidRDefault="004D340E" w:rsidP="004D340E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14º puesto</w:t>
            </w:r>
          </w:p>
        </w:tc>
      </w:tr>
      <w:tr w:rsidR="004D340E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8" w:space="0" w:color="000000"/>
              <w:right w:val="single" w:sz="8" w:space="0" w:color="000000"/>
            </w:tcBorders>
          </w:tcPr>
          <w:p w:rsidR="004D340E" w:rsidRPr="004F0B5F" w:rsidRDefault="004D340E" w:rsidP="004D340E">
            <w:pPr>
              <w:rPr>
                <w:rFonts w:ascii="Arial Narrow" w:hAnsi="Arial Narrow"/>
                <w:b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</w:tcPr>
          <w:p w:rsidR="004D340E" w:rsidRPr="004F0B5F" w:rsidRDefault="004D340E" w:rsidP="004D340E">
            <w:pPr>
              <w:jc w:val="center"/>
              <w:rPr>
                <w:rFonts w:ascii="Arial Narrow" w:hAnsi="Arial Narrow"/>
                <w:color w:val="FF0000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</w:tbl>
    <w:p w:rsidR="004D340E" w:rsidRDefault="004D340E" w:rsidP="004D340E">
      <w:pPr>
        <w:jc w:val="both"/>
        <w:rPr>
          <w:rFonts w:ascii="FrnkGothITC Bk BT" w:hAnsi="FrnkGothITC Bk BT"/>
          <w:b/>
          <w:sz w:val="22"/>
          <w:lang w:val="es-ES_tradnl"/>
        </w:rPr>
      </w:pPr>
    </w:p>
    <w:p w:rsidR="004D340E" w:rsidRDefault="004D340E" w:rsidP="004D340E">
      <w:pPr>
        <w:jc w:val="both"/>
        <w:rPr>
          <w:rFonts w:ascii="FrnkGothITC Bk BT" w:hAnsi="FrnkGothITC Bk BT"/>
          <w:b/>
          <w:sz w:val="22"/>
          <w:lang w:val="es-ES_tradnl"/>
        </w:rPr>
      </w:pPr>
    </w:p>
    <w:tbl>
      <w:tblPr>
        <w:tblW w:w="0" w:type="auto"/>
        <w:jc w:val="righ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834"/>
        <w:gridCol w:w="2834"/>
      </w:tblGrid>
      <w:tr w:rsidR="004D340E">
        <w:trPr>
          <w:trHeight w:hRule="exact" w:val="283"/>
          <w:jc w:val="right"/>
        </w:trPr>
        <w:tc>
          <w:tcPr>
            <w:tcW w:w="28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D340E" w:rsidRDefault="004D340E" w:rsidP="004D340E">
            <w:pPr>
              <w:jc w:val="center"/>
              <w:rPr>
                <w:rFonts w:ascii="FrnkGothITC Bk BT" w:hAnsi="FrnkGothITC Bk BT"/>
                <w:b/>
                <w:sz w:val="22"/>
                <w:lang w:val="es-ES_tradnl"/>
              </w:rPr>
            </w:pPr>
            <w:r>
              <w:rPr>
                <w:rFonts w:ascii="FrnkGothITC Bk BT" w:hAnsi="FrnkGothITC Bk BT"/>
                <w:b/>
                <w:sz w:val="22"/>
                <w:lang w:val="es-ES_tradnl"/>
              </w:rPr>
              <w:t>15º y 16º Puesto</w:t>
            </w: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</w:tcPr>
          <w:p w:rsidR="004D340E" w:rsidRDefault="004D340E" w:rsidP="004D340E">
            <w:pPr>
              <w:rPr>
                <w:rFonts w:ascii="FrnkGothITC Bk BT" w:hAnsi="FrnkGothITC Bk BT"/>
                <w:b/>
                <w:sz w:val="22"/>
                <w:lang w:val="es-ES_tradnl"/>
              </w:rPr>
            </w:pPr>
          </w:p>
        </w:tc>
      </w:tr>
      <w:tr w:rsidR="004D340E" w:rsidRPr="0088744A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  <w:bottom w:val="single" w:sz="7" w:space="0" w:color="000000"/>
              <w:right w:val="single" w:sz="6" w:space="0" w:color="FFFFFF"/>
            </w:tcBorders>
          </w:tcPr>
          <w:p w:rsidR="004D340E" w:rsidRPr="0088744A" w:rsidRDefault="004D340E" w:rsidP="004D340E">
            <w:pPr>
              <w:rPr>
                <w:rFonts w:ascii="Arial Narrow" w:hAnsi="Arial Narrow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6" w:space="0" w:color="FFFFFF"/>
              <w:right w:val="single" w:sz="6" w:space="0" w:color="FFFFFF"/>
            </w:tcBorders>
          </w:tcPr>
          <w:p w:rsidR="004D340E" w:rsidRPr="0088744A" w:rsidRDefault="004D340E" w:rsidP="004D340E">
            <w:pPr>
              <w:rPr>
                <w:rFonts w:ascii="FrnkGothITC Bk BT" w:hAnsi="FrnkGothITC Bk BT"/>
                <w:sz w:val="22"/>
                <w:lang w:val="es-ES_tradnl"/>
              </w:rPr>
            </w:pPr>
          </w:p>
        </w:tc>
      </w:tr>
      <w:tr w:rsidR="004D340E" w:rsidRPr="0088744A">
        <w:trPr>
          <w:trHeight w:hRule="exact" w:val="283"/>
          <w:jc w:val="right"/>
        </w:trPr>
        <w:tc>
          <w:tcPr>
            <w:tcW w:w="2834" w:type="dxa"/>
            <w:tcBorders>
              <w:top w:val="single" w:sz="6" w:space="0" w:color="FFFFFF"/>
              <w:left w:val="single" w:sz="6" w:space="0" w:color="FFFFFF"/>
            </w:tcBorders>
          </w:tcPr>
          <w:p w:rsidR="004D340E" w:rsidRPr="0088744A" w:rsidRDefault="004D340E" w:rsidP="004D340E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top w:val="single" w:sz="6" w:space="0" w:color="FFFFFF"/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D340E" w:rsidRPr="0088744A" w:rsidRDefault="004D340E" w:rsidP="004D340E">
            <w:pPr>
              <w:rPr>
                <w:rFonts w:ascii="Arial Narrow" w:hAnsi="Arial Narrow"/>
                <w:sz w:val="20"/>
                <w:lang w:val="es-ES_tradnl"/>
              </w:rPr>
            </w:pPr>
          </w:p>
        </w:tc>
      </w:tr>
      <w:tr w:rsidR="004D340E" w:rsidRPr="0088744A">
        <w:trPr>
          <w:cantSplit/>
          <w:trHeight w:val="584"/>
          <w:jc w:val="right"/>
        </w:trPr>
        <w:tc>
          <w:tcPr>
            <w:tcW w:w="2834" w:type="dxa"/>
            <w:tcBorders>
              <w:left w:val="single" w:sz="6" w:space="0" w:color="FFFFFF"/>
            </w:tcBorders>
          </w:tcPr>
          <w:p w:rsidR="004D340E" w:rsidRPr="0088744A" w:rsidRDefault="004D340E" w:rsidP="004D340E">
            <w:pPr>
              <w:rPr>
                <w:rFonts w:ascii="Arial Narrow" w:hAnsi="Arial Narrow"/>
                <w:sz w:val="22"/>
                <w:lang w:val="es-ES_tradnl"/>
              </w:rPr>
            </w:pPr>
          </w:p>
        </w:tc>
        <w:tc>
          <w:tcPr>
            <w:tcW w:w="2834" w:type="dxa"/>
            <w:tcBorders>
              <w:left w:val="single" w:sz="8" w:space="0" w:color="000000"/>
              <w:bottom w:val="single" w:sz="8" w:space="0" w:color="000000"/>
              <w:right w:val="single" w:sz="6" w:space="0" w:color="FFFFFF"/>
            </w:tcBorders>
          </w:tcPr>
          <w:p w:rsidR="004D340E" w:rsidRPr="0088744A" w:rsidRDefault="004D340E" w:rsidP="004D340E">
            <w:pPr>
              <w:jc w:val="right"/>
              <w:rPr>
                <w:rFonts w:ascii="Arial Narrow" w:hAnsi="Arial Narrow"/>
                <w:b/>
                <w:sz w:val="20"/>
                <w:lang w:val="es-ES_tradnl"/>
              </w:rPr>
            </w:pPr>
            <w:r w:rsidRPr="0088744A">
              <w:rPr>
                <w:rFonts w:ascii="FrnkGothITC Bk BT" w:hAnsi="FrnkGothITC Bk BT"/>
                <w:b/>
                <w:sz w:val="22"/>
                <w:lang w:val="es-ES_tradnl"/>
              </w:rPr>
              <w:t>15º puesto</w:t>
            </w:r>
          </w:p>
          <w:p w:rsidR="004D340E" w:rsidRPr="0088744A" w:rsidRDefault="004D340E" w:rsidP="004D340E">
            <w:pPr>
              <w:rPr>
                <w:rFonts w:ascii="Arial Narrow" w:hAnsi="Arial Narrow"/>
                <w:sz w:val="20"/>
                <w:lang w:val="es-ES_tradnl"/>
              </w:rPr>
            </w:pPr>
          </w:p>
          <w:p w:rsidR="004D340E" w:rsidRPr="0088744A" w:rsidRDefault="004D340E" w:rsidP="004D340E">
            <w:pPr>
              <w:rPr>
                <w:rFonts w:ascii="Arial Narrow" w:hAnsi="Arial Narrow"/>
                <w:sz w:val="20"/>
                <w:lang w:val="es-ES_tradnl"/>
              </w:rPr>
            </w:pPr>
          </w:p>
        </w:tc>
      </w:tr>
      <w:tr w:rsidR="004D340E" w:rsidRPr="0088744A">
        <w:trPr>
          <w:trHeight w:hRule="exact" w:val="283"/>
          <w:jc w:val="right"/>
        </w:trPr>
        <w:tc>
          <w:tcPr>
            <w:tcW w:w="2834" w:type="dxa"/>
            <w:tcBorders>
              <w:left w:val="single" w:sz="6" w:space="0" w:color="FFFFFF"/>
              <w:bottom w:val="single" w:sz="8" w:space="0" w:color="000000"/>
              <w:right w:val="single" w:sz="8" w:space="0" w:color="000000"/>
            </w:tcBorders>
          </w:tcPr>
          <w:p w:rsidR="004D340E" w:rsidRPr="0088744A" w:rsidRDefault="004D340E" w:rsidP="004D340E">
            <w:pPr>
              <w:rPr>
                <w:rFonts w:ascii="Arial Narrow" w:hAnsi="Arial Narrow"/>
                <w:sz w:val="20"/>
                <w:lang w:val="es-ES_tradnl"/>
              </w:rPr>
            </w:pPr>
          </w:p>
        </w:tc>
        <w:tc>
          <w:tcPr>
            <w:tcW w:w="2834" w:type="dxa"/>
            <w:tcBorders>
              <w:left w:val="nil"/>
              <w:bottom w:val="single" w:sz="6" w:space="0" w:color="FFFFFF"/>
              <w:right w:val="single" w:sz="6" w:space="0" w:color="FFFFFF"/>
            </w:tcBorders>
          </w:tcPr>
          <w:p w:rsidR="004D340E" w:rsidRPr="0088744A" w:rsidRDefault="004D340E" w:rsidP="004D340E">
            <w:pPr>
              <w:jc w:val="right"/>
              <w:rPr>
                <w:rFonts w:ascii="FrnkGothITC Bk BT" w:hAnsi="FrnkGothITC Bk BT"/>
                <w:b/>
                <w:sz w:val="22"/>
                <w:lang w:val="es-ES_tradnl"/>
              </w:rPr>
            </w:pPr>
            <w:r w:rsidRPr="0088744A">
              <w:rPr>
                <w:rFonts w:ascii="FrnkGothITC Bk BT" w:hAnsi="FrnkGothITC Bk BT"/>
                <w:b/>
                <w:sz w:val="22"/>
                <w:lang w:val="es-ES_tradnl"/>
              </w:rPr>
              <w:t>16º puesto</w:t>
            </w:r>
          </w:p>
        </w:tc>
      </w:tr>
    </w:tbl>
    <w:p w:rsidR="004D340E" w:rsidRPr="0088744A" w:rsidRDefault="004D340E" w:rsidP="004D340E">
      <w:pPr>
        <w:jc w:val="both"/>
        <w:rPr>
          <w:lang w:val="es-ES_tradnl"/>
        </w:rPr>
      </w:pPr>
    </w:p>
    <w:p w:rsidR="0088744A" w:rsidRPr="0088744A" w:rsidRDefault="0088744A">
      <w:pPr>
        <w:jc w:val="both"/>
        <w:rPr>
          <w:lang w:val="es-ES_tradnl"/>
        </w:rPr>
      </w:pPr>
    </w:p>
    <w:sectPr w:rsidR="0088744A" w:rsidRPr="0088744A" w:rsidSect="00E54DBE">
      <w:headerReference w:type="default" r:id="rId7"/>
      <w:endnotePr>
        <w:numFmt w:val="decimal"/>
      </w:endnotePr>
      <w:type w:val="continuous"/>
      <w:pgSz w:w="11905" w:h="16837"/>
      <w:pgMar w:top="2527" w:right="566" w:bottom="142" w:left="566" w:header="993" w:footer="31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ADD" w:rsidRDefault="0088744A">
      <w:r>
        <w:separator/>
      </w:r>
    </w:p>
  </w:endnote>
  <w:endnote w:type="continuationSeparator" w:id="0">
    <w:p w:rsidR="00A32ADD" w:rsidRDefault="0088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Franklin Gothic Heavy">
    <w:altName w:val="Arial Black"/>
    <w:charset w:val="00"/>
    <w:family w:val="swiss"/>
    <w:pitch w:val="variable"/>
    <w:sig w:usb0="00000001" w:usb1="00000000" w:usb2="00000000" w:usb3="00000000" w:csb0="0000009F" w:csb1="00000000"/>
  </w:font>
  <w:font w:name="FrnkGothITC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ADD" w:rsidRDefault="0088744A">
      <w:r>
        <w:separator/>
      </w:r>
    </w:p>
  </w:footnote>
  <w:footnote w:type="continuationSeparator" w:id="0">
    <w:p w:rsidR="00A32ADD" w:rsidRDefault="008874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BB7" w:rsidRPr="005F530B" w:rsidRDefault="00592348" w:rsidP="00B501C5">
    <w:pPr>
      <w:pStyle w:val="Ttulo1"/>
      <w:ind w:left="284" w:right="140"/>
      <w:rPr>
        <w:rFonts w:asciiTheme="minorHAnsi" w:hAnsiTheme="minorHAnsi"/>
        <w:b/>
        <w:color w:val="333399"/>
        <w:sz w:val="32"/>
        <w:szCs w:val="32"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29B5FD22" wp14:editId="45BCBF2B">
          <wp:simplePos x="0" y="0"/>
          <wp:positionH relativeFrom="column">
            <wp:posOffset>6295390</wp:posOffset>
          </wp:positionH>
          <wp:positionV relativeFrom="paragraph">
            <wp:posOffset>5080</wp:posOffset>
          </wp:positionV>
          <wp:extent cx="647700" cy="812800"/>
          <wp:effectExtent l="0" t="0" r="0" b="6350"/>
          <wp:wrapNone/>
          <wp:docPr id="1" name="Imagen 1" descr="C:\Users\luhagon.RFEGOLF\AppData\Local\Microsoft\Windows\Temporary Internet Files\Content.Outlook\FHADD9PH\LogoClub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uhagon.RFEGOLF\AppData\Local\Microsoft\Windows\Temporary Internet Files\Content.Outlook\FHADD9PH\LogoClub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530B">
      <w:rPr>
        <w:rFonts w:asciiTheme="minorHAnsi" w:hAnsiTheme="minorHAnsi"/>
        <w:noProof/>
        <w:snapToGrid/>
        <w:sz w:val="32"/>
        <w:szCs w:val="32"/>
        <w:lang w:val="es-ES"/>
      </w:rPr>
      <w:drawing>
        <wp:anchor distT="0" distB="0" distL="114300" distR="114300" simplePos="0" relativeHeight="251675648" behindDoc="1" locked="0" layoutInCell="1" allowOverlap="1" wp14:anchorId="5094E30C" wp14:editId="7AD71E65">
          <wp:simplePos x="0" y="0"/>
          <wp:positionH relativeFrom="column">
            <wp:posOffset>-233045</wp:posOffset>
          </wp:positionH>
          <wp:positionV relativeFrom="paragraph">
            <wp:posOffset>-33655</wp:posOffset>
          </wp:positionV>
          <wp:extent cx="784860" cy="812800"/>
          <wp:effectExtent l="0" t="0" r="0" b="6350"/>
          <wp:wrapNone/>
          <wp:docPr id="2" name="Imagen 1" descr="M:\MARKETING RFEG\Manual de Marca RFEG\Logotipos\Logo RFEG en JPGs\PRINCIPAL_CMYK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:\MARKETING RFEG\Manual de Marca RFEG\Logotipos\Logo RFEG en JPGs\PRINCIPAL_CMYK_BAJ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1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5BB7" w:rsidRPr="005F530B">
      <w:rPr>
        <w:rFonts w:asciiTheme="minorHAnsi" w:hAnsiTheme="minorHAnsi"/>
        <w:b/>
        <w:color w:val="333399"/>
        <w:sz w:val="32"/>
        <w:szCs w:val="32"/>
      </w:rPr>
      <w:t>CAMPEONATO DE ESPAÑA INTERCLUB</w:t>
    </w:r>
    <w:r w:rsidR="005F530B">
      <w:rPr>
        <w:rFonts w:asciiTheme="minorHAnsi" w:hAnsiTheme="minorHAnsi"/>
        <w:b/>
        <w:color w:val="333399"/>
        <w:sz w:val="32"/>
        <w:szCs w:val="32"/>
      </w:rPr>
      <w:t>E</w:t>
    </w:r>
    <w:r w:rsidR="00155BB7" w:rsidRPr="005F530B">
      <w:rPr>
        <w:rFonts w:asciiTheme="minorHAnsi" w:hAnsiTheme="minorHAnsi"/>
        <w:b/>
        <w:color w:val="333399"/>
        <w:sz w:val="32"/>
        <w:szCs w:val="32"/>
      </w:rPr>
      <w:t>S</w:t>
    </w:r>
    <w:r w:rsidR="00126434" w:rsidRPr="005F530B">
      <w:rPr>
        <w:rFonts w:asciiTheme="minorHAnsi" w:hAnsiTheme="minorHAnsi"/>
        <w:b/>
        <w:color w:val="333399"/>
        <w:sz w:val="32"/>
        <w:szCs w:val="32"/>
      </w:rPr>
      <w:t xml:space="preserve"> AMATEUR</w:t>
    </w:r>
    <w:r w:rsidR="00155BB7" w:rsidRPr="005F530B">
      <w:rPr>
        <w:rFonts w:asciiTheme="minorHAnsi" w:hAnsiTheme="minorHAnsi"/>
        <w:b/>
        <w:color w:val="333399"/>
        <w:sz w:val="32"/>
        <w:szCs w:val="32"/>
      </w:rPr>
      <w:t xml:space="preserve"> MASCULINO</w:t>
    </w:r>
  </w:p>
  <w:p w:rsidR="00155BB7" w:rsidRPr="005F530B" w:rsidRDefault="005F530B" w:rsidP="00B501C5">
    <w:pPr>
      <w:pStyle w:val="Ttulo3"/>
      <w:jc w:val="center"/>
      <w:rPr>
        <w:rFonts w:asciiTheme="minorHAnsi" w:hAnsiTheme="minorHAnsi"/>
        <w:color w:val="333399"/>
        <w:sz w:val="32"/>
        <w:szCs w:val="32"/>
      </w:rPr>
    </w:pPr>
    <w:r>
      <w:rPr>
        <w:rFonts w:asciiTheme="minorHAnsi" w:hAnsiTheme="minorHAnsi"/>
        <w:color w:val="333399"/>
        <w:sz w:val="32"/>
        <w:szCs w:val="32"/>
      </w:rPr>
      <w:t>Real Golf de Pedreña</w:t>
    </w:r>
  </w:p>
  <w:p w:rsidR="00155BB7" w:rsidRPr="005F530B" w:rsidRDefault="0088744A" w:rsidP="00B501C5">
    <w:pPr>
      <w:jc w:val="center"/>
      <w:rPr>
        <w:rFonts w:asciiTheme="minorHAnsi" w:hAnsiTheme="minorHAnsi"/>
        <w:szCs w:val="24"/>
        <w:lang w:val="es-ES"/>
      </w:rPr>
    </w:pP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65408" behindDoc="1" locked="0" layoutInCell="1" allowOverlap="1" wp14:anchorId="499C263D" wp14:editId="0673C5EF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13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67456" behindDoc="1" locked="0" layoutInCell="1" allowOverlap="1" wp14:anchorId="227D1826" wp14:editId="341437BB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10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69504" behindDoc="1" locked="0" layoutInCell="1" allowOverlap="1" wp14:anchorId="06AAD72E" wp14:editId="630DB5CF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11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71552" behindDoc="1" locked="0" layoutInCell="1" allowOverlap="1" wp14:anchorId="2004A596" wp14:editId="6D5127BB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9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26434" w:rsidRPr="005F530B">
      <w:rPr>
        <w:rFonts w:asciiTheme="minorHAnsi" w:hAnsiTheme="minorHAnsi"/>
        <w:i/>
        <w:noProof/>
        <w:color w:val="333399"/>
        <w:szCs w:val="24"/>
        <w:lang w:val="es-ES"/>
      </w:rPr>
      <w:drawing>
        <wp:anchor distT="0" distB="0" distL="114300" distR="114300" simplePos="0" relativeHeight="251677696" behindDoc="1" locked="0" layoutInCell="1" allowOverlap="1" wp14:anchorId="5D6E32A2" wp14:editId="67995ADF">
          <wp:simplePos x="0" y="0"/>
          <wp:positionH relativeFrom="column">
            <wp:posOffset>8069862</wp:posOffset>
          </wp:positionH>
          <wp:positionV relativeFrom="paragraph">
            <wp:posOffset>176389</wp:posOffset>
          </wp:positionV>
          <wp:extent cx="1030817" cy="993422"/>
          <wp:effectExtent l="19050" t="0" r="0" b="0"/>
          <wp:wrapNone/>
          <wp:docPr id="3" name="Imagen 1" descr="Raima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" name="Picture 10" descr="Raimat"/>
                  <pic:cNvPicPr>
                    <a:picLocks noChangeAspect="1" noChangeArrowheads="1"/>
                  </pic:cNvPicPr>
                </pic:nvPicPr>
                <pic:blipFill>
                  <a:blip r:embed="rId6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817" cy="9934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63360" behindDoc="1" locked="0" layoutInCell="1" allowOverlap="1" wp14:anchorId="01401E0B" wp14:editId="13CD373C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8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F530B">
      <w:rPr>
        <w:rFonts w:asciiTheme="minorHAnsi" w:hAnsiTheme="minorHAnsi"/>
        <w:i/>
        <w:noProof/>
        <w:snapToGrid/>
        <w:color w:val="333399"/>
        <w:szCs w:val="24"/>
        <w:lang w:val="es-ES"/>
      </w:rPr>
      <w:drawing>
        <wp:anchor distT="0" distB="0" distL="114300" distR="114300" simplePos="0" relativeHeight="251661312" behindDoc="1" locked="0" layoutInCell="1" allowOverlap="1" wp14:anchorId="42CCA4DB" wp14:editId="3FDD4368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7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F530B" w:rsidRPr="005F530B">
      <w:rPr>
        <w:rFonts w:asciiTheme="minorHAnsi" w:hAnsiTheme="minorHAnsi"/>
        <w:i/>
        <w:color w:val="333399"/>
        <w:szCs w:val="24"/>
        <w:lang w:val="es-ES"/>
      </w:rPr>
      <w:t>26 al 29 de septiembre de 2013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56B"/>
    <w:rsid w:val="000420A7"/>
    <w:rsid w:val="00063072"/>
    <w:rsid w:val="00066C8A"/>
    <w:rsid w:val="00126434"/>
    <w:rsid w:val="00155BB7"/>
    <w:rsid w:val="00164713"/>
    <w:rsid w:val="00172DCA"/>
    <w:rsid w:val="001735E4"/>
    <w:rsid w:val="00192106"/>
    <w:rsid w:val="0019740B"/>
    <w:rsid w:val="00243A95"/>
    <w:rsid w:val="002441D5"/>
    <w:rsid w:val="00251971"/>
    <w:rsid w:val="002C7242"/>
    <w:rsid w:val="002E0F0B"/>
    <w:rsid w:val="00330EC9"/>
    <w:rsid w:val="00350E72"/>
    <w:rsid w:val="003F08DB"/>
    <w:rsid w:val="00443B89"/>
    <w:rsid w:val="004529D5"/>
    <w:rsid w:val="004D340E"/>
    <w:rsid w:val="004F0B5F"/>
    <w:rsid w:val="00534F00"/>
    <w:rsid w:val="00535FF1"/>
    <w:rsid w:val="00537235"/>
    <w:rsid w:val="00541C24"/>
    <w:rsid w:val="0054727D"/>
    <w:rsid w:val="00592348"/>
    <w:rsid w:val="005A5914"/>
    <w:rsid w:val="005B4231"/>
    <w:rsid w:val="005B5B01"/>
    <w:rsid w:val="005E643A"/>
    <w:rsid w:val="005F25A8"/>
    <w:rsid w:val="005F530B"/>
    <w:rsid w:val="00634EFA"/>
    <w:rsid w:val="006D2C8C"/>
    <w:rsid w:val="006D6040"/>
    <w:rsid w:val="007471B8"/>
    <w:rsid w:val="007A7042"/>
    <w:rsid w:val="007B0BA9"/>
    <w:rsid w:val="007B4D21"/>
    <w:rsid w:val="0081456D"/>
    <w:rsid w:val="0088744A"/>
    <w:rsid w:val="009B3353"/>
    <w:rsid w:val="00A1629B"/>
    <w:rsid w:val="00A32ADD"/>
    <w:rsid w:val="00A45776"/>
    <w:rsid w:val="00A5585C"/>
    <w:rsid w:val="00A5755E"/>
    <w:rsid w:val="00A77E1E"/>
    <w:rsid w:val="00A97DE0"/>
    <w:rsid w:val="00AB31C2"/>
    <w:rsid w:val="00B00F9B"/>
    <w:rsid w:val="00B2630B"/>
    <w:rsid w:val="00B3088D"/>
    <w:rsid w:val="00B501C5"/>
    <w:rsid w:val="00B62D72"/>
    <w:rsid w:val="00B631E5"/>
    <w:rsid w:val="00B71590"/>
    <w:rsid w:val="00BC0906"/>
    <w:rsid w:val="00C12F1D"/>
    <w:rsid w:val="00CC52DE"/>
    <w:rsid w:val="00CF3DD4"/>
    <w:rsid w:val="00D179A6"/>
    <w:rsid w:val="00D53FA6"/>
    <w:rsid w:val="00D57AA1"/>
    <w:rsid w:val="00D6191A"/>
    <w:rsid w:val="00DB49DD"/>
    <w:rsid w:val="00DC32EA"/>
    <w:rsid w:val="00E0275A"/>
    <w:rsid w:val="00E20834"/>
    <w:rsid w:val="00E3277B"/>
    <w:rsid w:val="00E54DBE"/>
    <w:rsid w:val="00E86BE9"/>
    <w:rsid w:val="00EA6F64"/>
    <w:rsid w:val="00ED199C"/>
    <w:rsid w:val="00F1210B"/>
    <w:rsid w:val="00F17DC9"/>
    <w:rsid w:val="00F41210"/>
    <w:rsid w:val="00F4156B"/>
    <w:rsid w:val="00F51368"/>
    <w:rsid w:val="00F671C8"/>
    <w:rsid w:val="00F67DA9"/>
    <w:rsid w:val="00FA41CD"/>
    <w:rsid w:val="00FC0AFF"/>
    <w:rsid w:val="00FD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DD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32ADD"/>
    <w:pPr>
      <w:keepNext/>
      <w:ind w:left="874" w:right="874"/>
      <w:jc w:val="center"/>
      <w:outlineLvl w:val="0"/>
    </w:pPr>
    <w:rPr>
      <w:rFonts w:ascii="Franklin Gothic Heavy" w:hAnsi="Franklin Gothic Heavy"/>
      <w:sz w:val="48"/>
      <w:lang w:val="es-ES_tradnl"/>
    </w:rPr>
  </w:style>
  <w:style w:type="paragraph" w:styleId="Ttulo2">
    <w:name w:val="heading 2"/>
    <w:basedOn w:val="Normal"/>
    <w:next w:val="Normal"/>
    <w:qFormat/>
    <w:rsid w:val="00A32ADD"/>
    <w:pPr>
      <w:keepNext/>
      <w:shd w:val="pct20" w:color="000000" w:fill="FFFFFF"/>
      <w:tabs>
        <w:tab w:val="center" w:pos="5386"/>
      </w:tabs>
      <w:jc w:val="both"/>
      <w:outlineLvl w:val="1"/>
    </w:pPr>
    <w:rPr>
      <w:rFonts w:ascii="Franklin Gothic Heavy" w:hAnsi="Franklin Gothic Heavy"/>
      <w:sz w:val="28"/>
      <w:lang w:val="es-ES_tradnl"/>
    </w:rPr>
  </w:style>
  <w:style w:type="paragraph" w:styleId="Ttulo3">
    <w:name w:val="heading 3"/>
    <w:basedOn w:val="Normal"/>
    <w:next w:val="Normal"/>
    <w:qFormat/>
    <w:rsid w:val="00A32ADD"/>
    <w:pPr>
      <w:keepNext/>
      <w:outlineLvl w:val="2"/>
    </w:pPr>
    <w:rPr>
      <w:rFonts w:ascii="FrnkGothITC Bk BT" w:hAnsi="FrnkGothITC Bk BT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32ADD"/>
  </w:style>
  <w:style w:type="paragraph" w:styleId="Encabezado">
    <w:name w:val="header"/>
    <w:basedOn w:val="Normal"/>
    <w:rsid w:val="00A32AD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32AD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97D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ADD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32ADD"/>
    <w:pPr>
      <w:keepNext/>
      <w:ind w:left="874" w:right="874"/>
      <w:jc w:val="center"/>
      <w:outlineLvl w:val="0"/>
    </w:pPr>
    <w:rPr>
      <w:rFonts w:ascii="Franklin Gothic Heavy" w:hAnsi="Franklin Gothic Heavy"/>
      <w:sz w:val="48"/>
      <w:lang w:val="es-ES_tradnl"/>
    </w:rPr>
  </w:style>
  <w:style w:type="paragraph" w:styleId="Ttulo2">
    <w:name w:val="heading 2"/>
    <w:basedOn w:val="Normal"/>
    <w:next w:val="Normal"/>
    <w:qFormat/>
    <w:rsid w:val="00A32ADD"/>
    <w:pPr>
      <w:keepNext/>
      <w:shd w:val="pct20" w:color="000000" w:fill="FFFFFF"/>
      <w:tabs>
        <w:tab w:val="center" w:pos="5386"/>
      </w:tabs>
      <w:jc w:val="both"/>
      <w:outlineLvl w:val="1"/>
    </w:pPr>
    <w:rPr>
      <w:rFonts w:ascii="Franklin Gothic Heavy" w:hAnsi="Franklin Gothic Heavy"/>
      <w:sz w:val="28"/>
      <w:lang w:val="es-ES_tradnl"/>
    </w:rPr>
  </w:style>
  <w:style w:type="paragraph" w:styleId="Ttulo3">
    <w:name w:val="heading 3"/>
    <w:basedOn w:val="Normal"/>
    <w:next w:val="Normal"/>
    <w:qFormat/>
    <w:rsid w:val="00A32ADD"/>
    <w:pPr>
      <w:keepNext/>
      <w:outlineLvl w:val="2"/>
    </w:pPr>
    <w:rPr>
      <w:rFonts w:ascii="FrnkGothITC Bk BT" w:hAnsi="FrnkGothITC Bk BT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32ADD"/>
  </w:style>
  <w:style w:type="paragraph" w:styleId="Encabezado">
    <w:name w:val="header"/>
    <w:basedOn w:val="Normal"/>
    <w:rsid w:val="00A32AD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32AD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97D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abarganiza.com/index.asp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http://www.labarganiza.com/img/mainLOGO.jpg" TargetMode="External"/><Relationship Id="rId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CDE82F5-1F42-4067-B9D0-6FE66E9C936F}"/>
</file>

<file path=customXml/itemProps2.xml><?xml version="1.0" encoding="utf-8"?>
<ds:datastoreItem xmlns:ds="http://schemas.openxmlformats.org/officeDocument/2006/customXml" ds:itemID="{C125A15A-5CDF-4B02-9C70-CA58E0E0FA22}"/>
</file>

<file path=customXml/itemProps3.xml><?xml version="1.0" encoding="utf-8"?>
<ds:datastoreItem xmlns:ds="http://schemas.openxmlformats.org/officeDocument/2006/customXml" ds:itemID="{94EE48E1-9CE3-4196-B99D-27B0C760BE1A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7</TotalTime>
  <Pages>2</Pages>
  <Words>70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R.F.E.G</Company>
  <LinksUpToDate>false</LinksUpToDate>
  <CharactersWithSpaces>646</CharactersWithSpaces>
  <SharedDoc>false</SharedDoc>
  <HLinks>
    <vt:vector size="6" baseType="variant">
      <vt:variant>
        <vt:i4>7274566</vt:i4>
      </vt:variant>
      <vt:variant>
        <vt:i4>-1</vt:i4>
      </vt:variant>
      <vt:variant>
        <vt:i4>2053</vt:i4>
      </vt:variant>
      <vt:variant>
        <vt:i4>1</vt:i4>
      </vt:variant>
      <vt:variant>
        <vt:lpwstr>http://www.golfspainfederacion.com/imag/logos/logo_0110.gif%20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Duncan L. Boyd</dc:creator>
  <cp:lastModifiedBy>loreto uhagon</cp:lastModifiedBy>
  <cp:revision>3</cp:revision>
  <cp:lastPrinted>2013-09-16T09:33:00Z</cp:lastPrinted>
  <dcterms:created xsi:type="dcterms:W3CDTF">2013-09-16T08:17:00Z</dcterms:created>
  <dcterms:modified xsi:type="dcterms:W3CDTF">2013-09-16T09:39:00Z</dcterms:modified>
</cp:coreProperties>
</file>