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  <w:bookmarkStart w:id="0" w:name="_GoBack"/>
      <w:bookmarkEnd w:id="0"/>
    </w:p>
    <w:p w:rsidR="00405B5A" w:rsidRDefault="00405B5A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>Fecha:</w:t>
      </w:r>
      <w:r>
        <w:rPr>
          <w:rFonts w:ascii="Arial Narrow" w:hAnsi="Arial Narrow"/>
          <w:lang w:val="es-ES_tradnl"/>
        </w:rPr>
        <w:t xml:space="preserve"> </w:t>
      </w:r>
      <w:r w:rsidR="0053288D">
        <w:rPr>
          <w:rFonts w:ascii="Arial Narrow" w:hAnsi="Arial Narrow"/>
          <w:b/>
          <w:lang w:val="es-ES_tradnl"/>
        </w:rPr>
        <w:t>27 / 09 / 2013</w:t>
      </w:r>
      <w:r w:rsidR="00931344">
        <w:rPr>
          <w:rFonts w:ascii="Arial Narrow" w:hAnsi="Arial Narrow"/>
          <w:lang w:val="es-ES_tradnl"/>
        </w:rPr>
        <w:tab/>
        <w:t xml:space="preserve">       </w:t>
      </w:r>
      <w:r w:rsidR="005C5E9A">
        <w:rPr>
          <w:rFonts w:ascii="Arial Narrow" w:hAnsi="Arial Narrow"/>
          <w:lang w:val="es-ES_tradnl"/>
        </w:rPr>
        <w:t xml:space="preserve">                    </w:t>
      </w:r>
      <w:r w:rsidR="00931344">
        <w:rPr>
          <w:rFonts w:ascii="Arial Narrow" w:hAnsi="Arial Narrow"/>
          <w:lang w:val="es-ES_tradnl"/>
        </w:rPr>
        <w:t xml:space="preserve">  </w:t>
      </w:r>
      <w:r w:rsidR="00847A8F">
        <w:rPr>
          <w:rFonts w:ascii="Arial Narrow" w:hAnsi="Arial Narrow"/>
          <w:lang w:val="es-ES_tradnl"/>
        </w:rPr>
        <w:t xml:space="preserve">                   </w:t>
      </w:r>
      <w:r w:rsidR="005C5E9A">
        <w:rPr>
          <w:rFonts w:ascii="Arial Narrow" w:hAnsi="Arial Narrow"/>
          <w:lang w:val="es-ES_tradnl"/>
        </w:rPr>
        <w:t xml:space="preserve"> </w:t>
      </w:r>
      <w:r w:rsidR="00D03E21">
        <w:rPr>
          <w:rFonts w:ascii="Arial Narrow" w:hAnsi="Arial Narrow"/>
          <w:lang w:val="es-ES_tradnl"/>
        </w:rPr>
        <w:t xml:space="preserve">  </w:t>
      </w:r>
      <w:r>
        <w:rPr>
          <w:rFonts w:ascii="Arial Narrow" w:hAnsi="Arial Narrow"/>
          <w:lang w:val="es-ES_tradnl"/>
        </w:rPr>
        <w:t xml:space="preserve"> </w:t>
      </w:r>
      <w:r>
        <w:rPr>
          <w:rFonts w:ascii="Arial Narrow" w:hAnsi="Arial Narrow"/>
          <w:b/>
          <w:lang w:val="es-ES_tradnl"/>
        </w:rPr>
        <w:t>Match Nº:</w:t>
      </w:r>
      <w:r>
        <w:rPr>
          <w:rFonts w:ascii="Arial Narrow" w:hAnsi="Arial Narrow"/>
          <w:lang w:val="es-ES_tradnl"/>
        </w:rPr>
        <w:t xml:space="preserve"> </w:t>
      </w:r>
      <w:r w:rsidR="00E63B42">
        <w:rPr>
          <w:rFonts w:ascii="Arial Narrow" w:hAnsi="Arial Narrow"/>
          <w:b/>
          <w:lang w:val="es-ES_tradnl"/>
        </w:rPr>
        <w:t>1</w:t>
      </w:r>
      <w:r>
        <w:rPr>
          <w:rFonts w:ascii="Arial Narrow" w:hAnsi="Arial Narrow"/>
          <w:lang w:val="es-ES_tradnl"/>
        </w:rPr>
        <w:t xml:space="preserve">          </w:t>
      </w:r>
      <w:r w:rsidR="005C5E9A">
        <w:rPr>
          <w:rFonts w:ascii="Arial Narrow" w:hAnsi="Arial Narrow"/>
          <w:lang w:val="es-ES_tradnl"/>
        </w:rPr>
        <w:t xml:space="preserve">                                                 </w:t>
      </w:r>
      <w:r w:rsidR="00847A8F">
        <w:rPr>
          <w:rFonts w:ascii="Arial Narrow" w:hAnsi="Arial Narrow"/>
          <w:lang w:val="es-ES_tradnl"/>
        </w:rPr>
        <w:t xml:space="preserve"> </w:t>
      </w:r>
      <w:proofErr w:type="spellStart"/>
      <w:r w:rsidR="00C7176C">
        <w:rPr>
          <w:rFonts w:ascii="Arial Narrow" w:hAnsi="Arial Narrow"/>
          <w:b/>
          <w:lang w:val="es-ES_tradnl"/>
        </w:rPr>
        <w:t>Tee</w:t>
      </w:r>
      <w:proofErr w:type="spellEnd"/>
      <w:r w:rsidR="00C7176C">
        <w:rPr>
          <w:rFonts w:ascii="Arial Narrow" w:hAnsi="Arial Narrow"/>
          <w:b/>
          <w:lang w:val="es-ES_tradnl"/>
        </w:rPr>
        <w:t xml:space="preserve">: </w:t>
      </w:r>
      <w:r>
        <w:rPr>
          <w:rFonts w:ascii="Arial Narrow" w:hAnsi="Arial Narrow"/>
          <w:b/>
          <w:lang w:val="es-ES_tradnl"/>
        </w:rPr>
        <w:t xml:space="preserve">1  </w:t>
      </w: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405B5A">
        <w:tc>
          <w:tcPr>
            <w:tcW w:w="10203" w:type="dxa"/>
          </w:tcPr>
          <w:p w:rsidR="00405B5A" w:rsidRDefault="00405B5A" w:rsidP="00520EA1">
            <w:pPr>
              <w:pStyle w:val="Ttulo2"/>
              <w:jc w:val="center"/>
            </w:pPr>
            <w:r>
              <w:t>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E63B42" w:rsidRDefault="00E63B42" w:rsidP="00E63B42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                            9º                                                     VS                                                         16º                              </w:t>
      </w: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474"/>
        <w:gridCol w:w="1134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405B5A" w:rsidRDefault="00405B5A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05B5A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Default="002718FC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09:</w:t>
            </w:r>
            <w:r w:rsidR="00E63B42">
              <w:rPr>
                <w:rFonts w:ascii="Arial Narrow" w:hAnsi="Arial Narrow"/>
                <w:sz w:val="28"/>
                <w:lang w:val="es-ES_tradnl"/>
              </w:rPr>
              <w:t>00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B05139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405B5A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405B5A">
        <w:trPr>
          <w:cantSplit/>
        </w:trPr>
        <w:tc>
          <w:tcPr>
            <w:tcW w:w="10203" w:type="dxa"/>
            <w:vAlign w:val="center"/>
          </w:tcPr>
          <w:p w:rsidR="00405B5A" w:rsidRDefault="00405B5A" w:rsidP="00520EA1">
            <w:pPr>
              <w:tabs>
                <w:tab w:val="center" w:pos="4981"/>
              </w:tabs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INDIVIDUALES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09:</w:t>
            </w:r>
            <w:r w:rsidR="00E63B42">
              <w:rPr>
                <w:rFonts w:ascii="Arial Narrow" w:hAnsi="Arial Narrow"/>
                <w:lang w:val="es-ES_tradnl"/>
              </w:rPr>
              <w:t>09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28072C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2718FC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09:</w:t>
            </w:r>
            <w:r w:rsidR="00E63B42">
              <w:rPr>
                <w:rFonts w:ascii="Arial Narrow" w:hAnsi="Arial Narrow"/>
                <w:lang w:val="es-ES_tradnl"/>
              </w:rPr>
              <w:t>18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28072C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405B5A" w:rsidRDefault="00405B5A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405B5A" w:rsidRDefault="00405B5A"/>
    <w:p w:rsidR="00405B5A" w:rsidRDefault="00405B5A"/>
    <w:p w:rsidR="00405B5A" w:rsidRDefault="00405B5A"/>
    <w:p w:rsidR="00405B5A" w:rsidRDefault="00405B5A"/>
    <w:p w:rsidR="00405B5A" w:rsidRDefault="00405B5A"/>
    <w:p w:rsidR="00405B5A" w:rsidRDefault="00405B5A"/>
    <w:p w:rsidR="00405B5A" w:rsidRDefault="00405B5A"/>
    <w:p w:rsidR="00405B5A" w:rsidRDefault="00405B5A"/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196307" w:rsidRDefault="00196307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405B5A" w:rsidRDefault="0070594E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Fecha: </w:t>
      </w:r>
      <w:r w:rsidR="0053288D">
        <w:rPr>
          <w:rFonts w:ascii="Arial Narrow" w:hAnsi="Arial Narrow"/>
          <w:b/>
          <w:lang w:val="es-ES_tradnl"/>
        </w:rPr>
        <w:t>27 / 09 / 2013</w:t>
      </w:r>
      <w:r w:rsidR="00931344">
        <w:rPr>
          <w:rFonts w:ascii="Arial Narrow" w:hAnsi="Arial Narrow"/>
          <w:lang w:val="es-ES_tradnl"/>
        </w:rPr>
        <w:tab/>
        <w:t xml:space="preserve">        </w:t>
      </w:r>
      <w:r w:rsidR="005C5E9A">
        <w:rPr>
          <w:rFonts w:ascii="Arial Narrow" w:hAnsi="Arial Narrow"/>
          <w:lang w:val="es-ES_tradnl"/>
        </w:rPr>
        <w:t xml:space="preserve">                   </w:t>
      </w:r>
      <w:r w:rsidR="00931344">
        <w:rPr>
          <w:rFonts w:ascii="Arial Narrow" w:hAnsi="Arial Narrow"/>
          <w:lang w:val="es-ES_tradnl"/>
        </w:rPr>
        <w:t xml:space="preserve">  </w:t>
      </w:r>
      <w:r w:rsidR="005C5E9A">
        <w:rPr>
          <w:rFonts w:ascii="Arial Narrow" w:hAnsi="Arial Narrow"/>
          <w:lang w:val="es-ES_tradnl"/>
        </w:rPr>
        <w:t xml:space="preserve">                    </w:t>
      </w:r>
      <w:r w:rsidR="00D03E21">
        <w:rPr>
          <w:rFonts w:ascii="Arial Narrow" w:hAnsi="Arial Narrow"/>
          <w:lang w:val="es-ES_tradnl"/>
        </w:rPr>
        <w:t xml:space="preserve">   </w:t>
      </w:r>
      <w:r w:rsidR="00405B5A">
        <w:rPr>
          <w:rFonts w:ascii="Arial Narrow" w:hAnsi="Arial Narrow"/>
          <w:b/>
          <w:lang w:val="es-ES_tradnl"/>
        </w:rPr>
        <w:t>Match Nº:</w:t>
      </w:r>
      <w:r w:rsidR="00405B5A">
        <w:rPr>
          <w:rFonts w:ascii="Arial Narrow" w:hAnsi="Arial Narrow"/>
          <w:lang w:val="es-ES_tradnl"/>
        </w:rPr>
        <w:t xml:space="preserve"> </w:t>
      </w:r>
      <w:r w:rsidR="00E63B42">
        <w:rPr>
          <w:rFonts w:ascii="Arial Narrow" w:hAnsi="Arial Narrow"/>
          <w:b/>
          <w:lang w:val="es-ES_tradnl"/>
        </w:rPr>
        <w:t>2</w:t>
      </w:r>
      <w:r w:rsidR="00405B5A">
        <w:rPr>
          <w:rFonts w:ascii="Arial Narrow" w:hAnsi="Arial Narrow"/>
          <w:lang w:val="es-ES_tradnl"/>
        </w:rPr>
        <w:t xml:space="preserve">          </w:t>
      </w:r>
      <w:r w:rsidR="005C5E9A">
        <w:rPr>
          <w:rFonts w:ascii="Arial Narrow" w:hAnsi="Arial Narrow"/>
          <w:lang w:val="es-ES_tradnl"/>
        </w:rPr>
        <w:t xml:space="preserve">                                             </w:t>
      </w:r>
      <w:r w:rsidR="00847A8F">
        <w:rPr>
          <w:rFonts w:ascii="Arial Narrow" w:hAnsi="Arial Narrow"/>
          <w:lang w:val="es-ES_tradnl"/>
        </w:rPr>
        <w:t xml:space="preserve">  </w:t>
      </w:r>
      <w:r w:rsidR="005C5E9A">
        <w:rPr>
          <w:rFonts w:ascii="Arial Narrow" w:hAnsi="Arial Narrow"/>
          <w:lang w:val="es-ES_tradnl"/>
        </w:rPr>
        <w:t xml:space="preserve">    </w:t>
      </w:r>
      <w:proofErr w:type="spellStart"/>
      <w:r w:rsidR="00C7176C">
        <w:rPr>
          <w:rFonts w:ascii="Arial Narrow" w:hAnsi="Arial Narrow"/>
          <w:b/>
          <w:lang w:val="es-ES_tradnl"/>
        </w:rPr>
        <w:t>Tee</w:t>
      </w:r>
      <w:proofErr w:type="spellEnd"/>
      <w:r w:rsidR="00C7176C">
        <w:rPr>
          <w:rFonts w:ascii="Arial Narrow" w:hAnsi="Arial Narrow"/>
          <w:b/>
          <w:lang w:val="es-ES_tradnl"/>
        </w:rPr>
        <w:t xml:space="preserve">: </w:t>
      </w:r>
      <w:r w:rsidR="00405B5A">
        <w:rPr>
          <w:rFonts w:ascii="Arial Narrow" w:hAnsi="Arial Narrow"/>
          <w:b/>
          <w:lang w:val="es-ES_tradnl"/>
        </w:rPr>
        <w:t xml:space="preserve">1     </w:t>
      </w: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405B5A">
        <w:tc>
          <w:tcPr>
            <w:tcW w:w="10203" w:type="dxa"/>
          </w:tcPr>
          <w:p w:rsidR="00405B5A" w:rsidRDefault="00405B5A" w:rsidP="00520EA1">
            <w:pPr>
              <w:pStyle w:val="Ttulo2"/>
              <w:jc w:val="center"/>
            </w:pPr>
            <w:r>
              <w:t>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E63B42" w:rsidRDefault="00E63B42" w:rsidP="00E63B42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                          12º                                                     VS                                                        13º                              </w:t>
      </w: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474"/>
        <w:gridCol w:w="1134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405B5A" w:rsidRDefault="00405B5A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05B5A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Default="002718FC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09:</w:t>
            </w:r>
            <w:r w:rsidR="00E63B42">
              <w:rPr>
                <w:rFonts w:ascii="Arial Narrow" w:hAnsi="Arial Narrow"/>
                <w:sz w:val="28"/>
                <w:lang w:val="es-ES_tradnl"/>
              </w:rPr>
              <w:t>27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405B5A" w:rsidRPr="00AB0BB3" w:rsidRDefault="00405B5A">
            <w:pPr>
              <w:spacing w:after="58"/>
              <w:rPr>
                <w:rFonts w:ascii="Arial Narrow" w:hAnsi="Arial Narrow"/>
                <w:sz w:val="20"/>
                <w:lang w:val="es-ES_tradnl"/>
              </w:rPr>
            </w:pPr>
          </w:p>
        </w:tc>
      </w:tr>
      <w:tr w:rsidR="00405B5A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405B5A">
        <w:trPr>
          <w:cantSplit/>
        </w:trPr>
        <w:tc>
          <w:tcPr>
            <w:tcW w:w="10203" w:type="dxa"/>
            <w:vAlign w:val="center"/>
          </w:tcPr>
          <w:p w:rsidR="00405B5A" w:rsidRDefault="00405B5A" w:rsidP="00520EA1">
            <w:pPr>
              <w:tabs>
                <w:tab w:val="center" w:pos="4981"/>
              </w:tabs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INDIVIDUALES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E63B42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09</w:t>
            </w:r>
            <w:r w:rsidR="002718FC">
              <w:rPr>
                <w:rFonts w:ascii="Arial Narrow" w:hAnsi="Arial Narrow"/>
                <w:lang w:val="es-ES_tradnl"/>
              </w:rPr>
              <w:t>:</w:t>
            </w:r>
            <w:r>
              <w:rPr>
                <w:rFonts w:ascii="Arial Narrow" w:hAnsi="Arial Narrow"/>
                <w:lang w:val="es-ES_tradnl"/>
              </w:rPr>
              <w:t>36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E63B42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09</w:t>
            </w:r>
            <w:r w:rsidR="002718FC">
              <w:rPr>
                <w:rFonts w:ascii="Arial Narrow" w:hAnsi="Arial Narrow"/>
                <w:lang w:val="es-ES_tradnl"/>
              </w:rPr>
              <w:t>:</w:t>
            </w:r>
            <w:r>
              <w:rPr>
                <w:rFonts w:ascii="Arial Narrow" w:hAnsi="Arial Narrow"/>
                <w:lang w:val="es-ES_tradnl"/>
              </w:rPr>
              <w:t>45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BB1481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405B5A" w:rsidRDefault="00405B5A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405B5A" w:rsidRDefault="00405B5A"/>
    <w:p w:rsidR="00405B5A" w:rsidRDefault="00405B5A"/>
    <w:p w:rsidR="00405B5A" w:rsidRPr="00A24C21" w:rsidRDefault="00405B5A" w:rsidP="00A24C21">
      <w:pPr>
        <w:jc w:val="center"/>
        <w:rPr>
          <w:b/>
          <w:color w:val="0000FF"/>
        </w:rPr>
      </w:pPr>
    </w:p>
    <w:p w:rsidR="00405B5A" w:rsidRDefault="00405B5A"/>
    <w:p w:rsidR="00405B5A" w:rsidRDefault="00405B5A"/>
    <w:p w:rsidR="00405B5A" w:rsidRDefault="00405B5A"/>
    <w:p w:rsidR="00405B5A" w:rsidRDefault="00405B5A"/>
    <w:p w:rsidR="00405B5A" w:rsidRDefault="00405B5A"/>
    <w:p w:rsidR="00D03E21" w:rsidRDefault="00D03E21" w:rsidP="005C5E9A">
      <w:pPr>
        <w:tabs>
          <w:tab w:val="center" w:pos="5102"/>
          <w:tab w:val="right" w:pos="10205"/>
        </w:tabs>
        <w:rPr>
          <w:rFonts w:ascii="Arial Narrow" w:hAnsi="Arial Narrow"/>
          <w:b/>
          <w:lang w:val="es-ES_tradnl"/>
        </w:rPr>
      </w:pPr>
    </w:p>
    <w:p w:rsidR="00D03E21" w:rsidRDefault="00D03E21" w:rsidP="005C5E9A">
      <w:pPr>
        <w:tabs>
          <w:tab w:val="center" w:pos="5102"/>
          <w:tab w:val="right" w:pos="10205"/>
        </w:tabs>
        <w:rPr>
          <w:rFonts w:ascii="Arial Narrow" w:hAnsi="Arial Narrow"/>
          <w:b/>
          <w:lang w:val="es-ES_tradnl"/>
        </w:rPr>
      </w:pPr>
    </w:p>
    <w:p w:rsidR="00D03E21" w:rsidRDefault="00D03E21" w:rsidP="005C5E9A">
      <w:pPr>
        <w:tabs>
          <w:tab w:val="center" w:pos="5102"/>
          <w:tab w:val="right" w:pos="10205"/>
        </w:tabs>
        <w:rPr>
          <w:rFonts w:ascii="Arial Narrow" w:hAnsi="Arial Narrow"/>
          <w:b/>
          <w:lang w:val="es-ES_tradnl"/>
        </w:rPr>
      </w:pPr>
    </w:p>
    <w:p w:rsidR="00D03E21" w:rsidRDefault="00D03E21" w:rsidP="005C5E9A">
      <w:pPr>
        <w:tabs>
          <w:tab w:val="center" w:pos="5102"/>
          <w:tab w:val="right" w:pos="10205"/>
        </w:tabs>
        <w:rPr>
          <w:rFonts w:ascii="Arial Narrow" w:hAnsi="Arial Narrow"/>
          <w:b/>
          <w:lang w:val="es-ES_tradnl"/>
        </w:rPr>
      </w:pPr>
    </w:p>
    <w:p w:rsidR="00196307" w:rsidRDefault="00196307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405B5A" w:rsidRDefault="00AE2E9F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Fecha: </w:t>
      </w:r>
      <w:r w:rsidR="0053288D">
        <w:rPr>
          <w:rFonts w:ascii="Arial Narrow" w:hAnsi="Arial Narrow"/>
          <w:b/>
          <w:lang w:val="es-ES_tradnl"/>
        </w:rPr>
        <w:t>27 / 09 / 2013</w:t>
      </w:r>
      <w:r w:rsidR="00405B5A">
        <w:rPr>
          <w:rFonts w:ascii="Arial Narrow" w:hAnsi="Arial Narrow"/>
          <w:lang w:val="es-ES_tradnl"/>
        </w:rPr>
        <w:t xml:space="preserve">                     </w:t>
      </w:r>
      <w:r w:rsidR="005C5E9A">
        <w:rPr>
          <w:rFonts w:ascii="Arial Narrow" w:hAnsi="Arial Narrow"/>
          <w:lang w:val="es-ES_tradnl"/>
        </w:rPr>
        <w:t xml:space="preserve">                      </w:t>
      </w:r>
      <w:r w:rsidR="00847A8F">
        <w:rPr>
          <w:rFonts w:ascii="Arial Narrow" w:hAnsi="Arial Narrow"/>
          <w:lang w:val="es-ES_tradnl"/>
        </w:rPr>
        <w:t xml:space="preserve">  </w:t>
      </w:r>
      <w:r w:rsidR="005C5E9A">
        <w:rPr>
          <w:rFonts w:ascii="Arial Narrow" w:hAnsi="Arial Narrow"/>
          <w:lang w:val="es-ES_tradnl"/>
        </w:rPr>
        <w:t xml:space="preserve"> </w:t>
      </w:r>
      <w:r w:rsidR="00D03E21">
        <w:rPr>
          <w:rFonts w:ascii="Arial Narrow" w:hAnsi="Arial Narrow"/>
          <w:lang w:val="es-ES_tradnl"/>
        </w:rPr>
        <w:t xml:space="preserve">   </w:t>
      </w:r>
      <w:r w:rsidR="00405B5A">
        <w:rPr>
          <w:rFonts w:ascii="Arial Narrow" w:hAnsi="Arial Narrow"/>
          <w:lang w:val="es-ES_tradnl"/>
        </w:rPr>
        <w:t xml:space="preserve">  </w:t>
      </w:r>
      <w:r w:rsidR="00931344">
        <w:rPr>
          <w:rFonts w:ascii="Arial Narrow" w:hAnsi="Arial Narrow"/>
          <w:lang w:val="es-ES_tradnl"/>
        </w:rPr>
        <w:t xml:space="preserve"> </w:t>
      </w:r>
      <w:r w:rsidR="00405B5A">
        <w:rPr>
          <w:rFonts w:ascii="Arial Narrow" w:hAnsi="Arial Narrow"/>
          <w:b/>
          <w:lang w:val="es-ES_tradnl"/>
        </w:rPr>
        <w:t>Match Nº:</w:t>
      </w:r>
      <w:r w:rsidR="00405B5A">
        <w:rPr>
          <w:rFonts w:ascii="Arial Narrow" w:hAnsi="Arial Narrow"/>
          <w:lang w:val="es-ES_tradnl"/>
        </w:rPr>
        <w:t xml:space="preserve"> </w:t>
      </w:r>
      <w:r w:rsidR="00E63B42">
        <w:rPr>
          <w:rFonts w:ascii="Arial Narrow" w:hAnsi="Arial Narrow"/>
          <w:b/>
          <w:lang w:val="es-ES_tradnl"/>
        </w:rPr>
        <w:t>3</w:t>
      </w:r>
      <w:r w:rsidR="005C5E9A">
        <w:rPr>
          <w:rFonts w:ascii="Arial Narrow" w:hAnsi="Arial Narrow"/>
          <w:b/>
          <w:lang w:val="es-ES_tradnl"/>
        </w:rPr>
        <w:t xml:space="preserve">             </w:t>
      </w:r>
      <w:r w:rsidR="00405B5A">
        <w:rPr>
          <w:rFonts w:ascii="Arial Narrow" w:hAnsi="Arial Narrow"/>
          <w:b/>
          <w:lang w:val="es-ES_tradnl"/>
        </w:rPr>
        <w:t xml:space="preserve">                </w:t>
      </w:r>
      <w:r w:rsidR="00931344">
        <w:rPr>
          <w:rFonts w:ascii="Arial Narrow" w:hAnsi="Arial Narrow"/>
          <w:lang w:val="es-ES_tradnl"/>
        </w:rPr>
        <w:t xml:space="preserve">     </w:t>
      </w:r>
      <w:r w:rsidR="00405B5A">
        <w:rPr>
          <w:rFonts w:ascii="Arial Narrow" w:hAnsi="Arial Narrow"/>
          <w:lang w:val="es-ES_tradnl"/>
        </w:rPr>
        <w:t xml:space="preserve">   </w:t>
      </w:r>
      <w:r w:rsidR="005C5E9A">
        <w:rPr>
          <w:rFonts w:ascii="Arial Narrow" w:hAnsi="Arial Narrow"/>
          <w:lang w:val="es-ES_tradnl"/>
        </w:rPr>
        <w:t xml:space="preserve">                     </w:t>
      </w:r>
      <w:r w:rsidR="00405B5A">
        <w:rPr>
          <w:rFonts w:ascii="Arial Narrow" w:hAnsi="Arial Narrow"/>
          <w:lang w:val="es-ES_tradnl"/>
        </w:rPr>
        <w:t xml:space="preserve"> </w:t>
      </w:r>
      <w:r w:rsidR="00847A8F">
        <w:rPr>
          <w:rFonts w:ascii="Arial Narrow" w:hAnsi="Arial Narrow"/>
          <w:lang w:val="es-ES_tradnl"/>
        </w:rPr>
        <w:t xml:space="preserve"> </w:t>
      </w:r>
      <w:proofErr w:type="spellStart"/>
      <w:r w:rsidR="00C7176C">
        <w:rPr>
          <w:rFonts w:ascii="Arial Narrow" w:hAnsi="Arial Narrow"/>
          <w:b/>
          <w:lang w:val="es-ES_tradnl"/>
        </w:rPr>
        <w:t>Tee</w:t>
      </w:r>
      <w:proofErr w:type="spellEnd"/>
      <w:r w:rsidR="00C7176C">
        <w:rPr>
          <w:rFonts w:ascii="Arial Narrow" w:hAnsi="Arial Narrow"/>
          <w:b/>
          <w:lang w:val="es-ES_tradnl"/>
        </w:rPr>
        <w:t xml:space="preserve">: </w:t>
      </w:r>
      <w:r w:rsidR="00405B5A">
        <w:rPr>
          <w:rFonts w:ascii="Arial Narrow" w:hAnsi="Arial Narrow"/>
          <w:b/>
          <w:lang w:val="es-ES_tradnl"/>
        </w:rPr>
        <w:t>1</w:t>
      </w: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405B5A">
        <w:tc>
          <w:tcPr>
            <w:tcW w:w="10203" w:type="dxa"/>
          </w:tcPr>
          <w:p w:rsidR="00405B5A" w:rsidRDefault="00405B5A" w:rsidP="00520EA1">
            <w:pPr>
              <w:pStyle w:val="Ttulo2"/>
              <w:jc w:val="center"/>
            </w:pPr>
            <w:r>
              <w:t>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</w:t>
      </w:r>
    </w:p>
    <w:p w:rsidR="00E63B42" w:rsidRDefault="00E63B42" w:rsidP="00E63B42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                          11º                                                     VS                                                        14º                              </w:t>
      </w: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474"/>
        <w:gridCol w:w="1134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405B5A" w:rsidRDefault="00405B5A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05B5A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Default="002718FC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09:</w:t>
            </w:r>
            <w:r w:rsidR="00E63B42">
              <w:rPr>
                <w:rFonts w:ascii="Arial Narrow" w:hAnsi="Arial Narrow"/>
                <w:sz w:val="28"/>
                <w:lang w:val="es-ES_tradnl"/>
              </w:rPr>
              <w:t>54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405B5A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405B5A">
        <w:trPr>
          <w:cantSplit/>
        </w:trPr>
        <w:tc>
          <w:tcPr>
            <w:tcW w:w="10203" w:type="dxa"/>
            <w:vAlign w:val="center"/>
          </w:tcPr>
          <w:p w:rsidR="00405B5A" w:rsidRDefault="00405B5A" w:rsidP="00520EA1">
            <w:pPr>
              <w:tabs>
                <w:tab w:val="center" w:pos="4981"/>
              </w:tabs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INDIVIDUALES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D813F3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D813F3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E63B42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10</w:t>
            </w:r>
            <w:r w:rsidR="002718FC">
              <w:rPr>
                <w:rFonts w:ascii="Arial Narrow" w:hAnsi="Arial Narrow"/>
                <w:lang w:val="es-ES_tradnl"/>
              </w:rPr>
              <w:t>:</w:t>
            </w:r>
            <w:r>
              <w:rPr>
                <w:rFonts w:ascii="Arial Narrow" w:hAnsi="Arial Narrow"/>
                <w:lang w:val="es-ES_tradnl"/>
              </w:rPr>
              <w:t>03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E63B42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10</w:t>
            </w:r>
            <w:r w:rsidR="002718FC">
              <w:rPr>
                <w:rFonts w:ascii="Arial Narrow" w:hAnsi="Arial Narrow"/>
                <w:lang w:val="es-ES_tradnl"/>
              </w:rPr>
              <w:t>:</w:t>
            </w:r>
            <w:r>
              <w:rPr>
                <w:rFonts w:ascii="Arial Narrow" w:hAnsi="Arial Narrow"/>
                <w:lang w:val="es-ES_tradnl"/>
              </w:rPr>
              <w:t>12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405B5A" w:rsidRDefault="00405B5A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405B5A" w:rsidRDefault="00405B5A">
      <w:pPr>
        <w:pStyle w:val="Encabezado"/>
        <w:tabs>
          <w:tab w:val="clear" w:pos="4252"/>
          <w:tab w:val="clear" w:pos="8504"/>
        </w:tabs>
      </w:pPr>
    </w:p>
    <w:p w:rsidR="00405B5A" w:rsidRDefault="00405B5A">
      <w:pPr>
        <w:rPr>
          <w:sz w:val="36"/>
        </w:rPr>
      </w:pPr>
    </w:p>
    <w:p w:rsidR="00405B5A" w:rsidRDefault="00405B5A">
      <w:pPr>
        <w:rPr>
          <w:sz w:val="36"/>
        </w:rPr>
      </w:pPr>
    </w:p>
    <w:p w:rsidR="00405B5A" w:rsidRDefault="00405B5A">
      <w:pPr>
        <w:rPr>
          <w:sz w:val="36"/>
        </w:rPr>
      </w:pPr>
    </w:p>
    <w:p w:rsidR="00405B5A" w:rsidRDefault="00405B5A">
      <w:pPr>
        <w:rPr>
          <w:sz w:val="36"/>
        </w:rPr>
      </w:pPr>
    </w:p>
    <w:p w:rsidR="00405B5A" w:rsidRDefault="00405B5A">
      <w:pPr>
        <w:tabs>
          <w:tab w:val="center" w:pos="5102"/>
          <w:tab w:val="right" w:pos="10205"/>
        </w:tabs>
        <w:rPr>
          <w:rFonts w:ascii="Arial Narrow" w:hAnsi="Arial Narrow"/>
          <w:b/>
          <w:sz w:val="16"/>
          <w:lang w:val="es-ES_tradnl"/>
        </w:rPr>
      </w:pPr>
    </w:p>
    <w:p w:rsidR="00405B5A" w:rsidRDefault="00405B5A">
      <w:pPr>
        <w:tabs>
          <w:tab w:val="center" w:pos="5102"/>
          <w:tab w:val="right" w:pos="10205"/>
        </w:tabs>
        <w:jc w:val="right"/>
        <w:rPr>
          <w:rFonts w:ascii="Arial Narrow" w:hAnsi="Arial Narrow"/>
          <w:b/>
          <w:lang w:val="es-ES_tradnl"/>
        </w:rPr>
      </w:pPr>
    </w:p>
    <w:p w:rsidR="00D03E21" w:rsidRDefault="00D03E21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196307" w:rsidRDefault="00196307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F6593D" w:rsidRDefault="007A5171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Fecha: </w:t>
      </w:r>
      <w:r w:rsidR="0053288D">
        <w:rPr>
          <w:rFonts w:ascii="Arial Narrow" w:hAnsi="Arial Narrow"/>
          <w:b/>
          <w:lang w:val="es-ES_tradnl"/>
        </w:rPr>
        <w:t>27 / 09 / 2013</w:t>
      </w:r>
      <w:r w:rsidR="00F6593D">
        <w:rPr>
          <w:rFonts w:ascii="Arial Narrow" w:hAnsi="Arial Narrow"/>
          <w:lang w:val="es-ES_tradnl"/>
        </w:rPr>
        <w:t xml:space="preserve">                     </w:t>
      </w:r>
      <w:r w:rsidR="00847A8F">
        <w:rPr>
          <w:rFonts w:ascii="Arial Narrow" w:hAnsi="Arial Narrow"/>
          <w:lang w:val="es-ES_tradnl"/>
        </w:rPr>
        <w:t xml:space="preserve">                            </w:t>
      </w:r>
      <w:r w:rsidR="00D03E21">
        <w:rPr>
          <w:rFonts w:ascii="Arial Narrow" w:hAnsi="Arial Narrow"/>
          <w:lang w:val="es-ES_tradnl"/>
        </w:rPr>
        <w:t xml:space="preserve">  </w:t>
      </w:r>
      <w:r w:rsidR="00F6593D">
        <w:rPr>
          <w:rFonts w:ascii="Arial Narrow" w:hAnsi="Arial Narrow"/>
          <w:lang w:val="es-ES_tradnl"/>
        </w:rPr>
        <w:t xml:space="preserve"> </w:t>
      </w:r>
      <w:r w:rsidR="00F6593D">
        <w:rPr>
          <w:rFonts w:ascii="Arial Narrow" w:hAnsi="Arial Narrow"/>
          <w:b/>
          <w:lang w:val="es-ES_tradnl"/>
        </w:rPr>
        <w:t>Match Nº:</w:t>
      </w:r>
      <w:r w:rsidR="00F6593D">
        <w:rPr>
          <w:rFonts w:ascii="Arial Narrow" w:hAnsi="Arial Narrow"/>
          <w:lang w:val="es-ES_tradnl"/>
        </w:rPr>
        <w:t xml:space="preserve"> </w:t>
      </w:r>
      <w:r w:rsidR="00E63B42">
        <w:rPr>
          <w:rFonts w:ascii="Arial Narrow" w:hAnsi="Arial Narrow"/>
          <w:b/>
          <w:lang w:val="es-ES_tradnl"/>
        </w:rPr>
        <w:t>4</w:t>
      </w:r>
      <w:r w:rsidR="00F6593D">
        <w:rPr>
          <w:rFonts w:ascii="Arial Narrow" w:hAnsi="Arial Narrow"/>
          <w:b/>
          <w:lang w:val="es-ES_tradnl"/>
        </w:rPr>
        <w:t xml:space="preserve">                             </w:t>
      </w:r>
      <w:r w:rsidR="00F6593D">
        <w:rPr>
          <w:rFonts w:ascii="Arial Narrow" w:hAnsi="Arial Narrow"/>
          <w:lang w:val="es-ES_tradnl"/>
        </w:rPr>
        <w:t xml:space="preserve">                              </w:t>
      </w:r>
      <w:proofErr w:type="spellStart"/>
      <w:r w:rsidR="00F6593D">
        <w:rPr>
          <w:rFonts w:ascii="Arial Narrow" w:hAnsi="Arial Narrow"/>
          <w:b/>
          <w:lang w:val="es-ES_tradnl"/>
        </w:rPr>
        <w:t>Tee</w:t>
      </w:r>
      <w:proofErr w:type="spellEnd"/>
      <w:r w:rsidR="00F6593D">
        <w:rPr>
          <w:rFonts w:ascii="Arial Narrow" w:hAnsi="Arial Narrow"/>
          <w:b/>
          <w:lang w:val="es-ES_tradnl"/>
        </w:rPr>
        <w:t>: 1</w:t>
      </w: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405B5A">
        <w:tc>
          <w:tcPr>
            <w:tcW w:w="10203" w:type="dxa"/>
          </w:tcPr>
          <w:p w:rsidR="00405B5A" w:rsidRDefault="00405B5A" w:rsidP="00520EA1">
            <w:pPr>
              <w:pStyle w:val="Ttulo2"/>
              <w:jc w:val="center"/>
            </w:pPr>
            <w:r>
              <w:t>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E63B42" w:rsidRDefault="00E63B42" w:rsidP="00E63B42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                          10º                                                     VS                                                        15º                              </w:t>
      </w: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474"/>
        <w:gridCol w:w="1134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405B5A" w:rsidRDefault="00405B5A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A97650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97650" w:rsidRDefault="00D76F1C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10:21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</w:tcPr>
          <w:p w:rsidR="00A97650" w:rsidRDefault="00A97650" w:rsidP="00A97650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97650" w:rsidRPr="006C3CAD" w:rsidRDefault="00A97650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97650" w:rsidRPr="006C3CAD" w:rsidRDefault="00A97650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A97650" w:rsidRPr="006C3CAD" w:rsidRDefault="00A97650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A97650" w:rsidRDefault="00A97650">
            <w:pPr>
              <w:pStyle w:val="Encabezado"/>
              <w:tabs>
                <w:tab w:val="clear" w:pos="4252"/>
                <w:tab w:val="clear" w:pos="8504"/>
              </w:tabs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A97650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97650" w:rsidRDefault="00A97650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A97650" w:rsidRDefault="00A97650" w:rsidP="00A97650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97650" w:rsidRDefault="00A9765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97650" w:rsidRDefault="00A9765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97650" w:rsidRDefault="00A97650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97650" w:rsidRDefault="00A97650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405B5A">
        <w:trPr>
          <w:cantSplit/>
        </w:trPr>
        <w:tc>
          <w:tcPr>
            <w:tcW w:w="10203" w:type="dxa"/>
            <w:vAlign w:val="center"/>
          </w:tcPr>
          <w:p w:rsidR="00405B5A" w:rsidRDefault="00405B5A" w:rsidP="00520EA1">
            <w:pPr>
              <w:tabs>
                <w:tab w:val="center" w:pos="4981"/>
              </w:tabs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INDIVIDUALES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A97650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97650" w:rsidRDefault="00D76F1C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10</w:t>
            </w:r>
            <w:r w:rsidR="00404439">
              <w:rPr>
                <w:rFonts w:ascii="Arial Narrow" w:hAnsi="Arial Narrow"/>
                <w:lang w:val="es-ES_tradnl"/>
              </w:rPr>
              <w:t>:</w:t>
            </w:r>
            <w:r>
              <w:rPr>
                <w:rFonts w:ascii="Arial Narrow" w:hAnsi="Arial Narrow"/>
                <w:lang w:val="es-ES_tradnl"/>
              </w:rPr>
              <w:t>30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97650" w:rsidRDefault="00A97650" w:rsidP="00A97650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97650" w:rsidRPr="006C3CAD" w:rsidRDefault="00A97650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97650" w:rsidRPr="006C3CAD" w:rsidRDefault="00A97650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97650" w:rsidRPr="006C3CAD" w:rsidRDefault="00A97650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97650" w:rsidRDefault="00A97650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A97650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97650" w:rsidRDefault="00D76F1C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10</w:t>
            </w:r>
            <w:r w:rsidR="00404439">
              <w:rPr>
                <w:rFonts w:ascii="Arial Narrow" w:hAnsi="Arial Narrow"/>
                <w:lang w:val="es-ES_tradnl"/>
              </w:rPr>
              <w:t>:</w:t>
            </w:r>
            <w:r>
              <w:rPr>
                <w:rFonts w:ascii="Arial Narrow" w:hAnsi="Arial Narrow"/>
                <w:lang w:val="es-ES_tradnl"/>
              </w:rPr>
              <w:t>39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97650" w:rsidRDefault="00A97650" w:rsidP="00A97650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97650" w:rsidRPr="006C3CAD" w:rsidRDefault="00A97650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97650" w:rsidRPr="006C3CAD" w:rsidRDefault="00A97650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97650" w:rsidRPr="006C3CAD" w:rsidRDefault="00A97650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A97650" w:rsidRDefault="00A97650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32E39" w:rsidRPr="006C3CAD" w:rsidRDefault="00532E39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405B5A" w:rsidRDefault="00405B5A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405B5A" w:rsidRDefault="00405B5A">
      <w:pPr>
        <w:rPr>
          <w:sz w:val="18"/>
        </w:rPr>
      </w:pPr>
    </w:p>
    <w:p w:rsidR="00405B5A" w:rsidRDefault="00405B5A">
      <w:pPr>
        <w:rPr>
          <w:sz w:val="18"/>
        </w:rPr>
      </w:pPr>
    </w:p>
    <w:p w:rsidR="00405B5A" w:rsidRDefault="00405B5A">
      <w:pPr>
        <w:rPr>
          <w:sz w:val="18"/>
        </w:rPr>
      </w:pPr>
    </w:p>
    <w:p w:rsidR="00405B5A" w:rsidRDefault="00405B5A">
      <w:pPr>
        <w:rPr>
          <w:sz w:val="18"/>
        </w:rPr>
      </w:pPr>
    </w:p>
    <w:p w:rsidR="00405B5A" w:rsidRDefault="00405B5A">
      <w:pPr>
        <w:rPr>
          <w:sz w:val="18"/>
        </w:rPr>
      </w:pPr>
    </w:p>
    <w:p w:rsidR="00405B5A" w:rsidRDefault="00405B5A">
      <w:pPr>
        <w:rPr>
          <w:sz w:val="18"/>
        </w:rPr>
      </w:pPr>
    </w:p>
    <w:p w:rsidR="00405B5A" w:rsidRDefault="00405B5A">
      <w:pPr>
        <w:rPr>
          <w:sz w:val="18"/>
        </w:rPr>
      </w:pPr>
    </w:p>
    <w:p w:rsidR="00405B5A" w:rsidRDefault="00405B5A">
      <w:pPr>
        <w:rPr>
          <w:sz w:val="18"/>
        </w:rPr>
      </w:pPr>
    </w:p>
    <w:p w:rsidR="00405B5A" w:rsidRDefault="00405B5A">
      <w:pPr>
        <w:rPr>
          <w:sz w:val="18"/>
        </w:rPr>
      </w:pPr>
    </w:p>
    <w:p w:rsidR="00405B5A" w:rsidRDefault="00405B5A">
      <w:pPr>
        <w:rPr>
          <w:sz w:val="18"/>
        </w:rPr>
      </w:pPr>
    </w:p>
    <w:p w:rsidR="00D03E21" w:rsidRDefault="00D03E21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03E21" w:rsidRDefault="00D03E21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196307" w:rsidRDefault="00196307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F6593D" w:rsidRDefault="00067EAC" w:rsidP="00F6593D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Fecha: </w:t>
      </w:r>
      <w:r w:rsidR="0053288D">
        <w:rPr>
          <w:rFonts w:ascii="Arial Narrow" w:hAnsi="Arial Narrow"/>
          <w:b/>
          <w:lang w:val="es-ES_tradnl"/>
        </w:rPr>
        <w:t>27 / 09 / 2013</w:t>
      </w:r>
      <w:r w:rsidR="00F6593D">
        <w:rPr>
          <w:rFonts w:ascii="Arial Narrow" w:hAnsi="Arial Narrow"/>
          <w:lang w:val="es-ES_tradnl"/>
        </w:rPr>
        <w:t xml:space="preserve">                                               </w:t>
      </w:r>
      <w:r w:rsidR="00D03E21">
        <w:rPr>
          <w:rFonts w:ascii="Arial Narrow" w:hAnsi="Arial Narrow"/>
          <w:lang w:val="es-ES_tradnl"/>
        </w:rPr>
        <w:t xml:space="preserve">   </w:t>
      </w:r>
      <w:r w:rsidR="00F6593D">
        <w:rPr>
          <w:rFonts w:ascii="Arial Narrow" w:hAnsi="Arial Narrow"/>
          <w:lang w:val="es-ES_tradnl"/>
        </w:rPr>
        <w:t xml:space="preserve">  </w:t>
      </w:r>
      <w:r w:rsidR="00F6593D">
        <w:rPr>
          <w:rFonts w:ascii="Arial Narrow" w:hAnsi="Arial Narrow"/>
          <w:b/>
          <w:lang w:val="es-ES_tradnl"/>
        </w:rPr>
        <w:t>Match Nº:</w:t>
      </w:r>
      <w:r w:rsidR="00F6593D">
        <w:rPr>
          <w:rFonts w:ascii="Arial Narrow" w:hAnsi="Arial Narrow"/>
          <w:lang w:val="es-ES_tradnl"/>
        </w:rPr>
        <w:t xml:space="preserve"> </w:t>
      </w:r>
      <w:r w:rsidR="00D76F1C">
        <w:rPr>
          <w:rFonts w:ascii="Arial Narrow" w:hAnsi="Arial Narrow"/>
          <w:b/>
          <w:lang w:val="es-ES_tradnl"/>
        </w:rPr>
        <w:t>5</w:t>
      </w:r>
      <w:r w:rsidR="00F6593D">
        <w:rPr>
          <w:rFonts w:ascii="Arial Narrow" w:hAnsi="Arial Narrow"/>
          <w:b/>
          <w:lang w:val="es-ES_tradnl"/>
        </w:rPr>
        <w:t xml:space="preserve">                             </w:t>
      </w:r>
      <w:r w:rsidR="00F6593D">
        <w:rPr>
          <w:rFonts w:ascii="Arial Narrow" w:hAnsi="Arial Narrow"/>
          <w:lang w:val="es-ES_tradnl"/>
        </w:rPr>
        <w:t xml:space="preserve">                            </w:t>
      </w:r>
      <w:r w:rsidR="00847A8F">
        <w:rPr>
          <w:rFonts w:ascii="Arial Narrow" w:hAnsi="Arial Narrow"/>
          <w:lang w:val="es-ES_tradnl"/>
        </w:rPr>
        <w:t xml:space="preserve"> </w:t>
      </w:r>
      <w:r w:rsidR="00F6593D">
        <w:rPr>
          <w:rFonts w:ascii="Arial Narrow" w:hAnsi="Arial Narrow"/>
          <w:lang w:val="es-ES_tradnl"/>
        </w:rPr>
        <w:t xml:space="preserve">  </w:t>
      </w:r>
      <w:proofErr w:type="spellStart"/>
      <w:r w:rsidR="00F6593D">
        <w:rPr>
          <w:rFonts w:ascii="Arial Narrow" w:hAnsi="Arial Narrow"/>
          <w:b/>
          <w:lang w:val="es-ES_tradnl"/>
        </w:rPr>
        <w:t>Tee</w:t>
      </w:r>
      <w:proofErr w:type="spellEnd"/>
      <w:r w:rsidR="00F6593D">
        <w:rPr>
          <w:rFonts w:ascii="Arial Narrow" w:hAnsi="Arial Narrow"/>
          <w:b/>
          <w:lang w:val="es-ES_tradnl"/>
        </w:rPr>
        <w:t>: 1</w:t>
      </w:r>
    </w:p>
    <w:p w:rsidR="00405B5A" w:rsidRDefault="00405B5A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</w:t>
      </w:r>
      <w:r>
        <w:rPr>
          <w:rFonts w:ascii="Arial Narrow" w:hAnsi="Arial Narrow"/>
          <w:b/>
          <w:lang w:val="es-ES_tradnl"/>
        </w:rPr>
        <w:tab/>
        <w:t xml:space="preserve">       </w:t>
      </w: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405B5A">
        <w:tc>
          <w:tcPr>
            <w:tcW w:w="10203" w:type="dxa"/>
          </w:tcPr>
          <w:p w:rsidR="00405B5A" w:rsidRDefault="00405B5A" w:rsidP="00520EA1">
            <w:pPr>
              <w:pStyle w:val="Ttulo2"/>
              <w:jc w:val="center"/>
            </w:pPr>
            <w:r>
              <w:t>FOURSOMES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E63B42" w:rsidRDefault="00E63B42" w:rsidP="00E63B42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                         </w:t>
      </w:r>
      <w:r w:rsidR="00D76F1C">
        <w:rPr>
          <w:rFonts w:ascii="Arial Narrow" w:hAnsi="Arial Narrow"/>
          <w:b/>
          <w:lang w:val="es-ES_tradnl"/>
        </w:rPr>
        <w:t xml:space="preserve">  1</w:t>
      </w:r>
      <w:r>
        <w:rPr>
          <w:rFonts w:ascii="Arial Narrow" w:hAnsi="Arial Narrow"/>
          <w:b/>
          <w:lang w:val="es-ES_tradnl"/>
        </w:rPr>
        <w:t xml:space="preserve">º                                                     VS                                                        </w:t>
      </w:r>
      <w:r w:rsidR="00D76F1C">
        <w:rPr>
          <w:rFonts w:ascii="Arial Narrow" w:hAnsi="Arial Narrow"/>
          <w:b/>
          <w:lang w:val="es-ES_tradnl"/>
        </w:rPr>
        <w:t xml:space="preserve">  8</w:t>
      </w:r>
      <w:r>
        <w:rPr>
          <w:rFonts w:ascii="Arial Narrow" w:hAnsi="Arial Narrow"/>
          <w:b/>
          <w:lang w:val="es-ES_tradnl"/>
        </w:rPr>
        <w:t xml:space="preserve">º                              </w:t>
      </w:r>
    </w:p>
    <w:p w:rsidR="00405B5A" w:rsidRDefault="00405B5A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474"/>
        <w:gridCol w:w="1134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405B5A" w:rsidRDefault="00405B5A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05B5A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Default="00404439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10:</w:t>
            </w:r>
            <w:r w:rsidR="00D76F1C">
              <w:rPr>
                <w:rFonts w:ascii="Arial Narrow" w:hAnsi="Arial Narrow"/>
                <w:sz w:val="28"/>
                <w:lang w:val="es-ES_tradnl"/>
              </w:rPr>
              <w:t>48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A70E7A" w:rsidRDefault="00A70E7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405B5A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405B5A">
        <w:trPr>
          <w:cantSplit/>
        </w:trPr>
        <w:tc>
          <w:tcPr>
            <w:tcW w:w="10203" w:type="dxa"/>
            <w:vAlign w:val="center"/>
          </w:tcPr>
          <w:p w:rsidR="00405B5A" w:rsidRDefault="00405B5A" w:rsidP="00520EA1">
            <w:pPr>
              <w:tabs>
                <w:tab w:val="center" w:pos="4981"/>
              </w:tabs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INDIVIDUALES</w:t>
            </w: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4439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10:</w:t>
            </w:r>
            <w:r w:rsidR="00D76F1C">
              <w:rPr>
                <w:rFonts w:ascii="Arial Narrow" w:hAnsi="Arial Narrow"/>
                <w:lang w:val="es-ES_tradnl"/>
              </w:rPr>
              <w:t>57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405B5A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D76F1C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11</w:t>
            </w:r>
            <w:r w:rsidR="00404439">
              <w:rPr>
                <w:rFonts w:ascii="Arial Narrow" w:hAnsi="Arial Narrow"/>
                <w:lang w:val="es-ES_tradnl"/>
              </w:rPr>
              <w:t>:</w:t>
            </w:r>
            <w:r>
              <w:rPr>
                <w:rFonts w:ascii="Arial Narrow" w:hAnsi="Arial Narrow"/>
                <w:lang w:val="es-ES_tradnl"/>
              </w:rPr>
              <w:t>06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405B5A" w:rsidRDefault="00405B5A">
      <w:pPr>
        <w:jc w:val="both"/>
        <w:rPr>
          <w:rFonts w:ascii="Arial Narrow" w:hAnsi="Arial Narrow"/>
          <w:lang w:val="es-ES_tradnl"/>
        </w:rPr>
      </w:pPr>
    </w:p>
    <w:p w:rsidR="00405B5A" w:rsidRDefault="00405B5A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05B5A" w:rsidRPr="006C3CAD" w:rsidRDefault="00405B5A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405B5A">
        <w:tc>
          <w:tcPr>
            <w:tcW w:w="849" w:type="dxa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405B5A" w:rsidRDefault="00405B5A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405B5A">
        <w:tc>
          <w:tcPr>
            <w:tcW w:w="849" w:type="dxa"/>
            <w:vAlign w:val="center"/>
          </w:tcPr>
          <w:p w:rsidR="00405B5A" w:rsidRDefault="00405B5A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405B5A" w:rsidRDefault="00405B5A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05B5A" w:rsidRDefault="00405B5A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405B5A" w:rsidRDefault="00405B5A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405B5A" w:rsidRDefault="00405B5A">
      <w:pPr>
        <w:pStyle w:val="Ttulo1"/>
        <w:jc w:val="center"/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Pr="00D23311" w:rsidRDefault="00D23311" w:rsidP="00D23311">
      <w:pPr>
        <w:rPr>
          <w:sz w:val="20"/>
          <w:lang w:val="es-ES_tradnl"/>
        </w:rPr>
      </w:pPr>
    </w:p>
    <w:p w:rsidR="00196307" w:rsidRDefault="00196307" w:rsidP="00D2331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196307" w:rsidRDefault="00196307" w:rsidP="00D2331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23311" w:rsidRDefault="00067EAC" w:rsidP="00D23311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Fecha: </w:t>
      </w:r>
      <w:r w:rsidR="0053288D">
        <w:rPr>
          <w:rFonts w:ascii="Arial Narrow" w:hAnsi="Arial Narrow"/>
          <w:b/>
          <w:lang w:val="es-ES_tradnl"/>
        </w:rPr>
        <w:t>27 / 09 / 2013</w:t>
      </w:r>
      <w:r w:rsidR="00D23311">
        <w:rPr>
          <w:rFonts w:ascii="Arial Narrow" w:hAnsi="Arial Narrow"/>
          <w:lang w:val="es-ES_tradnl"/>
        </w:rPr>
        <w:t xml:space="preserve">                                                    </w:t>
      </w:r>
      <w:r w:rsidR="00D23311">
        <w:rPr>
          <w:rFonts w:ascii="Arial Narrow" w:hAnsi="Arial Narrow"/>
          <w:b/>
          <w:lang w:val="es-ES_tradnl"/>
        </w:rPr>
        <w:t>Match Nº:</w:t>
      </w:r>
      <w:r w:rsidR="00D23311">
        <w:rPr>
          <w:rFonts w:ascii="Arial Narrow" w:hAnsi="Arial Narrow"/>
          <w:lang w:val="es-ES_tradnl"/>
        </w:rPr>
        <w:t xml:space="preserve"> </w:t>
      </w:r>
      <w:r w:rsidR="00D23311">
        <w:rPr>
          <w:rFonts w:ascii="Arial Narrow" w:hAnsi="Arial Narrow"/>
          <w:b/>
          <w:lang w:val="es-ES_tradnl"/>
        </w:rPr>
        <w:t xml:space="preserve">6                             </w:t>
      </w:r>
      <w:r w:rsidR="00D23311">
        <w:rPr>
          <w:rFonts w:ascii="Arial Narrow" w:hAnsi="Arial Narrow"/>
          <w:lang w:val="es-ES_tradnl"/>
        </w:rPr>
        <w:t xml:space="preserve">                               </w:t>
      </w:r>
      <w:proofErr w:type="spellStart"/>
      <w:r w:rsidR="00D23311">
        <w:rPr>
          <w:rFonts w:ascii="Arial Narrow" w:hAnsi="Arial Narrow"/>
          <w:b/>
          <w:lang w:val="es-ES_tradnl"/>
        </w:rPr>
        <w:t>Tee</w:t>
      </w:r>
      <w:proofErr w:type="spellEnd"/>
      <w:r w:rsidR="00D23311">
        <w:rPr>
          <w:rFonts w:ascii="Arial Narrow" w:hAnsi="Arial Narrow"/>
          <w:b/>
          <w:lang w:val="es-ES_tradnl"/>
        </w:rPr>
        <w:t>: 1</w:t>
      </w:r>
    </w:p>
    <w:p w:rsidR="00D23311" w:rsidRDefault="00D23311" w:rsidP="00D23311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</w:t>
      </w:r>
      <w:r>
        <w:rPr>
          <w:rFonts w:ascii="Arial Narrow" w:hAnsi="Arial Narrow"/>
          <w:b/>
          <w:lang w:val="es-ES_tradnl"/>
        </w:rPr>
        <w:tab/>
        <w:t xml:space="preserve">       </w:t>
      </w: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D23311">
        <w:tc>
          <w:tcPr>
            <w:tcW w:w="10203" w:type="dxa"/>
          </w:tcPr>
          <w:p w:rsidR="00D23311" w:rsidRDefault="00D23311" w:rsidP="00520EA1">
            <w:pPr>
              <w:pStyle w:val="Ttulo2"/>
              <w:jc w:val="center"/>
            </w:pPr>
            <w:r>
              <w:t>FOURSOMES</w:t>
            </w:r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p w:rsidR="00D23311" w:rsidRDefault="00D23311" w:rsidP="00D23311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                           4º                                                     VS                                                          5º                              </w:t>
      </w:r>
    </w:p>
    <w:p w:rsidR="00D23311" w:rsidRDefault="00D23311" w:rsidP="00D23311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474"/>
        <w:gridCol w:w="1134"/>
        <w:gridCol w:w="2889"/>
      </w:tblGrid>
      <w:tr w:rsidR="00D23311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D23311" w:rsidRDefault="00D23311" w:rsidP="00D23311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D23311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D23311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11:15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D23311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D23311">
        <w:tc>
          <w:tcPr>
            <w:tcW w:w="849" w:type="dxa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D23311" w:rsidRDefault="00D23311" w:rsidP="00D23311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D23311">
        <w:trPr>
          <w:cantSplit/>
        </w:trPr>
        <w:tc>
          <w:tcPr>
            <w:tcW w:w="10203" w:type="dxa"/>
            <w:vAlign w:val="center"/>
          </w:tcPr>
          <w:p w:rsidR="00D23311" w:rsidRDefault="00D23311" w:rsidP="00520EA1">
            <w:pPr>
              <w:tabs>
                <w:tab w:val="center" w:pos="4981"/>
              </w:tabs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INDIVIDUALES</w:t>
            </w:r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D23311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D23311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D23311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11:24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D23311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11:33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D23311">
        <w:tc>
          <w:tcPr>
            <w:tcW w:w="849" w:type="dxa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D23311" w:rsidRDefault="00D23311" w:rsidP="00D23311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D23311">
        <w:tc>
          <w:tcPr>
            <w:tcW w:w="849" w:type="dxa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D23311" w:rsidRDefault="00D23311" w:rsidP="00D23311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D23311" w:rsidRDefault="00D23311" w:rsidP="00D23311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D23311" w:rsidRDefault="00D23311" w:rsidP="00D23311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D23311" w:rsidRDefault="00D23311" w:rsidP="00D23311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D23311">
        <w:tc>
          <w:tcPr>
            <w:tcW w:w="849" w:type="dxa"/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D23311" w:rsidRDefault="00D23311" w:rsidP="00D23311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D23311" w:rsidRDefault="00D23311" w:rsidP="00D23311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D23311" w:rsidRDefault="00D23311" w:rsidP="00D23311">
      <w:pPr>
        <w:pStyle w:val="Ttulo1"/>
        <w:jc w:val="center"/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Pr="00D23311" w:rsidRDefault="00D23311" w:rsidP="00D23311">
      <w:pPr>
        <w:rPr>
          <w:sz w:val="20"/>
          <w:lang w:val="es-ES_tradnl"/>
        </w:rPr>
      </w:pPr>
    </w:p>
    <w:p w:rsidR="00196307" w:rsidRDefault="00196307" w:rsidP="00D2331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196307" w:rsidRDefault="00196307" w:rsidP="00D2331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23311" w:rsidRDefault="00067EAC" w:rsidP="00D23311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Fecha: </w:t>
      </w:r>
      <w:r w:rsidR="0053288D">
        <w:rPr>
          <w:rFonts w:ascii="Arial Narrow" w:hAnsi="Arial Narrow"/>
          <w:b/>
          <w:lang w:val="es-ES_tradnl"/>
        </w:rPr>
        <w:t>27 / 09 / 2013</w:t>
      </w:r>
      <w:r w:rsidR="00D23311">
        <w:rPr>
          <w:rFonts w:ascii="Arial Narrow" w:hAnsi="Arial Narrow"/>
          <w:lang w:val="es-ES_tradnl"/>
        </w:rPr>
        <w:t xml:space="preserve">                                                    </w:t>
      </w:r>
      <w:r w:rsidR="00D23311">
        <w:rPr>
          <w:rFonts w:ascii="Arial Narrow" w:hAnsi="Arial Narrow"/>
          <w:b/>
          <w:lang w:val="es-ES_tradnl"/>
        </w:rPr>
        <w:t>Match Nº:</w:t>
      </w:r>
      <w:r w:rsidR="00D23311">
        <w:rPr>
          <w:rFonts w:ascii="Arial Narrow" w:hAnsi="Arial Narrow"/>
          <w:lang w:val="es-ES_tradnl"/>
        </w:rPr>
        <w:t xml:space="preserve"> </w:t>
      </w:r>
      <w:r w:rsidR="00D23311">
        <w:rPr>
          <w:rFonts w:ascii="Arial Narrow" w:hAnsi="Arial Narrow"/>
          <w:b/>
          <w:lang w:val="es-ES_tradnl"/>
        </w:rPr>
        <w:t xml:space="preserve">7                             </w:t>
      </w:r>
      <w:r w:rsidR="00D23311">
        <w:rPr>
          <w:rFonts w:ascii="Arial Narrow" w:hAnsi="Arial Narrow"/>
          <w:lang w:val="es-ES_tradnl"/>
        </w:rPr>
        <w:t xml:space="preserve">                               </w:t>
      </w:r>
      <w:proofErr w:type="spellStart"/>
      <w:r w:rsidR="00D23311">
        <w:rPr>
          <w:rFonts w:ascii="Arial Narrow" w:hAnsi="Arial Narrow"/>
          <w:b/>
          <w:lang w:val="es-ES_tradnl"/>
        </w:rPr>
        <w:t>Tee</w:t>
      </w:r>
      <w:proofErr w:type="spellEnd"/>
      <w:r w:rsidR="00D23311">
        <w:rPr>
          <w:rFonts w:ascii="Arial Narrow" w:hAnsi="Arial Narrow"/>
          <w:b/>
          <w:lang w:val="es-ES_tradnl"/>
        </w:rPr>
        <w:t>: 1</w:t>
      </w:r>
    </w:p>
    <w:p w:rsidR="00D23311" w:rsidRDefault="00D23311" w:rsidP="00D23311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</w:t>
      </w:r>
      <w:r>
        <w:rPr>
          <w:rFonts w:ascii="Arial Narrow" w:hAnsi="Arial Narrow"/>
          <w:b/>
          <w:lang w:val="es-ES_tradnl"/>
        </w:rPr>
        <w:tab/>
        <w:t xml:space="preserve">       </w:t>
      </w: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D23311">
        <w:tc>
          <w:tcPr>
            <w:tcW w:w="10203" w:type="dxa"/>
          </w:tcPr>
          <w:p w:rsidR="00D23311" w:rsidRDefault="00D23311" w:rsidP="00520EA1">
            <w:pPr>
              <w:pStyle w:val="Ttulo2"/>
              <w:jc w:val="center"/>
            </w:pPr>
            <w:r>
              <w:t>FOURSOMES</w:t>
            </w:r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p w:rsidR="00D23311" w:rsidRDefault="00D23311" w:rsidP="00D23311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                           3º                                                     VS                                                          6º                              </w:t>
      </w:r>
    </w:p>
    <w:p w:rsidR="00D23311" w:rsidRDefault="00D23311" w:rsidP="00D23311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474"/>
        <w:gridCol w:w="1134"/>
        <w:gridCol w:w="2889"/>
      </w:tblGrid>
      <w:tr w:rsidR="00D23311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D23311" w:rsidRDefault="00D23311" w:rsidP="00D23311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D23311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D23311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11:42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D23311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D23311">
        <w:tc>
          <w:tcPr>
            <w:tcW w:w="849" w:type="dxa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D23311" w:rsidRDefault="00D23311" w:rsidP="00D23311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D23311">
        <w:trPr>
          <w:cantSplit/>
        </w:trPr>
        <w:tc>
          <w:tcPr>
            <w:tcW w:w="10203" w:type="dxa"/>
            <w:vAlign w:val="center"/>
          </w:tcPr>
          <w:p w:rsidR="00D23311" w:rsidRDefault="00D23311" w:rsidP="00520EA1">
            <w:pPr>
              <w:tabs>
                <w:tab w:val="center" w:pos="4981"/>
              </w:tabs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INDIVIDUALES</w:t>
            </w:r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D23311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D23311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D23311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11:51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D23311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12:00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D23311">
        <w:tc>
          <w:tcPr>
            <w:tcW w:w="849" w:type="dxa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D23311" w:rsidRDefault="00D23311" w:rsidP="00D23311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D23311">
        <w:tc>
          <w:tcPr>
            <w:tcW w:w="849" w:type="dxa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D23311" w:rsidRDefault="00D23311" w:rsidP="00D23311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D23311" w:rsidRDefault="00D23311" w:rsidP="00D23311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D23311" w:rsidRDefault="00D23311" w:rsidP="00D23311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D23311" w:rsidRDefault="00D23311" w:rsidP="00D23311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D23311">
        <w:tc>
          <w:tcPr>
            <w:tcW w:w="849" w:type="dxa"/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D23311" w:rsidRDefault="00D23311" w:rsidP="00D23311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D23311" w:rsidRDefault="00D23311" w:rsidP="00D23311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D23311" w:rsidRDefault="00D23311" w:rsidP="00D23311">
      <w:pPr>
        <w:pStyle w:val="Ttulo1"/>
        <w:jc w:val="center"/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Default="00D23311" w:rsidP="00D23311">
      <w:pPr>
        <w:rPr>
          <w:lang w:val="es-ES_tradnl"/>
        </w:rPr>
      </w:pPr>
    </w:p>
    <w:p w:rsidR="00D23311" w:rsidRPr="00D23311" w:rsidRDefault="00D23311" w:rsidP="00D23311">
      <w:pPr>
        <w:rPr>
          <w:sz w:val="20"/>
          <w:lang w:val="es-ES_tradnl"/>
        </w:rPr>
      </w:pPr>
    </w:p>
    <w:p w:rsidR="00196307" w:rsidRDefault="00196307" w:rsidP="00D2331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196307" w:rsidRDefault="00196307" w:rsidP="00D23311">
      <w:pPr>
        <w:tabs>
          <w:tab w:val="center" w:pos="5102"/>
          <w:tab w:val="right" w:pos="10205"/>
        </w:tabs>
        <w:jc w:val="both"/>
        <w:rPr>
          <w:rFonts w:ascii="Arial Narrow" w:hAnsi="Arial Narrow"/>
          <w:b/>
          <w:lang w:val="es-ES_tradnl"/>
        </w:rPr>
      </w:pPr>
    </w:p>
    <w:p w:rsidR="00D23311" w:rsidRDefault="00067EAC" w:rsidP="00D23311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Fecha: </w:t>
      </w:r>
      <w:r w:rsidR="0053288D">
        <w:rPr>
          <w:rFonts w:ascii="Arial Narrow" w:hAnsi="Arial Narrow"/>
          <w:b/>
          <w:lang w:val="es-ES_tradnl"/>
        </w:rPr>
        <w:t>27 / 09 / 2013</w:t>
      </w:r>
      <w:r w:rsidR="00D23311">
        <w:rPr>
          <w:rFonts w:ascii="Arial Narrow" w:hAnsi="Arial Narrow"/>
          <w:lang w:val="es-ES_tradnl"/>
        </w:rPr>
        <w:t xml:space="preserve">                                                    </w:t>
      </w:r>
      <w:r w:rsidR="00D23311">
        <w:rPr>
          <w:rFonts w:ascii="Arial Narrow" w:hAnsi="Arial Narrow"/>
          <w:b/>
          <w:lang w:val="es-ES_tradnl"/>
        </w:rPr>
        <w:t>Match Nº:</w:t>
      </w:r>
      <w:r w:rsidR="00D23311">
        <w:rPr>
          <w:rFonts w:ascii="Arial Narrow" w:hAnsi="Arial Narrow"/>
          <w:lang w:val="es-ES_tradnl"/>
        </w:rPr>
        <w:t xml:space="preserve"> </w:t>
      </w:r>
      <w:r w:rsidR="00D23311">
        <w:rPr>
          <w:rFonts w:ascii="Arial Narrow" w:hAnsi="Arial Narrow"/>
          <w:b/>
          <w:lang w:val="es-ES_tradnl"/>
        </w:rPr>
        <w:t xml:space="preserve">8                             </w:t>
      </w:r>
      <w:r w:rsidR="00D23311">
        <w:rPr>
          <w:rFonts w:ascii="Arial Narrow" w:hAnsi="Arial Narrow"/>
          <w:lang w:val="es-ES_tradnl"/>
        </w:rPr>
        <w:t xml:space="preserve">                               </w:t>
      </w:r>
      <w:proofErr w:type="spellStart"/>
      <w:r w:rsidR="00D23311">
        <w:rPr>
          <w:rFonts w:ascii="Arial Narrow" w:hAnsi="Arial Narrow"/>
          <w:b/>
          <w:lang w:val="es-ES_tradnl"/>
        </w:rPr>
        <w:t>Tee</w:t>
      </w:r>
      <w:proofErr w:type="spellEnd"/>
      <w:r w:rsidR="00D23311">
        <w:rPr>
          <w:rFonts w:ascii="Arial Narrow" w:hAnsi="Arial Narrow"/>
          <w:b/>
          <w:lang w:val="es-ES_tradnl"/>
        </w:rPr>
        <w:t>: 1</w:t>
      </w:r>
    </w:p>
    <w:p w:rsidR="00D23311" w:rsidRDefault="00D23311" w:rsidP="00D23311">
      <w:pPr>
        <w:tabs>
          <w:tab w:val="center" w:pos="5102"/>
          <w:tab w:val="right" w:pos="10205"/>
        </w:tabs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</w:t>
      </w:r>
      <w:r>
        <w:rPr>
          <w:rFonts w:ascii="Arial Narrow" w:hAnsi="Arial Narrow"/>
          <w:b/>
          <w:lang w:val="es-ES_tradnl"/>
        </w:rPr>
        <w:tab/>
        <w:t xml:space="preserve">       </w:t>
      </w: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D23311">
        <w:tc>
          <w:tcPr>
            <w:tcW w:w="10203" w:type="dxa"/>
          </w:tcPr>
          <w:p w:rsidR="00D23311" w:rsidRDefault="00D23311" w:rsidP="00520EA1">
            <w:pPr>
              <w:pStyle w:val="Ttulo2"/>
              <w:jc w:val="center"/>
            </w:pPr>
            <w:r>
              <w:t>FOURSOMES</w:t>
            </w:r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p w:rsidR="00D23311" w:rsidRDefault="00D23311" w:rsidP="00D23311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                           2º                                                     VS                                                          7º                              </w:t>
      </w:r>
    </w:p>
    <w:p w:rsidR="00D23311" w:rsidRDefault="00D23311" w:rsidP="00D23311">
      <w:pPr>
        <w:jc w:val="both"/>
        <w:rPr>
          <w:rFonts w:ascii="Arial Narrow" w:hAnsi="Arial Narrow"/>
          <w:b/>
          <w:lang w:val="es-ES_tradnl"/>
        </w:rPr>
      </w:pPr>
      <w:r>
        <w:rPr>
          <w:rFonts w:ascii="Arial Narrow" w:hAnsi="Arial Narrow"/>
          <w:b/>
          <w:lang w:val="es-ES_tradnl"/>
        </w:rPr>
        <w:t xml:space="preserve">                                                                                                                                                                        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474"/>
        <w:gridCol w:w="1134"/>
        <w:gridCol w:w="2889"/>
      </w:tblGrid>
      <w:tr w:rsidR="00D23311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tcBorders>
              <w:bottom w:val="single" w:sz="4" w:space="0" w:color="000000"/>
            </w:tcBorders>
          </w:tcPr>
          <w:p w:rsidR="00D23311" w:rsidRDefault="00D23311" w:rsidP="00D23311">
            <w:pPr>
              <w:pStyle w:val="Ttulo5"/>
            </w:pPr>
            <w:r>
              <w:t>EQUIPOS</w:t>
            </w:r>
          </w:p>
        </w:tc>
        <w:tc>
          <w:tcPr>
            <w:tcW w:w="1134" w:type="dxa"/>
            <w:tcBorders>
              <w:left w:val="nil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D23311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474" w:type="dxa"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13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D23311">
        <w:trPr>
          <w:cantSplit/>
        </w:trPr>
        <w:tc>
          <w:tcPr>
            <w:tcW w:w="849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sz w:val="28"/>
                <w:lang w:val="es-ES_tradnl"/>
              </w:rPr>
            </w:pPr>
            <w:r>
              <w:rPr>
                <w:rFonts w:ascii="Arial Narrow" w:hAnsi="Arial Narrow"/>
                <w:sz w:val="28"/>
                <w:lang w:val="es-ES_tradnl"/>
              </w:rPr>
              <w:t>12:09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147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0000FF"/>
                <w:szCs w:val="24"/>
                <w:lang w:val="es-ES_tradnl"/>
              </w:rPr>
            </w:pPr>
          </w:p>
        </w:tc>
        <w:tc>
          <w:tcPr>
            <w:tcW w:w="1134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color w:val="FF0000"/>
                <w:szCs w:val="24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dotted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D23311">
        <w:trPr>
          <w:cantSplit/>
        </w:trPr>
        <w:tc>
          <w:tcPr>
            <w:tcW w:w="849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47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4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D23311">
        <w:tc>
          <w:tcPr>
            <w:tcW w:w="849" w:type="dxa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D23311" w:rsidRDefault="00D23311" w:rsidP="00D23311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sz w:val="28"/>
                <w:szCs w:val="28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 xml:space="preserve">Total </w:t>
            </w:r>
            <w:proofErr w:type="spellStart"/>
            <w:r>
              <w:rPr>
                <w:rFonts w:ascii="Arial Narrow" w:hAnsi="Arial Narrow"/>
                <w:lang w:val="es-ES_tradnl"/>
              </w:rPr>
              <w:t>Foursomes</w:t>
            </w:r>
            <w:proofErr w:type="spellEnd"/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Borders>
          <w:top w:val="single" w:sz="7" w:space="0" w:color="000000"/>
          <w:left w:val="single" w:sz="7" w:space="0" w:color="000000"/>
          <w:bottom w:val="single" w:sz="7" w:space="0" w:color="000000"/>
          <w:right w:val="single" w:sz="7" w:space="0" w:color="000000"/>
          <w:insideH w:val="single" w:sz="7" w:space="0" w:color="000000"/>
          <w:insideV w:val="single" w:sz="7" w:space="0" w:color="000000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0203"/>
      </w:tblGrid>
      <w:tr w:rsidR="00D23311">
        <w:trPr>
          <w:cantSplit/>
        </w:trPr>
        <w:tc>
          <w:tcPr>
            <w:tcW w:w="10203" w:type="dxa"/>
            <w:vAlign w:val="center"/>
          </w:tcPr>
          <w:p w:rsidR="00D23311" w:rsidRDefault="00D23311" w:rsidP="00520EA1">
            <w:pPr>
              <w:tabs>
                <w:tab w:val="center" w:pos="4981"/>
              </w:tabs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INDIVIDUALES</w:t>
            </w:r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  <w:r>
        <w:rPr>
          <w:rFonts w:ascii="Arial Narrow" w:hAnsi="Arial Narrow"/>
          <w:lang w:val="es-ES_tradnl"/>
        </w:rPr>
        <w:t xml:space="preserve">        </w:t>
      </w: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5519BE">
        <w:tc>
          <w:tcPr>
            <w:tcW w:w="849" w:type="dxa"/>
            <w:tcBorders>
              <w:bottom w:val="single" w:sz="7" w:space="0" w:color="000000"/>
              <w:right w:val="single" w:sz="7" w:space="0" w:color="000000"/>
            </w:tcBorders>
          </w:tcPr>
          <w:p w:rsidR="005519BE" w:rsidRDefault="005519BE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19BE" w:rsidRDefault="005519BE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132" w:type="dxa"/>
            <w:tcBorders>
              <w:left w:val="single" w:sz="7" w:space="0" w:color="000000"/>
              <w:bottom w:val="single" w:sz="7" w:space="0" w:color="000000"/>
            </w:tcBorders>
          </w:tcPr>
          <w:p w:rsidR="005519BE" w:rsidRDefault="005519BE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531" w:type="dxa"/>
            <w:tcBorders>
              <w:bottom w:val="single" w:sz="7" w:space="0" w:color="000000"/>
            </w:tcBorders>
          </w:tcPr>
          <w:p w:rsidR="005519BE" w:rsidRDefault="005519BE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EQUIPOS</w:t>
            </w:r>
          </w:p>
        </w:tc>
        <w:tc>
          <w:tcPr>
            <w:tcW w:w="1077" w:type="dxa"/>
            <w:tcBorders>
              <w:bottom w:val="single" w:sz="7" w:space="0" w:color="000000"/>
              <w:right w:val="single" w:sz="7" w:space="0" w:color="000000"/>
            </w:tcBorders>
          </w:tcPr>
          <w:p w:rsidR="005519BE" w:rsidRDefault="005519BE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19BE" w:rsidRDefault="005519BE" w:rsidP="005519BE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5519BE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519BE" w:rsidRDefault="005519BE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Hora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519BE" w:rsidRDefault="005519BE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519BE" w:rsidRDefault="005519BE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519BE" w:rsidRDefault="005519BE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</w:t>
            </w: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519BE" w:rsidRDefault="005519BE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Puntos</w:t>
            </w: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5519BE" w:rsidRDefault="005519BE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Jugador</w:t>
            </w:r>
          </w:p>
        </w:tc>
      </w:tr>
      <w:tr w:rsidR="005519BE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19BE" w:rsidRDefault="005519BE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12:18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19BE" w:rsidRDefault="005519BE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19BE" w:rsidRPr="006C3CAD" w:rsidRDefault="005519BE" w:rsidP="00D2331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19BE" w:rsidRPr="006C3CAD" w:rsidRDefault="005519BE" w:rsidP="00D23311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19BE" w:rsidRPr="006C3CAD" w:rsidRDefault="005519BE" w:rsidP="00D2331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19BE" w:rsidRDefault="005519BE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  <w:tr w:rsidR="005519BE">
        <w:tc>
          <w:tcPr>
            <w:tcW w:w="84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19BE" w:rsidRDefault="005519BE" w:rsidP="00D23311">
            <w:pPr>
              <w:spacing w:after="58"/>
              <w:jc w:val="center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12:27</w:t>
            </w:r>
          </w:p>
        </w:tc>
        <w:tc>
          <w:tcPr>
            <w:tcW w:w="272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19BE" w:rsidRDefault="005519BE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113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19BE" w:rsidRPr="006C3CAD" w:rsidRDefault="005519BE" w:rsidP="00D2331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19BE" w:rsidRPr="006C3CAD" w:rsidRDefault="005519BE" w:rsidP="00D23311">
            <w:pPr>
              <w:spacing w:after="58"/>
              <w:jc w:val="center"/>
              <w:rPr>
                <w:rFonts w:ascii="Arial Narrow" w:hAnsi="Arial Narrow"/>
                <w:color w:val="0000FF"/>
                <w:lang w:val="es-ES_tradnl"/>
              </w:rPr>
            </w:pPr>
          </w:p>
        </w:tc>
        <w:tc>
          <w:tcPr>
            <w:tcW w:w="107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19BE" w:rsidRPr="006C3CAD" w:rsidRDefault="005519BE" w:rsidP="00D23311">
            <w:pPr>
              <w:spacing w:after="58"/>
              <w:jc w:val="center"/>
              <w:rPr>
                <w:rFonts w:ascii="Arial Narrow" w:hAnsi="Arial Narrow"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vAlign w:val="center"/>
          </w:tcPr>
          <w:p w:rsidR="005519BE" w:rsidRDefault="005519BE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</w:tr>
    </w:tbl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p w:rsidR="00D23311" w:rsidRDefault="00D23311" w:rsidP="00D23311">
      <w:pPr>
        <w:jc w:val="both"/>
        <w:rPr>
          <w:rFonts w:ascii="Arial Narrow" w:hAnsi="Arial Narrow"/>
          <w:lang w:val="es-ES_tradnl"/>
        </w:rPr>
      </w:pPr>
    </w:p>
    <w:tbl>
      <w:tblPr>
        <w:tblW w:w="0" w:type="auto"/>
        <w:tblInd w:w="12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849"/>
        <w:gridCol w:w="2721"/>
        <w:gridCol w:w="1132"/>
        <w:gridCol w:w="1531"/>
        <w:gridCol w:w="1077"/>
        <w:gridCol w:w="2889"/>
      </w:tblGrid>
      <w:tr w:rsidR="00D23311">
        <w:tc>
          <w:tcPr>
            <w:tcW w:w="849" w:type="dxa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D23311" w:rsidRDefault="00D23311" w:rsidP="00D23311">
            <w:pPr>
              <w:spacing w:after="58"/>
              <w:jc w:val="right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  <w:tc>
          <w:tcPr>
            <w:tcW w:w="11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1531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23311" w:rsidRPr="006C3CAD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color w:val="FF0000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tabs>
                <w:tab w:val="right" w:pos="2649"/>
              </w:tabs>
              <w:spacing w:after="58"/>
              <w:rPr>
                <w:rFonts w:ascii="Arial Narrow" w:hAnsi="Arial Narrow"/>
                <w:lang w:val="es-ES_tradnl"/>
              </w:rPr>
            </w:pPr>
            <w:r>
              <w:rPr>
                <w:rFonts w:ascii="Arial Narrow" w:hAnsi="Arial Narrow"/>
                <w:lang w:val="es-ES_tradnl"/>
              </w:rPr>
              <w:t>Total Individual</w:t>
            </w:r>
          </w:p>
        </w:tc>
      </w:tr>
      <w:tr w:rsidR="00D23311">
        <w:tc>
          <w:tcPr>
            <w:tcW w:w="849" w:type="dxa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</w:tcPr>
          <w:p w:rsidR="00D23311" w:rsidRDefault="00D23311" w:rsidP="00D23311">
            <w:pPr>
              <w:pStyle w:val="Ttulo3"/>
            </w:pPr>
          </w:p>
        </w:tc>
        <w:tc>
          <w:tcPr>
            <w:tcW w:w="1132" w:type="dxa"/>
            <w:tcBorders>
              <w:top w:val="single" w:sz="2" w:space="0" w:color="000000"/>
            </w:tcBorders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531" w:type="dxa"/>
          </w:tcPr>
          <w:p w:rsidR="00D23311" w:rsidRDefault="00D23311" w:rsidP="00D23311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2" w:space="0" w:color="000000"/>
            </w:tcBorders>
          </w:tcPr>
          <w:p w:rsidR="00D23311" w:rsidRDefault="00D23311" w:rsidP="00D23311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</w:tcPr>
          <w:p w:rsidR="00D23311" w:rsidRDefault="00D23311" w:rsidP="00D23311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</w:p>
        </w:tc>
      </w:tr>
      <w:tr w:rsidR="00D23311">
        <w:tc>
          <w:tcPr>
            <w:tcW w:w="849" w:type="dxa"/>
            <w:vAlign w:val="center"/>
          </w:tcPr>
          <w:p w:rsidR="00D23311" w:rsidRDefault="00D23311" w:rsidP="00D23311">
            <w:pPr>
              <w:spacing w:after="58"/>
              <w:rPr>
                <w:rFonts w:ascii="Arial Narrow" w:hAnsi="Arial Narrow"/>
                <w:lang w:val="es-ES_tradnl"/>
              </w:rPr>
            </w:pPr>
          </w:p>
        </w:tc>
        <w:tc>
          <w:tcPr>
            <w:tcW w:w="2721" w:type="dxa"/>
            <w:vAlign w:val="center"/>
          </w:tcPr>
          <w:p w:rsidR="00D23311" w:rsidRDefault="00D23311" w:rsidP="00D23311">
            <w:pPr>
              <w:pStyle w:val="Ttulo3"/>
            </w:pPr>
            <w:r>
              <w:t>RESULTADO MATCH</w:t>
            </w:r>
          </w:p>
        </w:tc>
        <w:tc>
          <w:tcPr>
            <w:tcW w:w="113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153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:rsidR="00D23311" w:rsidRDefault="00D23311" w:rsidP="00D23311">
            <w:pPr>
              <w:jc w:val="center"/>
              <w:rPr>
                <w:rFonts w:ascii="Arial Narrow" w:hAnsi="Arial Narrow"/>
                <w:b/>
                <w:lang w:val="es-ES_tradnl"/>
              </w:rPr>
            </w:pPr>
          </w:p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lang w:val="es-ES_tradnl"/>
              </w:rPr>
            </w:pPr>
          </w:p>
        </w:tc>
        <w:tc>
          <w:tcPr>
            <w:tcW w:w="10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D23311" w:rsidRDefault="00D23311" w:rsidP="00D23311">
            <w:pPr>
              <w:spacing w:after="58"/>
              <w:jc w:val="center"/>
              <w:rPr>
                <w:rFonts w:ascii="Arial Narrow" w:hAnsi="Arial Narrow"/>
                <w:b/>
                <w:sz w:val="32"/>
                <w:lang w:val="es-ES_tradnl"/>
              </w:rPr>
            </w:pPr>
          </w:p>
        </w:tc>
        <w:tc>
          <w:tcPr>
            <w:tcW w:w="2889" w:type="dxa"/>
            <w:tcBorders>
              <w:left w:val="nil"/>
            </w:tcBorders>
            <w:vAlign w:val="center"/>
          </w:tcPr>
          <w:p w:rsidR="00D23311" w:rsidRDefault="00D23311" w:rsidP="00D23311">
            <w:pPr>
              <w:tabs>
                <w:tab w:val="right" w:pos="2649"/>
              </w:tabs>
              <w:spacing w:after="58"/>
              <w:rPr>
                <w:rFonts w:ascii="Arial Narrow" w:hAnsi="Arial Narrow"/>
                <w:b/>
                <w:lang w:val="es-ES_tradnl"/>
              </w:rPr>
            </w:pPr>
            <w:r>
              <w:rPr>
                <w:rFonts w:ascii="Arial Narrow" w:hAnsi="Arial Narrow"/>
                <w:b/>
                <w:lang w:val="es-ES_tradnl"/>
              </w:rPr>
              <w:t>RESULTADO MATCH</w:t>
            </w:r>
          </w:p>
        </w:tc>
      </w:tr>
    </w:tbl>
    <w:p w:rsidR="00D23311" w:rsidRDefault="00D23311" w:rsidP="00D23311">
      <w:pPr>
        <w:pStyle w:val="Ttulo1"/>
        <w:jc w:val="center"/>
      </w:pPr>
    </w:p>
    <w:p w:rsidR="00D23311" w:rsidRPr="00D23311" w:rsidRDefault="00D23311" w:rsidP="00D23311">
      <w:pPr>
        <w:rPr>
          <w:lang w:val="es-ES_tradnl"/>
        </w:rPr>
      </w:pPr>
    </w:p>
    <w:sectPr w:rsidR="00D23311" w:rsidRPr="00D23311" w:rsidSect="00241746">
      <w:headerReference w:type="default" r:id="rId7"/>
      <w:endnotePr>
        <w:numFmt w:val="decimal"/>
      </w:endnotePr>
      <w:pgSz w:w="11905" w:h="16837"/>
      <w:pgMar w:top="1134" w:right="850" w:bottom="709" w:left="850" w:header="850" w:footer="85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D9E" w:rsidRDefault="009A6D9E">
      <w:r>
        <w:separator/>
      </w:r>
    </w:p>
  </w:endnote>
  <w:endnote w:type="continuationSeparator" w:id="0">
    <w:p w:rsidR="009A6D9E" w:rsidRDefault="009A6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Franklin Gothic Demi">
    <w:altName w:val="Franklin Gothic Medium"/>
    <w:charset w:val="00"/>
    <w:family w:val="swiss"/>
    <w:pitch w:val="variable"/>
    <w:sig w:usb0="00000001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vantGarde Md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D9E" w:rsidRDefault="009A6D9E">
      <w:r>
        <w:separator/>
      </w:r>
    </w:p>
  </w:footnote>
  <w:footnote w:type="continuationSeparator" w:id="0">
    <w:p w:rsidR="009A6D9E" w:rsidRDefault="009A6D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5171" w:rsidRDefault="007A5171">
    <w:pPr>
      <w:ind w:left="2130"/>
      <w:rPr>
        <w:rFonts w:ascii="AvantGarde Md BT" w:hAnsi="AvantGarde Md BT"/>
      </w:rPr>
    </w:pPr>
  </w:p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320"/>
    </w:tblGrid>
    <w:tr w:rsidR="007A5171" w:rsidRPr="0053288D">
      <w:trPr>
        <w:jc w:val="center"/>
      </w:trPr>
      <w:tc>
        <w:tcPr>
          <w:tcW w:w="9320" w:type="dxa"/>
        </w:tcPr>
        <w:p w:rsidR="007A5171" w:rsidRDefault="007A5171">
          <w:pPr>
            <w:rPr>
              <w:rFonts w:ascii="AvantGarde Md BT" w:hAnsi="AvantGarde Md BT"/>
            </w:rPr>
          </w:pPr>
        </w:p>
        <w:p w:rsidR="007A5171" w:rsidRPr="00E63B42" w:rsidRDefault="007A5171" w:rsidP="006D75E0">
          <w:pPr>
            <w:pStyle w:val="Ttulo1"/>
            <w:tabs>
              <w:tab w:val="center" w:pos="5459"/>
              <w:tab w:val="right" w:pos="10634"/>
            </w:tabs>
            <w:ind w:left="284" w:right="140"/>
            <w:jc w:val="left"/>
            <w:rPr>
              <w:color w:val="333399"/>
              <w:sz w:val="18"/>
              <w:szCs w:val="18"/>
            </w:rPr>
          </w:pPr>
          <w:r w:rsidRPr="005470D6">
            <w:rPr>
              <w:color w:val="333399"/>
              <w:sz w:val="44"/>
            </w:rPr>
            <w:t>Campeonato de España Interclub</w:t>
          </w:r>
          <w:r w:rsidR="0053288D">
            <w:rPr>
              <w:color w:val="333399"/>
              <w:sz w:val="44"/>
            </w:rPr>
            <w:t>e</w:t>
          </w:r>
          <w:r w:rsidRPr="005470D6">
            <w:rPr>
              <w:color w:val="333399"/>
              <w:sz w:val="44"/>
            </w:rPr>
            <w:t xml:space="preserve">s Masculino </w:t>
          </w:r>
          <w:r>
            <w:rPr>
              <w:color w:val="333399"/>
              <w:sz w:val="44"/>
            </w:rPr>
            <w:tab/>
          </w:r>
        </w:p>
        <w:p w:rsidR="007A5171" w:rsidRPr="00E63B42" w:rsidRDefault="0053288D" w:rsidP="006D75E0">
          <w:pPr>
            <w:pStyle w:val="Ttulo2"/>
            <w:shd w:val="clear" w:color="auto" w:fill="FFFFFF"/>
            <w:jc w:val="center"/>
            <w:rPr>
              <w:i/>
              <w:color w:val="333399"/>
              <w:sz w:val="28"/>
              <w:szCs w:val="28"/>
            </w:rPr>
          </w:pPr>
          <w:r>
            <w:rPr>
              <w:i/>
              <w:color w:val="333399"/>
              <w:sz w:val="28"/>
              <w:szCs w:val="28"/>
            </w:rPr>
            <w:t>Real Club de Golf de Pedreña – Del 26 al 29 septiembre</w:t>
          </w:r>
        </w:p>
        <w:p w:rsidR="007A5171" w:rsidRPr="006D75E0" w:rsidRDefault="007A5171" w:rsidP="006D75E0">
          <w:pPr>
            <w:pStyle w:val="Ttulo3"/>
            <w:jc w:val="center"/>
            <w:rPr>
              <w:rFonts w:ascii="AvantGarde Md BT" w:hAnsi="AvantGarde Md BT"/>
            </w:rPr>
          </w:pPr>
        </w:p>
      </w:tc>
    </w:tr>
  </w:tbl>
  <w:p w:rsidR="007A5171" w:rsidRPr="00366C3C" w:rsidRDefault="007A5171">
    <w:pPr>
      <w:rPr>
        <w:rFonts w:ascii="AvantGarde Md BT" w:hAnsi="AvantGarde Md BT"/>
        <w:lang w:val="es-ES"/>
      </w:rPr>
    </w:pPr>
  </w:p>
  <w:p w:rsidR="007A5171" w:rsidRPr="00366C3C" w:rsidRDefault="007A5171">
    <w:pPr>
      <w:pStyle w:val="Encabezado"/>
      <w:rPr>
        <w:lang w:val="es-E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C3C"/>
    <w:rsid w:val="00006A65"/>
    <w:rsid w:val="00036564"/>
    <w:rsid w:val="00067EAC"/>
    <w:rsid w:val="00076F37"/>
    <w:rsid w:val="000923C3"/>
    <w:rsid w:val="000A297D"/>
    <w:rsid w:val="000A2D1F"/>
    <w:rsid w:val="000A55D9"/>
    <w:rsid w:val="000B59C2"/>
    <w:rsid w:val="000E20FF"/>
    <w:rsid w:val="00130A80"/>
    <w:rsid w:val="00176242"/>
    <w:rsid w:val="00196307"/>
    <w:rsid w:val="001A09BD"/>
    <w:rsid w:val="001A25F3"/>
    <w:rsid w:val="001A76D9"/>
    <w:rsid w:val="001D71EC"/>
    <w:rsid w:val="001D71F7"/>
    <w:rsid w:val="001E018E"/>
    <w:rsid w:val="001E7076"/>
    <w:rsid w:val="001F3B02"/>
    <w:rsid w:val="00202C32"/>
    <w:rsid w:val="00241746"/>
    <w:rsid w:val="00253CB2"/>
    <w:rsid w:val="002540A6"/>
    <w:rsid w:val="002579C0"/>
    <w:rsid w:val="00262927"/>
    <w:rsid w:val="00262E91"/>
    <w:rsid w:val="00263425"/>
    <w:rsid w:val="0026532C"/>
    <w:rsid w:val="002718FC"/>
    <w:rsid w:val="00274F9C"/>
    <w:rsid w:val="0028072C"/>
    <w:rsid w:val="002958DC"/>
    <w:rsid w:val="002A5290"/>
    <w:rsid w:val="002F57A7"/>
    <w:rsid w:val="00330147"/>
    <w:rsid w:val="003312C8"/>
    <w:rsid w:val="00356235"/>
    <w:rsid w:val="003608C7"/>
    <w:rsid w:val="00366C3C"/>
    <w:rsid w:val="00383422"/>
    <w:rsid w:val="00396B64"/>
    <w:rsid w:val="003D5B78"/>
    <w:rsid w:val="003F3F9A"/>
    <w:rsid w:val="003F6CA2"/>
    <w:rsid w:val="00404439"/>
    <w:rsid w:val="00405B5A"/>
    <w:rsid w:val="00416355"/>
    <w:rsid w:val="00424AD3"/>
    <w:rsid w:val="004253F3"/>
    <w:rsid w:val="0048103B"/>
    <w:rsid w:val="00484BE1"/>
    <w:rsid w:val="00493634"/>
    <w:rsid w:val="00493E9A"/>
    <w:rsid w:val="004949BD"/>
    <w:rsid w:val="004B1E22"/>
    <w:rsid w:val="004D6A43"/>
    <w:rsid w:val="00506FC9"/>
    <w:rsid w:val="00520EA1"/>
    <w:rsid w:val="00525322"/>
    <w:rsid w:val="0053288D"/>
    <w:rsid w:val="00532E39"/>
    <w:rsid w:val="005519BE"/>
    <w:rsid w:val="00567DAA"/>
    <w:rsid w:val="00585196"/>
    <w:rsid w:val="005C5E9A"/>
    <w:rsid w:val="005E00C4"/>
    <w:rsid w:val="0061302B"/>
    <w:rsid w:val="00623EFD"/>
    <w:rsid w:val="00624492"/>
    <w:rsid w:val="0066089B"/>
    <w:rsid w:val="006663F4"/>
    <w:rsid w:val="006B1003"/>
    <w:rsid w:val="006B58CC"/>
    <w:rsid w:val="006B6EE5"/>
    <w:rsid w:val="006C3CAD"/>
    <w:rsid w:val="006C4397"/>
    <w:rsid w:val="006C63C4"/>
    <w:rsid w:val="006D12AC"/>
    <w:rsid w:val="006D75E0"/>
    <w:rsid w:val="006E2D7A"/>
    <w:rsid w:val="006E5B91"/>
    <w:rsid w:val="0070594E"/>
    <w:rsid w:val="00731E8F"/>
    <w:rsid w:val="00796036"/>
    <w:rsid w:val="007A5171"/>
    <w:rsid w:val="007B217B"/>
    <w:rsid w:val="007C3138"/>
    <w:rsid w:val="007E0E12"/>
    <w:rsid w:val="00804FA3"/>
    <w:rsid w:val="00842324"/>
    <w:rsid w:val="00842AE5"/>
    <w:rsid w:val="00847A8F"/>
    <w:rsid w:val="00853D3D"/>
    <w:rsid w:val="00854031"/>
    <w:rsid w:val="0088790F"/>
    <w:rsid w:val="008B3819"/>
    <w:rsid w:val="008B7B16"/>
    <w:rsid w:val="008C072A"/>
    <w:rsid w:val="008D07C4"/>
    <w:rsid w:val="008E42F3"/>
    <w:rsid w:val="008F45AE"/>
    <w:rsid w:val="0090327B"/>
    <w:rsid w:val="009227AF"/>
    <w:rsid w:val="00931344"/>
    <w:rsid w:val="009561F4"/>
    <w:rsid w:val="00975885"/>
    <w:rsid w:val="009948FB"/>
    <w:rsid w:val="009A0788"/>
    <w:rsid w:val="009A1179"/>
    <w:rsid w:val="009A6D9E"/>
    <w:rsid w:val="009E5A8C"/>
    <w:rsid w:val="00A0335A"/>
    <w:rsid w:val="00A13BC3"/>
    <w:rsid w:val="00A24C21"/>
    <w:rsid w:val="00A54FB0"/>
    <w:rsid w:val="00A70E7A"/>
    <w:rsid w:val="00A96751"/>
    <w:rsid w:val="00A97650"/>
    <w:rsid w:val="00AB0BB3"/>
    <w:rsid w:val="00AB7293"/>
    <w:rsid w:val="00AE0D6C"/>
    <w:rsid w:val="00AE2E9F"/>
    <w:rsid w:val="00B05139"/>
    <w:rsid w:val="00B52417"/>
    <w:rsid w:val="00B61F61"/>
    <w:rsid w:val="00B76475"/>
    <w:rsid w:val="00B86A0E"/>
    <w:rsid w:val="00B9717F"/>
    <w:rsid w:val="00BA2246"/>
    <w:rsid w:val="00BA5722"/>
    <w:rsid w:val="00BA7D68"/>
    <w:rsid w:val="00BB1481"/>
    <w:rsid w:val="00BC26D8"/>
    <w:rsid w:val="00BC361A"/>
    <w:rsid w:val="00BE3619"/>
    <w:rsid w:val="00BF0F18"/>
    <w:rsid w:val="00C4189C"/>
    <w:rsid w:val="00C4280E"/>
    <w:rsid w:val="00C46A05"/>
    <w:rsid w:val="00C55E7E"/>
    <w:rsid w:val="00C7176C"/>
    <w:rsid w:val="00CA28CE"/>
    <w:rsid w:val="00CA3C1D"/>
    <w:rsid w:val="00CB1AB5"/>
    <w:rsid w:val="00CB73AB"/>
    <w:rsid w:val="00CC2AD9"/>
    <w:rsid w:val="00CF720D"/>
    <w:rsid w:val="00D03E21"/>
    <w:rsid w:val="00D04C4F"/>
    <w:rsid w:val="00D23311"/>
    <w:rsid w:val="00D60DB1"/>
    <w:rsid w:val="00D76F1C"/>
    <w:rsid w:val="00D801DC"/>
    <w:rsid w:val="00D813F3"/>
    <w:rsid w:val="00D96DE5"/>
    <w:rsid w:val="00DA4EB0"/>
    <w:rsid w:val="00DB1A81"/>
    <w:rsid w:val="00E07CA2"/>
    <w:rsid w:val="00E23EF8"/>
    <w:rsid w:val="00E61D37"/>
    <w:rsid w:val="00E63B42"/>
    <w:rsid w:val="00EA45B3"/>
    <w:rsid w:val="00EB4B26"/>
    <w:rsid w:val="00ED2F40"/>
    <w:rsid w:val="00EF4C11"/>
    <w:rsid w:val="00F04D99"/>
    <w:rsid w:val="00F24A40"/>
    <w:rsid w:val="00F301E0"/>
    <w:rsid w:val="00F54740"/>
    <w:rsid w:val="00F55F13"/>
    <w:rsid w:val="00F6593D"/>
    <w:rsid w:val="00F95880"/>
    <w:rsid w:val="00FC06A8"/>
    <w:rsid w:val="00FC3701"/>
    <w:rsid w:val="00FC6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746"/>
    <w:pPr>
      <w:widowControl w:val="0"/>
    </w:pPr>
    <w:rPr>
      <w:snapToGrid w:val="0"/>
      <w:sz w:val="24"/>
      <w:lang w:val="en-US"/>
    </w:rPr>
  </w:style>
  <w:style w:type="paragraph" w:styleId="Ttulo1">
    <w:name w:val="heading 1"/>
    <w:basedOn w:val="Normal"/>
    <w:next w:val="Normal"/>
    <w:qFormat/>
    <w:rsid w:val="00241746"/>
    <w:pPr>
      <w:keepNext/>
      <w:jc w:val="both"/>
      <w:outlineLvl w:val="0"/>
    </w:pPr>
    <w:rPr>
      <w:rFonts w:ascii="Franklin Gothic Demi" w:hAnsi="Franklin Gothic Demi"/>
      <w:sz w:val="36"/>
      <w:lang w:val="es-ES_tradnl"/>
    </w:rPr>
  </w:style>
  <w:style w:type="paragraph" w:styleId="Ttulo2">
    <w:name w:val="heading 2"/>
    <w:basedOn w:val="Normal"/>
    <w:next w:val="Normal"/>
    <w:qFormat/>
    <w:rsid w:val="00241746"/>
    <w:pPr>
      <w:keepNext/>
      <w:tabs>
        <w:tab w:val="center" w:pos="4981"/>
      </w:tabs>
      <w:spacing w:after="58"/>
      <w:outlineLvl w:val="1"/>
    </w:pPr>
    <w:rPr>
      <w:rFonts w:ascii="Arial Narrow" w:hAnsi="Arial Narrow"/>
      <w:b/>
      <w:lang w:val="es-ES_tradnl"/>
    </w:rPr>
  </w:style>
  <w:style w:type="paragraph" w:styleId="Ttulo3">
    <w:name w:val="heading 3"/>
    <w:basedOn w:val="Normal"/>
    <w:next w:val="Normal"/>
    <w:qFormat/>
    <w:rsid w:val="00241746"/>
    <w:pPr>
      <w:keepNext/>
      <w:spacing w:after="58"/>
      <w:jc w:val="right"/>
      <w:outlineLvl w:val="2"/>
    </w:pPr>
    <w:rPr>
      <w:rFonts w:ascii="Arial Narrow" w:hAnsi="Arial Narrow"/>
      <w:b/>
      <w:lang w:val="es-ES_tradnl"/>
    </w:rPr>
  </w:style>
  <w:style w:type="paragraph" w:styleId="Ttulo4">
    <w:name w:val="heading 4"/>
    <w:basedOn w:val="Normal"/>
    <w:next w:val="Normal"/>
    <w:qFormat/>
    <w:rsid w:val="00241746"/>
    <w:pPr>
      <w:keepNext/>
      <w:jc w:val="both"/>
      <w:outlineLvl w:val="3"/>
    </w:pPr>
    <w:rPr>
      <w:rFonts w:ascii="Arial Narrow" w:hAnsi="Arial Narrow"/>
      <w:b/>
      <w:lang w:val="es-ES_tradnl"/>
    </w:rPr>
  </w:style>
  <w:style w:type="paragraph" w:styleId="Ttulo5">
    <w:name w:val="heading 5"/>
    <w:basedOn w:val="Normal"/>
    <w:next w:val="Normal"/>
    <w:qFormat/>
    <w:rsid w:val="00241746"/>
    <w:pPr>
      <w:keepNext/>
      <w:spacing w:after="58"/>
      <w:jc w:val="center"/>
      <w:outlineLvl w:val="4"/>
    </w:pPr>
    <w:rPr>
      <w:rFonts w:ascii="Arial Narrow" w:hAnsi="Arial Narrow"/>
      <w:b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rsid w:val="00241746"/>
  </w:style>
  <w:style w:type="paragraph" w:styleId="Encabezado">
    <w:name w:val="header"/>
    <w:basedOn w:val="Normal"/>
    <w:rsid w:val="0024174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241746"/>
    <w:pPr>
      <w:tabs>
        <w:tab w:val="center" w:pos="4252"/>
        <w:tab w:val="right" w:pos="8504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1746"/>
    <w:pPr>
      <w:widowControl w:val="0"/>
    </w:pPr>
    <w:rPr>
      <w:snapToGrid w:val="0"/>
      <w:sz w:val="24"/>
      <w:lang w:val="en-US"/>
    </w:rPr>
  </w:style>
  <w:style w:type="paragraph" w:styleId="Ttulo1">
    <w:name w:val="heading 1"/>
    <w:basedOn w:val="Normal"/>
    <w:next w:val="Normal"/>
    <w:qFormat/>
    <w:rsid w:val="00241746"/>
    <w:pPr>
      <w:keepNext/>
      <w:jc w:val="both"/>
      <w:outlineLvl w:val="0"/>
    </w:pPr>
    <w:rPr>
      <w:rFonts w:ascii="Franklin Gothic Demi" w:hAnsi="Franklin Gothic Demi"/>
      <w:sz w:val="36"/>
      <w:lang w:val="es-ES_tradnl"/>
    </w:rPr>
  </w:style>
  <w:style w:type="paragraph" w:styleId="Ttulo2">
    <w:name w:val="heading 2"/>
    <w:basedOn w:val="Normal"/>
    <w:next w:val="Normal"/>
    <w:qFormat/>
    <w:rsid w:val="00241746"/>
    <w:pPr>
      <w:keepNext/>
      <w:tabs>
        <w:tab w:val="center" w:pos="4981"/>
      </w:tabs>
      <w:spacing w:after="58"/>
      <w:outlineLvl w:val="1"/>
    </w:pPr>
    <w:rPr>
      <w:rFonts w:ascii="Arial Narrow" w:hAnsi="Arial Narrow"/>
      <w:b/>
      <w:lang w:val="es-ES_tradnl"/>
    </w:rPr>
  </w:style>
  <w:style w:type="paragraph" w:styleId="Ttulo3">
    <w:name w:val="heading 3"/>
    <w:basedOn w:val="Normal"/>
    <w:next w:val="Normal"/>
    <w:qFormat/>
    <w:rsid w:val="00241746"/>
    <w:pPr>
      <w:keepNext/>
      <w:spacing w:after="58"/>
      <w:jc w:val="right"/>
      <w:outlineLvl w:val="2"/>
    </w:pPr>
    <w:rPr>
      <w:rFonts w:ascii="Arial Narrow" w:hAnsi="Arial Narrow"/>
      <w:b/>
      <w:lang w:val="es-ES_tradnl"/>
    </w:rPr>
  </w:style>
  <w:style w:type="paragraph" w:styleId="Ttulo4">
    <w:name w:val="heading 4"/>
    <w:basedOn w:val="Normal"/>
    <w:next w:val="Normal"/>
    <w:qFormat/>
    <w:rsid w:val="00241746"/>
    <w:pPr>
      <w:keepNext/>
      <w:jc w:val="both"/>
      <w:outlineLvl w:val="3"/>
    </w:pPr>
    <w:rPr>
      <w:rFonts w:ascii="Arial Narrow" w:hAnsi="Arial Narrow"/>
      <w:b/>
      <w:lang w:val="es-ES_tradnl"/>
    </w:rPr>
  </w:style>
  <w:style w:type="paragraph" w:styleId="Ttulo5">
    <w:name w:val="heading 5"/>
    <w:basedOn w:val="Normal"/>
    <w:next w:val="Normal"/>
    <w:qFormat/>
    <w:rsid w:val="00241746"/>
    <w:pPr>
      <w:keepNext/>
      <w:spacing w:after="58"/>
      <w:jc w:val="center"/>
      <w:outlineLvl w:val="4"/>
    </w:pPr>
    <w:rPr>
      <w:rFonts w:ascii="Arial Narrow" w:hAnsi="Arial Narrow"/>
      <w:b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rsid w:val="00241746"/>
  </w:style>
  <w:style w:type="paragraph" w:styleId="Encabezado">
    <w:name w:val="header"/>
    <w:basedOn w:val="Normal"/>
    <w:rsid w:val="0024174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241746"/>
    <w:pPr>
      <w:tabs>
        <w:tab w:val="center" w:pos="4252"/>
        <w:tab w:val="right" w:pos="8504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4159B09-35B2-4FCF-A535-EBA47FAF2D78}"/>
</file>

<file path=customXml/itemProps2.xml><?xml version="1.0" encoding="utf-8"?>
<ds:datastoreItem xmlns:ds="http://schemas.openxmlformats.org/officeDocument/2006/customXml" ds:itemID="{97ED33AD-5C31-492A-8B2A-A9549E3C8D9E}"/>
</file>

<file path=customXml/itemProps3.xml><?xml version="1.0" encoding="utf-8"?>
<ds:datastoreItem xmlns:ds="http://schemas.openxmlformats.org/officeDocument/2006/customXml" ds:itemID="{0AAD5C99-8A38-44AF-BDDB-3E9C8D5F6F81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5</TotalTime>
  <Pages>8</Pages>
  <Words>360</Words>
  <Characters>5831</Characters>
  <Application>Microsoft Office Word</Application>
  <DocSecurity>0</DocSecurity>
  <Lines>48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foursomes</vt:lpstr>
    </vt:vector>
  </TitlesOfParts>
  <Company>Hewlett-Packard Company</Company>
  <LinksUpToDate>false</LinksUpToDate>
  <CharactersWithSpaces>6179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foursomes</dc:title>
  <dc:creator>Mónica</dc:creator>
  <cp:lastModifiedBy>loreto uhagon</cp:lastModifiedBy>
  <cp:revision>3</cp:revision>
  <cp:lastPrinted>2007-09-19T15:00:00Z</cp:lastPrinted>
  <dcterms:created xsi:type="dcterms:W3CDTF">2013-09-20T10:05:00Z</dcterms:created>
  <dcterms:modified xsi:type="dcterms:W3CDTF">2013-09-20T10:08:00Z</dcterms:modified>
</cp:coreProperties>
</file>