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99"/>
  <w:body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</w:t>
      </w:r>
      <w:r>
        <w:rPr>
          <w:rFonts w:ascii="Arial Narrow" w:hAnsi="Arial Narrow"/>
          <w:lang w:val="es-ES_tradnl"/>
        </w:rPr>
        <w:t xml:space="preserve"> </w:t>
      </w:r>
      <w:r w:rsidR="001A49A2">
        <w:rPr>
          <w:rFonts w:ascii="Arial Narrow" w:hAnsi="Arial Narrow"/>
          <w:b/>
          <w:lang w:val="es-ES_tradnl"/>
        </w:rPr>
        <w:t>28 / 09 / 2013</w:t>
      </w:r>
      <w:r w:rsidR="00931344">
        <w:rPr>
          <w:rFonts w:ascii="Arial Narrow" w:hAnsi="Arial Narrow"/>
          <w:lang w:val="es-ES_tradnl"/>
        </w:rPr>
        <w:tab/>
        <w:t xml:space="preserve">       </w:t>
      </w:r>
      <w:r w:rsidR="005C5E9A">
        <w:rPr>
          <w:rFonts w:ascii="Arial Narrow" w:hAnsi="Arial Narrow"/>
          <w:lang w:val="es-ES_tradnl"/>
        </w:rPr>
        <w:t xml:space="preserve">                    </w:t>
      </w:r>
      <w:r w:rsidR="00931344">
        <w:rPr>
          <w:rFonts w:ascii="Arial Narrow" w:hAnsi="Arial Narrow"/>
          <w:lang w:val="es-ES_tradnl"/>
        </w:rPr>
        <w:t xml:space="preserve">  </w:t>
      </w:r>
      <w:r w:rsidR="00847A8F">
        <w:rPr>
          <w:rFonts w:ascii="Arial Narrow" w:hAnsi="Arial Narrow"/>
          <w:lang w:val="es-ES_tradnl"/>
        </w:rPr>
        <w:t xml:space="preserve">                   </w:t>
      </w:r>
      <w:r w:rsidR="005C5E9A">
        <w:rPr>
          <w:rFonts w:ascii="Arial Narrow" w:hAnsi="Arial Narrow"/>
          <w:lang w:val="es-ES_tradnl"/>
        </w:rPr>
        <w:t xml:space="preserve"> </w:t>
      </w:r>
      <w:r w:rsidR="00D03E21">
        <w:rPr>
          <w:rFonts w:ascii="Arial Narrow" w:hAnsi="Arial Narrow"/>
          <w:lang w:val="es-ES_tradnl"/>
        </w:rPr>
        <w:t xml:space="preserve">  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 w:rsidR="00FB6558">
        <w:rPr>
          <w:rFonts w:ascii="Arial Narrow" w:hAnsi="Arial Narrow"/>
          <w:b/>
          <w:lang w:val="es-ES_tradnl"/>
        </w:rPr>
        <w:t>9</w:t>
      </w:r>
      <w:r>
        <w:rPr>
          <w:rFonts w:ascii="Arial Narrow" w:hAnsi="Arial Narrow"/>
          <w:lang w:val="es-ES_tradnl"/>
        </w:rPr>
        <w:t xml:space="preserve">          </w:t>
      </w:r>
      <w:r w:rsidR="005C5E9A">
        <w:rPr>
          <w:rFonts w:ascii="Arial Narrow" w:hAnsi="Arial Narrow"/>
          <w:lang w:val="es-ES_tradnl"/>
        </w:rPr>
        <w:t xml:space="preserve">                                                 </w:t>
      </w:r>
      <w:r w:rsidR="00847A8F">
        <w:rPr>
          <w:rFonts w:ascii="Arial Narrow" w:hAnsi="Arial Narrow"/>
          <w:lang w:val="es-ES_tradnl"/>
        </w:rPr>
        <w:t xml:space="preserve"> </w:t>
      </w:r>
      <w:proofErr w:type="spellStart"/>
      <w:r w:rsidR="00C7176C">
        <w:rPr>
          <w:rFonts w:ascii="Arial Narrow" w:hAnsi="Arial Narrow"/>
          <w:b/>
          <w:lang w:val="es-ES_tradnl"/>
        </w:rPr>
        <w:t>Tee</w:t>
      </w:r>
      <w:proofErr w:type="spellEnd"/>
      <w:r w:rsidR="00C7176C">
        <w:rPr>
          <w:rFonts w:ascii="Arial Narrow" w:hAnsi="Arial Narrow"/>
          <w:b/>
          <w:lang w:val="es-ES_tradnl"/>
        </w:rPr>
        <w:t xml:space="preserve">: </w:t>
      </w:r>
      <w:r>
        <w:rPr>
          <w:rFonts w:ascii="Arial Narrow" w:hAnsi="Arial Narrow"/>
          <w:b/>
          <w:lang w:val="es-ES_tradnl"/>
        </w:rPr>
        <w:t xml:space="preserve">1  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  </w:t>
            </w:r>
            <w:r w:rsidR="00405B5A">
              <w:t xml:space="preserve">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FB6558" w:rsidRDefault="00FB6558" w:rsidP="00FB6558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>PERDEDORES         (9 V 16)</w:t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  <w:t xml:space="preserve">    VS</w:t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  <w:t xml:space="preserve">       (12 V 13)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2718FC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</w:t>
            </w:r>
            <w:r w:rsidR="00E63B42">
              <w:rPr>
                <w:rFonts w:ascii="Arial Narrow" w:hAnsi="Arial Narrow"/>
                <w:sz w:val="28"/>
                <w:lang w:val="es-ES_tradnl"/>
              </w:rPr>
              <w:t>00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BE2028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05B5A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</w:t>
            </w:r>
            <w:r w:rsidR="00E63B42">
              <w:rPr>
                <w:rFonts w:ascii="Arial Narrow" w:hAnsi="Arial Narrow"/>
                <w:lang w:val="es-ES_tradnl"/>
              </w:rPr>
              <w:t>09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718F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</w:t>
            </w:r>
            <w:r w:rsidR="00E63B42">
              <w:rPr>
                <w:rFonts w:ascii="Arial Narrow" w:hAnsi="Arial Narrow"/>
                <w:lang w:val="es-ES_tradnl"/>
              </w:rPr>
              <w:t>18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2B7DDA" w:rsidRDefault="002B7DDA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405B5A" w:rsidRDefault="002344C0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Fecha: </w:t>
      </w:r>
      <w:r w:rsidR="001A49A2">
        <w:rPr>
          <w:rFonts w:ascii="Arial Narrow" w:hAnsi="Arial Narrow"/>
          <w:b/>
          <w:lang w:val="es-ES_tradnl"/>
        </w:rPr>
        <w:t>28 / 09 / 2013</w:t>
      </w:r>
      <w:r w:rsidR="00931344">
        <w:rPr>
          <w:rFonts w:ascii="Arial Narrow" w:hAnsi="Arial Narrow"/>
          <w:lang w:val="es-ES_tradnl"/>
        </w:rPr>
        <w:tab/>
        <w:t xml:space="preserve">        </w:t>
      </w:r>
      <w:r w:rsidR="005C5E9A">
        <w:rPr>
          <w:rFonts w:ascii="Arial Narrow" w:hAnsi="Arial Narrow"/>
          <w:lang w:val="es-ES_tradnl"/>
        </w:rPr>
        <w:t xml:space="preserve">                   </w:t>
      </w:r>
      <w:r w:rsidR="00931344">
        <w:rPr>
          <w:rFonts w:ascii="Arial Narrow" w:hAnsi="Arial Narrow"/>
          <w:lang w:val="es-ES_tradnl"/>
        </w:rPr>
        <w:t xml:space="preserve">  </w:t>
      </w:r>
      <w:r w:rsidR="005C5E9A">
        <w:rPr>
          <w:rFonts w:ascii="Arial Narrow" w:hAnsi="Arial Narrow"/>
          <w:lang w:val="es-ES_tradnl"/>
        </w:rPr>
        <w:t xml:space="preserve">                    </w:t>
      </w:r>
      <w:r w:rsidR="00D03E21">
        <w:rPr>
          <w:rFonts w:ascii="Arial Narrow" w:hAnsi="Arial Narrow"/>
          <w:lang w:val="es-ES_tradnl"/>
        </w:rPr>
        <w:t xml:space="preserve">   </w:t>
      </w:r>
      <w:r w:rsidR="00405B5A">
        <w:rPr>
          <w:rFonts w:ascii="Arial Narrow" w:hAnsi="Arial Narrow"/>
          <w:b/>
          <w:lang w:val="es-ES_tradnl"/>
        </w:rPr>
        <w:t>Match Nº:</w:t>
      </w:r>
      <w:r w:rsidR="00405B5A">
        <w:rPr>
          <w:rFonts w:ascii="Arial Narrow" w:hAnsi="Arial Narrow"/>
          <w:lang w:val="es-ES_tradnl"/>
        </w:rPr>
        <w:t xml:space="preserve"> </w:t>
      </w:r>
      <w:r w:rsidR="00FB6558">
        <w:rPr>
          <w:rFonts w:ascii="Arial Narrow" w:hAnsi="Arial Narrow"/>
          <w:b/>
          <w:lang w:val="es-ES_tradnl"/>
        </w:rPr>
        <w:t>10</w:t>
      </w:r>
      <w:r w:rsidR="00405B5A">
        <w:rPr>
          <w:rFonts w:ascii="Arial Narrow" w:hAnsi="Arial Narrow"/>
          <w:lang w:val="es-ES_tradnl"/>
        </w:rPr>
        <w:t xml:space="preserve">          </w:t>
      </w:r>
      <w:r w:rsidR="005C5E9A">
        <w:rPr>
          <w:rFonts w:ascii="Arial Narrow" w:hAnsi="Arial Narrow"/>
          <w:lang w:val="es-ES_tradnl"/>
        </w:rPr>
        <w:t xml:space="preserve">                                             </w:t>
      </w:r>
      <w:r w:rsidR="00847A8F">
        <w:rPr>
          <w:rFonts w:ascii="Arial Narrow" w:hAnsi="Arial Narrow"/>
          <w:lang w:val="es-ES_tradnl"/>
        </w:rPr>
        <w:t xml:space="preserve">  </w:t>
      </w:r>
      <w:r w:rsidR="005C5E9A">
        <w:rPr>
          <w:rFonts w:ascii="Arial Narrow" w:hAnsi="Arial Narrow"/>
          <w:lang w:val="es-ES_tradnl"/>
        </w:rPr>
        <w:t xml:space="preserve">    </w:t>
      </w:r>
      <w:proofErr w:type="spellStart"/>
      <w:r w:rsidR="00C7176C">
        <w:rPr>
          <w:rFonts w:ascii="Arial Narrow" w:hAnsi="Arial Narrow"/>
          <w:b/>
          <w:lang w:val="es-ES_tradnl"/>
        </w:rPr>
        <w:t>Tee</w:t>
      </w:r>
      <w:proofErr w:type="spellEnd"/>
      <w:r w:rsidR="00C7176C">
        <w:rPr>
          <w:rFonts w:ascii="Arial Narrow" w:hAnsi="Arial Narrow"/>
          <w:b/>
          <w:lang w:val="es-ES_tradnl"/>
        </w:rPr>
        <w:t xml:space="preserve">: </w:t>
      </w:r>
      <w:r w:rsidR="00405B5A">
        <w:rPr>
          <w:rFonts w:ascii="Arial Narrow" w:hAnsi="Arial Narrow"/>
          <w:b/>
          <w:lang w:val="es-ES_tradnl"/>
        </w:rPr>
        <w:t xml:space="preserve">1     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   </w:t>
            </w:r>
            <w:r w:rsidR="00405B5A">
              <w:t>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FB6558" w:rsidRDefault="00FB6558" w:rsidP="00FB6558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>PERDEDORES        (11 V 14)</w:t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  <w:t xml:space="preserve">    VS</w:t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  <w:t xml:space="preserve">       (10 V 15)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2718FC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</w:t>
            </w:r>
            <w:r w:rsidR="00E63B42">
              <w:rPr>
                <w:rFonts w:ascii="Arial Narrow" w:hAnsi="Arial Narrow"/>
                <w:sz w:val="28"/>
                <w:lang w:val="es-ES_tradnl"/>
              </w:rPr>
              <w:t>27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05B5A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E63B4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</w:t>
            </w:r>
            <w:r w:rsidR="002718FC">
              <w:rPr>
                <w:rFonts w:ascii="Arial Narrow" w:hAnsi="Arial Narrow"/>
                <w:lang w:val="es-ES_tradnl"/>
              </w:rPr>
              <w:t>:</w:t>
            </w:r>
            <w:r>
              <w:rPr>
                <w:rFonts w:ascii="Arial Narrow" w:hAnsi="Arial Narrow"/>
                <w:lang w:val="es-ES_tradnl"/>
              </w:rPr>
              <w:t>36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E63B4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</w:t>
            </w:r>
            <w:r w:rsidR="002718FC">
              <w:rPr>
                <w:rFonts w:ascii="Arial Narrow" w:hAnsi="Arial Narrow"/>
                <w:lang w:val="es-ES_tradnl"/>
              </w:rPr>
              <w:t>:</w:t>
            </w:r>
            <w:r>
              <w:rPr>
                <w:rFonts w:ascii="Arial Narrow" w:hAnsi="Arial Narrow"/>
                <w:lang w:val="es-ES_tradnl"/>
              </w:rPr>
              <w:t>45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D03E21" w:rsidRDefault="00D03E21" w:rsidP="005C5E9A">
      <w:pPr>
        <w:tabs>
          <w:tab w:val="center" w:pos="5102"/>
          <w:tab w:val="right" w:pos="10205"/>
        </w:tabs>
        <w:rPr>
          <w:rFonts w:ascii="Arial Narrow" w:hAnsi="Arial Narrow"/>
          <w:b/>
          <w:lang w:val="es-ES_tradnl"/>
        </w:rPr>
      </w:pPr>
    </w:p>
    <w:p w:rsidR="00D03E21" w:rsidRDefault="00D03E21" w:rsidP="005C5E9A">
      <w:pPr>
        <w:tabs>
          <w:tab w:val="center" w:pos="5102"/>
          <w:tab w:val="right" w:pos="10205"/>
        </w:tabs>
        <w:rPr>
          <w:rFonts w:ascii="Arial Narrow" w:hAnsi="Arial Narrow"/>
          <w:b/>
          <w:lang w:val="es-ES_tradnl"/>
        </w:rPr>
      </w:pPr>
    </w:p>
    <w:p w:rsidR="00D03E21" w:rsidRDefault="00D03E21" w:rsidP="005C5E9A">
      <w:pPr>
        <w:tabs>
          <w:tab w:val="center" w:pos="5102"/>
          <w:tab w:val="right" w:pos="10205"/>
        </w:tabs>
        <w:rPr>
          <w:rFonts w:ascii="Arial Narrow" w:hAnsi="Arial Narrow"/>
          <w:b/>
          <w:lang w:val="es-ES_tradnl"/>
        </w:rPr>
      </w:pPr>
    </w:p>
    <w:p w:rsidR="00D03E21" w:rsidRDefault="00D03E21" w:rsidP="005C5E9A">
      <w:pPr>
        <w:tabs>
          <w:tab w:val="center" w:pos="5102"/>
          <w:tab w:val="right" w:pos="10205"/>
        </w:tabs>
        <w:rPr>
          <w:rFonts w:ascii="Arial Narrow" w:hAnsi="Arial Narrow"/>
          <w:b/>
          <w:lang w:val="es-ES_tradnl"/>
        </w:rPr>
      </w:pPr>
    </w:p>
    <w:p w:rsidR="002B7DDA" w:rsidRDefault="002B7DDA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405B5A" w:rsidRDefault="002344C0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Fecha: </w:t>
      </w:r>
      <w:r w:rsidR="001A49A2">
        <w:rPr>
          <w:rFonts w:ascii="Arial Narrow" w:hAnsi="Arial Narrow"/>
          <w:b/>
          <w:lang w:val="es-ES_tradnl"/>
        </w:rPr>
        <w:t>28 / 09 / 2013</w:t>
      </w:r>
      <w:r w:rsidR="00405B5A">
        <w:rPr>
          <w:rFonts w:ascii="Arial Narrow" w:hAnsi="Arial Narrow"/>
          <w:lang w:val="es-ES_tradnl"/>
        </w:rPr>
        <w:t xml:space="preserve">                     </w:t>
      </w:r>
      <w:r w:rsidR="005C5E9A">
        <w:rPr>
          <w:rFonts w:ascii="Arial Narrow" w:hAnsi="Arial Narrow"/>
          <w:lang w:val="es-ES_tradnl"/>
        </w:rPr>
        <w:t xml:space="preserve">                      </w:t>
      </w:r>
      <w:r w:rsidR="00847A8F">
        <w:rPr>
          <w:rFonts w:ascii="Arial Narrow" w:hAnsi="Arial Narrow"/>
          <w:lang w:val="es-ES_tradnl"/>
        </w:rPr>
        <w:t xml:space="preserve">  </w:t>
      </w:r>
      <w:r w:rsidR="005C5E9A">
        <w:rPr>
          <w:rFonts w:ascii="Arial Narrow" w:hAnsi="Arial Narrow"/>
          <w:lang w:val="es-ES_tradnl"/>
        </w:rPr>
        <w:t xml:space="preserve"> </w:t>
      </w:r>
      <w:r w:rsidR="00D03E21">
        <w:rPr>
          <w:rFonts w:ascii="Arial Narrow" w:hAnsi="Arial Narrow"/>
          <w:lang w:val="es-ES_tradnl"/>
        </w:rPr>
        <w:t xml:space="preserve">   </w:t>
      </w:r>
      <w:r w:rsidR="00405B5A">
        <w:rPr>
          <w:rFonts w:ascii="Arial Narrow" w:hAnsi="Arial Narrow"/>
          <w:lang w:val="es-ES_tradnl"/>
        </w:rPr>
        <w:t xml:space="preserve">  </w:t>
      </w:r>
      <w:r w:rsidR="00931344">
        <w:rPr>
          <w:rFonts w:ascii="Arial Narrow" w:hAnsi="Arial Narrow"/>
          <w:lang w:val="es-ES_tradnl"/>
        </w:rPr>
        <w:t xml:space="preserve"> </w:t>
      </w:r>
      <w:r w:rsidR="00405B5A">
        <w:rPr>
          <w:rFonts w:ascii="Arial Narrow" w:hAnsi="Arial Narrow"/>
          <w:b/>
          <w:lang w:val="es-ES_tradnl"/>
        </w:rPr>
        <w:t>Match Nº:</w:t>
      </w:r>
      <w:r w:rsidR="00405B5A">
        <w:rPr>
          <w:rFonts w:ascii="Arial Narrow" w:hAnsi="Arial Narrow"/>
          <w:lang w:val="es-ES_tradnl"/>
        </w:rPr>
        <w:t xml:space="preserve"> </w:t>
      </w:r>
      <w:r w:rsidR="00FB6558">
        <w:rPr>
          <w:rFonts w:ascii="Arial Narrow" w:hAnsi="Arial Narrow"/>
          <w:b/>
          <w:lang w:val="es-ES_tradnl"/>
        </w:rPr>
        <w:t>11</w:t>
      </w:r>
      <w:r w:rsidR="005C5E9A">
        <w:rPr>
          <w:rFonts w:ascii="Arial Narrow" w:hAnsi="Arial Narrow"/>
          <w:b/>
          <w:lang w:val="es-ES_tradnl"/>
        </w:rPr>
        <w:t xml:space="preserve">             </w:t>
      </w:r>
      <w:r w:rsidR="00405B5A">
        <w:rPr>
          <w:rFonts w:ascii="Arial Narrow" w:hAnsi="Arial Narrow"/>
          <w:b/>
          <w:lang w:val="es-ES_tradnl"/>
        </w:rPr>
        <w:t xml:space="preserve">                </w:t>
      </w:r>
      <w:r w:rsidR="00931344">
        <w:rPr>
          <w:rFonts w:ascii="Arial Narrow" w:hAnsi="Arial Narrow"/>
          <w:lang w:val="es-ES_tradnl"/>
        </w:rPr>
        <w:t xml:space="preserve">     </w:t>
      </w:r>
      <w:r w:rsidR="00405B5A">
        <w:rPr>
          <w:rFonts w:ascii="Arial Narrow" w:hAnsi="Arial Narrow"/>
          <w:lang w:val="es-ES_tradnl"/>
        </w:rPr>
        <w:t xml:space="preserve">   </w:t>
      </w:r>
      <w:r w:rsidR="005C5E9A">
        <w:rPr>
          <w:rFonts w:ascii="Arial Narrow" w:hAnsi="Arial Narrow"/>
          <w:lang w:val="es-ES_tradnl"/>
        </w:rPr>
        <w:t xml:space="preserve">                     </w:t>
      </w:r>
      <w:r w:rsidR="00405B5A">
        <w:rPr>
          <w:rFonts w:ascii="Arial Narrow" w:hAnsi="Arial Narrow"/>
          <w:lang w:val="es-ES_tradnl"/>
        </w:rPr>
        <w:t xml:space="preserve"> </w:t>
      </w:r>
      <w:r w:rsidR="00847A8F">
        <w:rPr>
          <w:rFonts w:ascii="Arial Narrow" w:hAnsi="Arial Narrow"/>
          <w:lang w:val="es-ES_tradnl"/>
        </w:rPr>
        <w:t xml:space="preserve"> </w:t>
      </w:r>
      <w:proofErr w:type="spellStart"/>
      <w:r w:rsidR="00C7176C">
        <w:rPr>
          <w:rFonts w:ascii="Arial Narrow" w:hAnsi="Arial Narrow"/>
          <w:b/>
          <w:lang w:val="es-ES_tradnl"/>
        </w:rPr>
        <w:t>Tee</w:t>
      </w:r>
      <w:proofErr w:type="spellEnd"/>
      <w:r w:rsidR="00C7176C">
        <w:rPr>
          <w:rFonts w:ascii="Arial Narrow" w:hAnsi="Arial Narrow"/>
          <w:b/>
          <w:lang w:val="es-ES_tradnl"/>
        </w:rPr>
        <w:t xml:space="preserve">: </w:t>
      </w:r>
      <w:r w:rsidR="00405B5A">
        <w:rPr>
          <w:rFonts w:ascii="Arial Narrow" w:hAnsi="Arial Narrow"/>
          <w:b/>
          <w:lang w:val="es-ES_tradnl"/>
        </w:rPr>
        <w:t>1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 </w:t>
            </w:r>
            <w:r w:rsidR="00405B5A">
              <w:t xml:space="preserve"> 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</w:t>
      </w:r>
    </w:p>
    <w:p w:rsidR="00FB6558" w:rsidRDefault="00FB6558" w:rsidP="00FB6558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>GANADORES          (9 V 16)</w:t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  <w:t xml:space="preserve">    VS</w:t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  <w:t xml:space="preserve">       (12 V 13)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2718FC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</w:t>
            </w:r>
            <w:r w:rsidR="00E63B42">
              <w:rPr>
                <w:rFonts w:ascii="Arial Narrow" w:hAnsi="Arial Narrow"/>
                <w:sz w:val="28"/>
                <w:lang w:val="es-ES_tradnl"/>
              </w:rPr>
              <w:t>54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05B5A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 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D813F3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D813F3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E63B4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</w:t>
            </w:r>
            <w:r w:rsidR="002718FC">
              <w:rPr>
                <w:rFonts w:ascii="Arial Narrow" w:hAnsi="Arial Narrow"/>
                <w:lang w:val="es-ES_tradnl"/>
              </w:rPr>
              <w:t>:</w:t>
            </w:r>
            <w:r>
              <w:rPr>
                <w:rFonts w:ascii="Arial Narrow" w:hAnsi="Arial Narrow"/>
                <w:lang w:val="es-ES_tradnl"/>
              </w:rPr>
              <w:t>03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E63B4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</w:t>
            </w:r>
            <w:r w:rsidR="002718FC">
              <w:rPr>
                <w:rFonts w:ascii="Arial Narrow" w:hAnsi="Arial Narrow"/>
                <w:lang w:val="es-ES_tradnl"/>
              </w:rPr>
              <w:t>:</w:t>
            </w:r>
            <w:r>
              <w:rPr>
                <w:rFonts w:ascii="Arial Narrow" w:hAnsi="Arial Narrow"/>
                <w:lang w:val="es-ES_tradnl"/>
              </w:rPr>
              <w:t>12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>
      <w:pPr>
        <w:pStyle w:val="Encabezado"/>
        <w:tabs>
          <w:tab w:val="clear" w:pos="4252"/>
          <w:tab w:val="clear" w:pos="8504"/>
        </w:tabs>
      </w:pPr>
    </w:p>
    <w:p w:rsidR="00405B5A" w:rsidRDefault="00405B5A">
      <w:pPr>
        <w:rPr>
          <w:sz w:val="36"/>
        </w:rPr>
      </w:pPr>
    </w:p>
    <w:p w:rsidR="00405B5A" w:rsidRDefault="00405B5A">
      <w:pPr>
        <w:rPr>
          <w:sz w:val="36"/>
        </w:rPr>
      </w:pPr>
    </w:p>
    <w:p w:rsidR="00405B5A" w:rsidRDefault="00405B5A">
      <w:pPr>
        <w:rPr>
          <w:sz w:val="36"/>
        </w:rPr>
      </w:pPr>
    </w:p>
    <w:p w:rsidR="00405B5A" w:rsidRDefault="00405B5A">
      <w:pPr>
        <w:rPr>
          <w:sz w:val="36"/>
        </w:rPr>
      </w:pPr>
    </w:p>
    <w:p w:rsidR="00405B5A" w:rsidRDefault="00405B5A">
      <w:pPr>
        <w:tabs>
          <w:tab w:val="center" w:pos="5102"/>
          <w:tab w:val="right" w:pos="10205"/>
        </w:tabs>
        <w:rPr>
          <w:rFonts w:ascii="Arial Narrow" w:hAnsi="Arial Narrow"/>
          <w:b/>
          <w:sz w:val="16"/>
          <w:lang w:val="es-ES_tradnl"/>
        </w:rPr>
      </w:pPr>
    </w:p>
    <w:p w:rsidR="00405B5A" w:rsidRDefault="00405B5A">
      <w:pPr>
        <w:tabs>
          <w:tab w:val="center" w:pos="5102"/>
          <w:tab w:val="right" w:pos="10205"/>
        </w:tabs>
        <w:jc w:val="right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2B7DDA" w:rsidRDefault="002B7DDA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F6593D" w:rsidRDefault="002344C0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Fecha: </w:t>
      </w:r>
      <w:r w:rsidR="001A49A2">
        <w:rPr>
          <w:rFonts w:ascii="Arial Narrow" w:hAnsi="Arial Narrow"/>
          <w:b/>
          <w:lang w:val="es-ES_tradnl"/>
        </w:rPr>
        <w:t>28 / 09 / 2013</w:t>
      </w:r>
      <w:r w:rsidR="00F6593D">
        <w:rPr>
          <w:rFonts w:ascii="Arial Narrow" w:hAnsi="Arial Narrow"/>
          <w:lang w:val="es-ES_tradnl"/>
        </w:rPr>
        <w:t xml:space="preserve">                     </w:t>
      </w:r>
      <w:r w:rsidR="00847A8F">
        <w:rPr>
          <w:rFonts w:ascii="Arial Narrow" w:hAnsi="Arial Narrow"/>
          <w:lang w:val="es-ES_tradnl"/>
        </w:rPr>
        <w:t xml:space="preserve">                            </w:t>
      </w:r>
      <w:r w:rsidR="00D03E21">
        <w:rPr>
          <w:rFonts w:ascii="Arial Narrow" w:hAnsi="Arial Narrow"/>
          <w:lang w:val="es-ES_tradnl"/>
        </w:rPr>
        <w:t xml:space="preserve">  </w:t>
      </w:r>
      <w:r w:rsidR="00F6593D">
        <w:rPr>
          <w:rFonts w:ascii="Arial Narrow" w:hAnsi="Arial Narrow"/>
          <w:lang w:val="es-ES_tradnl"/>
        </w:rPr>
        <w:t xml:space="preserve"> </w:t>
      </w:r>
      <w:r w:rsidR="00F6593D">
        <w:rPr>
          <w:rFonts w:ascii="Arial Narrow" w:hAnsi="Arial Narrow"/>
          <w:b/>
          <w:lang w:val="es-ES_tradnl"/>
        </w:rPr>
        <w:t>Match Nº:</w:t>
      </w:r>
      <w:r w:rsidR="00F6593D">
        <w:rPr>
          <w:rFonts w:ascii="Arial Narrow" w:hAnsi="Arial Narrow"/>
          <w:lang w:val="es-ES_tradnl"/>
        </w:rPr>
        <w:t xml:space="preserve"> </w:t>
      </w:r>
      <w:r w:rsidR="00FB6558">
        <w:rPr>
          <w:rFonts w:ascii="Arial Narrow" w:hAnsi="Arial Narrow"/>
          <w:b/>
          <w:lang w:val="es-ES_tradnl"/>
        </w:rPr>
        <w:t>12</w:t>
      </w:r>
      <w:r w:rsidR="00F6593D">
        <w:rPr>
          <w:rFonts w:ascii="Arial Narrow" w:hAnsi="Arial Narrow"/>
          <w:b/>
          <w:lang w:val="es-ES_tradnl"/>
        </w:rPr>
        <w:t xml:space="preserve">                             </w:t>
      </w:r>
      <w:r w:rsidR="00F6593D">
        <w:rPr>
          <w:rFonts w:ascii="Arial Narrow" w:hAnsi="Arial Narrow"/>
          <w:lang w:val="es-ES_tradnl"/>
        </w:rPr>
        <w:t xml:space="preserve">                              </w:t>
      </w:r>
      <w:proofErr w:type="spellStart"/>
      <w:r w:rsidR="00F6593D">
        <w:rPr>
          <w:rFonts w:ascii="Arial Narrow" w:hAnsi="Arial Narrow"/>
          <w:b/>
          <w:lang w:val="es-ES_tradnl"/>
        </w:rPr>
        <w:t>Tee</w:t>
      </w:r>
      <w:proofErr w:type="spellEnd"/>
      <w:r w:rsidR="00F6593D">
        <w:rPr>
          <w:rFonts w:ascii="Arial Narrow" w:hAnsi="Arial Narrow"/>
          <w:b/>
          <w:lang w:val="es-ES_tradnl"/>
        </w:rPr>
        <w:t>: 1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c>
          <w:tcPr>
            <w:tcW w:w="10203" w:type="dxa"/>
          </w:tcPr>
          <w:p w:rsidR="00405B5A" w:rsidRDefault="00847A8F">
            <w:pPr>
              <w:pStyle w:val="Ttulo2"/>
            </w:pPr>
            <w:r>
              <w:tab/>
              <w:t xml:space="preserve">        </w:t>
            </w:r>
            <w:r w:rsidR="00405B5A">
              <w:t xml:space="preserve">  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FB6558" w:rsidRDefault="00FB6558" w:rsidP="00FB6558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>GANADORES         (11 V 14)</w:t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  <w:t xml:space="preserve">    VS</w:t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  <w:t xml:space="preserve">       (10 V 15)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A97650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97650" w:rsidRDefault="00D76F1C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10:21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97650" w:rsidRDefault="00A97650" w:rsidP="00A9765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97650" w:rsidRPr="006C3CAD" w:rsidRDefault="00A97650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97650" w:rsidRPr="006C3CAD" w:rsidRDefault="00A97650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97650" w:rsidRPr="006C3CAD" w:rsidRDefault="00A97650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A97650" w:rsidRDefault="00A97650">
            <w:pPr>
              <w:pStyle w:val="Encabezado"/>
              <w:tabs>
                <w:tab w:val="clear" w:pos="4252"/>
                <w:tab w:val="clear" w:pos="8504"/>
              </w:tabs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A97650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97650" w:rsidRDefault="00A9765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97650" w:rsidRDefault="00A97650" w:rsidP="00A9765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Default="00A9765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Default="00A9765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Default="00A9765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Default="00A9765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847A8F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</w:t>
            </w:r>
            <w:r w:rsidR="00405B5A">
              <w:rPr>
                <w:rFonts w:ascii="Arial Narrow" w:hAnsi="Arial Narrow"/>
                <w:b/>
                <w:lang w:val="es-ES_tradnl"/>
              </w:rPr>
              <w:t xml:space="preserve">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A97650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Default="00D76F1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</w:t>
            </w:r>
            <w:r w:rsidR="00404439">
              <w:rPr>
                <w:rFonts w:ascii="Arial Narrow" w:hAnsi="Arial Narrow"/>
                <w:lang w:val="es-ES_tradnl"/>
              </w:rPr>
              <w:t>:</w:t>
            </w:r>
            <w:r>
              <w:rPr>
                <w:rFonts w:ascii="Arial Narrow" w:hAnsi="Arial Narrow"/>
                <w:lang w:val="es-ES_tradnl"/>
              </w:rPr>
              <w:t>30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Default="00A97650" w:rsidP="00A9765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Pr="006C3CAD" w:rsidRDefault="00A97650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Pr="006C3CAD" w:rsidRDefault="00A97650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Pr="006C3CAD" w:rsidRDefault="00A97650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Default="00A9765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A97650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Default="00D76F1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</w:t>
            </w:r>
            <w:r w:rsidR="00404439">
              <w:rPr>
                <w:rFonts w:ascii="Arial Narrow" w:hAnsi="Arial Narrow"/>
                <w:lang w:val="es-ES_tradnl"/>
              </w:rPr>
              <w:t>:</w:t>
            </w:r>
            <w:r>
              <w:rPr>
                <w:rFonts w:ascii="Arial Narrow" w:hAnsi="Arial Narrow"/>
                <w:lang w:val="es-ES_tradnl"/>
              </w:rPr>
              <w:t>39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Default="00A97650" w:rsidP="00A9765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Pr="006C3CAD" w:rsidRDefault="00A97650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Pr="006C3CAD" w:rsidRDefault="00A97650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Pr="006C3CAD" w:rsidRDefault="00A97650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Default="00A9765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2E39" w:rsidRPr="006C3CAD" w:rsidRDefault="00532E3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D97598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  <w:r>
              <w:rPr>
                <w:rFonts w:ascii="Arial Narrow" w:hAnsi="Arial Narrow"/>
                <w:b/>
                <w:sz w:val="32"/>
                <w:lang w:val="es-ES_tradnl"/>
              </w:rPr>
              <w:t xml:space="preserve">   </w:t>
            </w: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Pr="00D97598" w:rsidRDefault="00405B5A" w:rsidP="00D97598">
      <w:pPr>
        <w:jc w:val="center"/>
        <w:rPr>
          <w:b/>
          <w:color w:val="0000FF"/>
          <w:szCs w:val="24"/>
          <w:lang w:val="es-ES"/>
        </w:rPr>
      </w:pPr>
    </w:p>
    <w:p w:rsidR="00405B5A" w:rsidRPr="00D97598" w:rsidRDefault="00405B5A">
      <w:pPr>
        <w:rPr>
          <w:sz w:val="18"/>
          <w:lang w:val="es-ES"/>
        </w:rPr>
      </w:pPr>
    </w:p>
    <w:p w:rsidR="00405B5A" w:rsidRPr="00D97598" w:rsidRDefault="00405B5A">
      <w:pPr>
        <w:rPr>
          <w:sz w:val="18"/>
          <w:lang w:val="es-ES"/>
        </w:rPr>
      </w:pPr>
    </w:p>
    <w:p w:rsidR="00405B5A" w:rsidRPr="00D97598" w:rsidRDefault="00405B5A">
      <w:pPr>
        <w:rPr>
          <w:sz w:val="18"/>
          <w:lang w:val="es-ES"/>
        </w:rPr>
      </w:pPr>
    </w:p>
    <w:p w:rsidR="00405B5A" w:rsidRPr="00D97598" w:rsidRDefault="00405B5A">
      <w:pPr>
        <w:rPr>
          <w:sz w:val="18"/>
          <w:lang w:val="es-ES"/>
        </w:rPr>
      </w:pPr>
    </w:p>
    <w:p w:rsidR="00405B5A" w:rsidRPr="00D97598" w:rsidRDefault="00405B5A">
      <w:pPr>
        <w:rPr>
          <w:sz w:val="18"/>
          <w:lang w:val="es-ES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2B7DDA" w:rsidRDefault="002B7DDA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F6593D" w:rsidRDefault="002344C0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Fecha: </w:t>
      </w:r>
      <w:r w:rsidR="001A49A2">
        <w:rPr>
          <w:rFonts w:ascii="Arial Narrow" w:hAnsi="Arial Narrow"/>
          <w:b/>
          <w:lang w:val="es-ES_tradnl"/>
        </w:rPr>
        <w:t>28 / 09 / 2013</w:t>
      </w:r>
      <w:r w:rsidR="00F6593D">
        <w:rPr>
          <w:rFonts w:ascii="Arial Narrow" w:hAnsi="Arial Narrow"/>
          <w:lang w:val="es-ES_tradnl"/>
        </w:rPr>
        <w:t xml:space="preserve">                                               </w:t>
      </w:r>
      <w:r w:rsidR="00D03E21">
        <w:rPr>
          <w:rFonts w:ascii="Arial Narrow" w:hAnsi="Arial Narrow"/>
          <w:lang w:val="es-ES_tradnl"/>
        </w:rPr>
        <w:t xml:space="preserve">   </w:t>
      </w:r>
      <w:r w:rsidR="00F6593D">
        <w:rPr>
          <w:rFonts w:ascii="Arial Narrow" w:hAnsi="Arial Narrow"/>
          <w:lang w:val="es-ES_tradnl"/>
        </w:rPr>
        <w:t xml:space="preserve">  </w:t>
      </w:r>
      <w:r w:rsidR="00F6593D">
        <w:rPr>
          <w:rFonts w:ascii="Arial Narrow" w:hAnsi="Arial Narrow"/>
          <w:b/>
          <w:lang w:val="es-ES_tradnl"/>
        </w:rPr>
        <w:t>Match Nº:</w:t>
      </w:r>
      <w:r w:rsidR="00F6593D">
        <w:rPr>
          <w:rFonts w:ascii="Arial Narrow" w:hAnsi="Arial Narrow"/>
          <w:lang w:val="es-ES_tradnl"/>
        </w:rPr>
        <w:t xml:space="preserve"> </w:t>
      </w:r>
      <w:r w:rsidR="00FB6558">
        <w:rPr>
          <w:rFonts w:ascii="Arial Narrow" w:hAnsi="Arial Narrow"/>
          <w:b/>
          <w:lang w:val="es-ES_tradnl"/>
        </w:rPr>
        <w:t>13</w:t>
      </w:r>
      <w:r w:rsidR="00F6593D">
        <w:rPr>
          <w:rFonts w:ascii="Arial Narrow" w:hAnsi="Arial Narrow"/>
          <w:b/>
          <w:lang w:val="es-ES_tradnl"/>
        </w:rPr>
        <w:t xml:space="preserve">                             </w:t>
      </w:r>
      <w:r w:rsidR="00F6593D">
        <w:rPr>
          <w:rFonts w:ascii="Arial Narrow" w:hAnsi="Arial Narrow"/>
          <w:lang w:val="es-ES_tradnl"/>
        </w:rPr>
        <w:t xml:space="preserve">                            </w:t>
      </w:r>
      <w:r w:rsidR="00847A8F">
        <w:rPr>
          <w:rFonts w:ascii="Arial Narrow" w:hAnsi="Arial Narrow"/>
          <w:lang w:val="es-ES_tradnl"/>
        </w:rPr>
        <w:t xml:space="preserve"> </w:t>
      </w:r>
      <w:r w:rsidR="00F6593D">
        <w:rPr>
          <w:rFonts w:ascii="Arial Narrow" w:hAnsi="Arial Narrow"/>
          <w:lang w:val="es-ES_tradnl"/>
        </w:rPr>
        <w:t xml:space="preserve">  </w:t>
      </w:r>
      <w:proofErr w:type="spellStart"/>
      <w:r w:rsidR="00F6593D">
        <w:rPr>
          <w:rFonts w:ascii="Arial Narrow" w:hAnsi="Arial Narrow"/>
          <w:b/>
          <w:lang w:val="es-ES_tradnl"/>
        </w:rPr>
        <w:t>Tee</w:t>
      </w:r>
      <w:proofErr w:type="spellEnd"/>
      <w:r w:rsidR="00F6593D">
        <w:rPr>
          <w:rFonts w:ascii="Arial Narrow" w:hAnsi="Arial Narrow"/>
          <w:b/>
          <w:lang w:val="es-ES_tradnl"/>
        </w:rPr>
        <w:t>: 1</w:t>
      </w: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</w:t>
      </w:r>
      <w:r>
        <w:rPr>
          <w:rFonts w:ascii="Arial Narrow" w:hAnsi="Arial Narrow"/>
          <w:b/>
          <w:lang w:val="es-ES_tradnl"/>
        </w:rPr>
        <w:tab/>
        <w:t xml:space="preserve">       </w:t>
      </w: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c>
          <w:tcPr>
            <w:tcW w:w="10203" w:type="dxa"/>
          </w:tcPr>
          <w:p w:rsidR="00405B5A" w:rsidRDefault="00405B5A">
            <w:pPr>
              <w:pStyle w:val="Ttulo2"/>
            </w:pPr>
            <w:r>
              <w:tab/>
              <w:t xml:space="preserve">        </w:t>
            </w:r>
            <w:r w:rsidR="00847A8F">
              <w:t xml:space="preserve"> </w:t>
            </w:r>
            <w:r>
              <w:t xml:space="preserve">  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FB6558" w:rsidRDefault="00FB6558" w:rsidP="00FB6558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>PERDEDORES         (1 V 8)</w:t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  <w:t xml:space="preserve">    VS</w:t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  <w:t xml:space="preserve">         (4 V 5)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404439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10:</w:t>
            </w:r>
            <w:r w:rsidR="00D76F1C">
              <w:rPr>
                <w:rFonts w:ascii="Arial Narrow" w:hAnsi="Arial Narrow"/>
                <w:sz w:val="28"/>
                <w:lang w:val="es-ES_tradnl"/>
              </w:rPr>
              <w:t>48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A70E7A" w:rsidRDefault="00A70E7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05B5A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405B5A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</w:t>
            </w:r>
            <w:r w:rsidR="00847A8F">
              <w:rPr>
                <w:rFonts w:ascii="Arial Narrow" w:hAnsi="Arial Narrow"/>
                <w:b/>
                <w:lang w:val="es-ES_tradnl"/>
              </w:rPr>
              <w:t xml:space="preserve"> </w:t>
            </w:r>
            <w:r>
              <w:rPr>
                <w:rFonts w:ascii="Arial Narrow" w:hAnsi="Arial Narrow"/>
                <w:b/>
                <w:lang w:val="es-ES_tradnl"/>
              </w:rPr>
              <w:t xml:space="preserve"> 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443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10:</w:t>
            </w:r>
            <w:r w:rsidR="00D76F1C">
              <w:rPr>
                <w:rFonts w:ascii="Arial Narrow" w:hAnsi="Arial Narrow"/>
                <w:lang w:val="es-ES_tradnl"/>
              </w:rPr>
              <w:t>57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D76F1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11</w:t>
            </w:r>
            <w:r w:rsidR="00404439">
              <w:rPr>
                <w:rFonts w:ascii="Arial Narrow" w:hAnsi="Arial Narrow"/>
                <w:lang w:val="es-ES_tradnl"/>
              </w:rPr>
              <w:t>:</w:t>
            </w:r>
            <w:r>
              <w:rPr>
                <w:rFonts w:ascii="Arial Narrow" w:hAnsi="Arial Narrow"/>
                <w:lang w:val="es-ES_tradnl"/>
              </w:rPr>
              <w:t>06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>
      <w:pPr>
        <w:pStyle w:val="Ttulo1"/>
        <w:jc w:val="center"/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Pr="00D23311" w:rsidRDefault="00D23311" w:rsidP="00D23311">
      <w:pPr>
        <w:rPr>
          <w:sz w:val="20"/>
          <w:lang w:val="es-ES_tradnl"/>
        </w:rPr>
      </w:pPr>
    </w:p>
    <w:p w:rsidR="002B7DDA" w:rsidRDefault="002B7DDA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2B7DDA" w:rsidRDefault="002B7DDA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23311" w:rsidRDefault="002344C0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Fecha: </w:t>
      </w:r>
      <w:r w:rsidR="001A49A2">
        <w:rPr>
          <w:rFonts w:ascii="Arial Narrow" w:hAnsi="Arial Narrow"/>
          <w:b/>
          <w:lang w:val="es-ES_tradnl"/>
        </w:rPr>
        <w:t>28 / 09 / 2013</w:t>
      </w:r>
      <w:r w:rsidR="00D23311">
        <w:rPr>
          <w:rFonts w:ascii="Arial Narrow" w:hAnsi="Arial Narrow"/>
          <w:lang w:val="es-ES_tradnl"/>
        </w:rPr>
        <w:t xml:space="preserve">                                                    </w:t>
      </w:r>
      <w:r w:rsidR="00D23311">
        <w:rPr>
          <w:rFonts w:ascii="Arial Narrow" w:hAnsi="Arial Narrow"/>
          <w:b/>
          <w:lang w:val="es-ES_tradnl"/>
        </w:rPr>
        <w:t>Match Nº:</w:t>
      </w:r>
      <w:r w:rsidR="00D23311">
        <w:rPr>
          <w:rFonts w:ascii="Arial Narrow" w:hAnsi="Arial Narrow"/>
          <w:lang w:val="es-ES_tradnl"/>
        </w:rPr>
        <w:t xml:space="preserve"> </w:t>
      </w:r>
      <w:r w:rsidR="00FB6558">
        <w:rPr>
          <w:rFonts w:ascii="Arial Narrow" w:hAnsi="Arial Narrow"/>
          <w:b/>
          <w:lang w:val="es-ES_tradnl"/>
        </w:rPr>
        <w:t>14</w:t>
      </w:r>
      <w:r w:rsidR="00D23311">
        <w:rPr>
          <w:rFonts w:ascii="Arial Narrow" w:hAnsi="Arial Narrow"/>
          <w:b/>
          <w:lang w:val="es-ES_tradnl"/>
        </w:rPr>
        <w:t xml:space="preserve">                             </w:t>
      </w:r>
      <w:r w:rsidR="00D23311">
        <w:rPr>
          <w:rFonts w:ascii="Arial Narrow" w:hAnsi="Arial Narrow"/>
          <w:lang w:val="es-ES_tradnl"/>
        </w:rPr>
        <w:t xml:space="preserve">                               </w:t>
      </w:r>
      <w:proofErr w:type="spellStart"/>
      <w:r w:rsidR="00D23311">
        <w:rPr>
          <w:rFonts w:ascii="Arial Narrow" w:hAnsi="Arial Narrow"/>
          <w:b/>
          <w:lang w:val="es-ES_tradnl"/>
        </w:rPr>
        <w:t>Tee</w:t>
      </w:r>
      <w:proofErr w:type="spellEnd"/>
      <w:r w:rsidR="00D23311">
        <w:rPr>
          <w:rFonts w:ascii="Arial Narrow" w:hAnsi="Arial Narrow"/>
          <w:b/>
          <w:lang w:val="es-ES_tradnl"/>
        </w:rPr>
        <w:t>: 1</w:t>
      </w:r>
    </w:p>
    <w:p w:rsidR="00D23311" w:rsidRDefault="00D23311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</w:t>
      </w:r>
      <w:r>
        <w:rPr>
          <w:rFonts w:ascii="Arial Narrow" w:hAnsi="Arial Narrow"/>
          <w:b/>
          <w:lang w:val="es-ES_tradnl"/>
        </w:rPr>
        <w:tab/>
        <w:t xml:space="preserve">       </w:t>
      </w: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D23311">
        <w:tc>
          <w:tcPr>
            <w:tcW w:w="10203" w:type="dxa"/>
          </w:tcPr>
          <w:p w:rsidR="00D23311" w:rsidRDefault="00D23311" w:rsidP="00D23311">
            <w:pPr>
              <w:pStyle w:val="Ttulo2"/>
            </w:pPr>
            <w:r>
              <w:tab/>
              <w:t xml:space="preserve">           FOURSOMES</w:t>
            </w: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FB6558" w:rsidRDefault="00FB6558" w:rsidP="00FB6558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>PERDEDORES         (3 V 6)</w:t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  <w:t xml:space="preserve">    VS</w:t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  <w:t xml:space="preserve">         (2 V 7)</w:t>
      </w:r>
    </w:p>
    <w:p w:rsidR="00D23311" w:rsidRDefault="00D23311" w:rsidP="00D23311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D23311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D23311" w:rsidRDefault="00D23311" w:rsidP="00D23311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D23311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11:15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D23311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D23311">
        <w:trPr>
          <w:cantSplit/>
        </w:trPr>
        <w:tc>
          <w:tcPr>
            <w:tcW w:w="10203" w:type="dxa"/>
            <w:vAlign w:val="center"/>
          </w:tcPr>
          <w:p w:rsidR="00D23311" w:rsidRDefault="00D23311" w:rsidP="00D23311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 INDIVIDUALES</w:t>
            </w: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347EBD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347EBD" w:rsidRDefault="00347EBD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EBD" w:rsidRDefault="00347EBD" w:rsidP="00347EBD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347EBD" w:rsidRDefault="00347EBD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347EBD" w:rsidRDefault="00347EBD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347EBD" w:rsidRDefault="00347EBD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EBD" w:rsidRDefault="00347EBD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347EBD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47EBD" w:rsidRDefault="00347EBD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47EBD" w:rsidRDefault="00347EBD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47EBD" w:rsidRDefault="00347EBD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47EBD" w:rsidRDefault="00347EBD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47EBD" w:rsidRDefault="00347EBD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47EBD" w:rsidRDefault="00347EBD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347EBD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EBD" w:rsidRDefault="00347EBD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11:24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EBD" w:rsidRDefault="00347EBD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EBD" w:rsidRPr="006C3CAD" w:rsidRDefault="00347EBD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EBD" w:rsidRPr="006C3CAD" w:rsidRDefault="00347EBD" w:rsidP="00D2331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EBD" w:rsidRPr="006C3CAD" w:rsidRDefault="00347EBD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EBD" w:rsidRDefault="00347EBD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347EBD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EBD" w:rsidRDefault="00347EBD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11:33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EBD" w:rsidRPr="00347EBD" w:rsidRDefault="00347EBD" w:rsidP="00D23311">
            <w:pPr>
              <w:spacing w:after="58"/>
              <w:rPr>
                <w:rFonts w:ascii="Arial Narrow" w:hAnsi="Arial Narrow"/>
                <w:sz w:val="22"/>
                <w:szCs w:val="22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EBD" w:rsidRPr="006C3CAD" w:rsidRDefault="00347EBD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EBD" w:rsidRPr="006C3CAD" w:rsidRDefault="00347EBD" w:rsidP="00D2331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EBD" w:rsidRPr="006C3CAD" w:rsidRDefault="00347EBD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347EBD" w:rsidRDefault="00347EBD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D23311" w:rsidRDefault="00D23311" w:rsidP="00D23311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D23311">
        <w:tc>
          <w:tcPr>
            <w:tcW w:w="849" w:type="dxa"/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D23311" w:rsidRDefault="00D23311" w:rsidP="00D23311">
      <w:pPr>
        <w:pStyle w:val="Ttulo1"/>
        <w:jc w:val="center"/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Pr="00D23311" w:rsidRDefault="00D23311" w:rsidP="00D23311">
      <w:pPr>
        <w:rPr>
          <w:sz w:val="20"/>
          <w:lang w:val="es-ES_tradnl"/>
        </w:rPr>
      </w:pPr>
    </w:p>
    <w:p w:rsidR="002B7DDA" w:rsidRDefault="002B7DDA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2B7DDA" w:rsidRDefault="002B7DDA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23311" w:rsidRDefault="002344C0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Fecha: </w:t>
      </w:r>
      <w:r w:rsidR="001A49A2">
        <w:rPr>
          <w:rFonts w:ascii="Arial Narrow" w:hAnsi="Arial Narrow"/>
          <w:b/>
          <w:lang w:val="es-ES_tradnl"/>
        </w:rPr>
        <w:t>28 / 09 / 2013</w:t>
      </w:r>
      <w:r w:rsidR="00D23311">
        <w:rPr>
          <w:rFonts w:ascii="Arial Narrow" w:hAnsi="Arial Narrow"/>
          <w:lang w:val="es-ES_tradnl"/>
        </w:rPr>
        <w:t xml:space="preserve">                                                    </w:t>
      </w:r>
      <w:r w:rsidR="00D23311">
        <w:rPr>
          <w:rFonts w:ascii="Arial Narrow" w:hAnsi="Arial Narrow"/>
          <w:b/>
          <w:lang w:val="es-ES_tradnl"/>
        </w:rPr>
        <w:t>Match Nº:</w:t>
      </w:r>
      <w:r w:rsidR="00D23311">
        <w:rPr>
          <w:rFonts w:ascii="Arial Narrow" w:hAnsi="Arial Narrow"/>
          <w:lang w:val="es-ES_tradnl"/>
        </w:rPr>
        <w:t xml:space="preserve"> </w:t>
      </w:r>
      <w:r w:rsidR="00FB6558">
        <w:rPr>
          <w:rFonts w:ascii="Arial Narrow" w:hAnsi="Arial Narrow"/>
          <w:b/>
          <w:lang w:val="es-ES_tradnl"/>
        </w:rPr>
        <w:t>15</w:t>
      </w:r>
      <w:r w:rsidR="00D23311">
        <w:rPr>
          <w:rFonts w:ascii="Arial Narrow" w:hAnsi="Arial Narrow"/>
          <w:b/>
          <w:lang w:val="es-ES_tradnl"/>
        </w:rPr>
        <w:t xml:space="preserve">                             </w:t>
      </w:r>
      <w:r w:rsidR="00D23311">
        <w:rPr>
          <w:rFonts w:ascii="Arial Narrow" w:hAnsi="Arial Narrow"/>
          <w:lang w:val="es-ES_tradnl"/>
        </w:rPr>
        <w:t xml:space="preserve">                               </w:t>
      </w:r>
      <w:proofErr w:type="spellStart"/>
      <w:r w:rsidR="00D23311">
        <w:rPr>
          <w:rFonts w:ascii="Arial Narrow" w:hAnsi="Arial Narrow"/>
          <w:b/>
          <w:lang w:val="es-ES_tradnl"/>
        </w:rPr>
        <w:t>Tee</w:t>
      </w:r>
      <w:proofErr w:type="spellEnd"/>
      <w:r w:rsidR="00D23311">
        <w:rPr>
          <w:rFonts w:ascii="Arial Narrow" w:hAnsi="Arial Narrow"/>
          <w:b/>
          <w:lang w:val="es-ES_tradnl"/>
        </w:rPr>
        <w:t>: 1</w:t>
      </w:r>
    </w:p>
    <w:p w:rsidR="00D23311" w:rsidRDefault="00D23311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</w:t>
      </w:r>
      <w:r>
        <w:rPr>
          <w:rFonts w:ascii="Arial Narrow" w:hAnsi="Arial Narrow"/>
          <w:b/>
          <w:lang w:val="es-ES_tradnl"/>
        </w:rPr>
        <w:tab/>
        <w:t xml:space="preserve">       </w:t>
      </w: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D23311">
        <w:tc>
          <w:tcPr>
            <w:tcW w:w="10203" w:type="dxa"/>
          </w:tcPr>
          <w:p w:rsidR="00D23311" w:rsidRDefault="00D23311" w:rsidP="00D23311">
            <w:pPr>
              <w:pStyle w:val="Ttulo2"/>
            </w:pPr>
            <w:r>
              <w:tab/>
              <w:t xml:space="preserve">           FOURSOMES</w:t>
            </w: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FB6558" w:rsidRDefault="00FB6558" w:rsidP="00FB6558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>GANADORES           (1 V 8)</w:t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  <w:t xml:space="preserve">    VS</w:t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  <w:t xml:space="preserve">         (4 V 5)</w:t>
      </w:r>
    </w:p>
    <w:p w:rsidR="00D23311" w:rsidRDefault="00D23311" w:rsidP="00D23311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D23311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D23311" w:rsidRDefault="00D23311" w:rsidP="00D23311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D23311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11:42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D23311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D23311">
        <w:trPr>
          <w:cantSplit/>
        </w:trPr>
        <w:tc>
          <w:tcPr>
            <w:tcW w:w="10203" w:type="dxa"/>
            <w:vAlign w:val="center"/>
          </w:tcPr>
          <w:p w:rsidR="00D23311" w:rsidRDefault="00D23311" w:rsidP="00D23311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 INDIVIDUALES</w:t>
            </w: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CB499D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CB499D" w:rsidRDefault="00CB499D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B499D" w:rsidRDefault="00CB499D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CB499D" w:rsidRDefault="00CB499D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CB499D" w:rsidRDefault="00CB499D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CB499D" w:rsidRDefault="00CB499D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B499D" w:rsidRDefault="00CB499D" w:rsidP="00CB499D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CB499D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B499D" w:rsidRDefault="00CB499D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B499D" w:rsidRDefault="00CB499D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B499D" w:rsidRDefault="00CB499D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B499D" w:rsidRDefault="00CB499D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B499D" w:rsidRDefault="00CB499D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CB499D" w:rsidRDefault="00CB499D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CB499D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B499D" w:rsidRDefault="00CB499D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11:51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B499D" w:rsidRDefault="00CB499D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B499D" w:rsidRPr="006C3CAD" w:rsidRDefault="00CB499D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B499D" w:rsidRPr="006C3CAD" w:rsidRDefault="00CB499D" w:rsidP="00D2331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B499D" w:rsidRPr="006C3CAD" w:rsidRDefault="00CB499D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B499D" w:rsidRDefault="00CB499D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CB499D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B499D" w:rsidRDefault="00CB499D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12:00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B499D" w:rsidRDefault="00CB499D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B499D" w:rsidRPr="006C3CAD" w:rsidRDefault="00CB499D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B499D" w:rsidRPr="006C3CAD" w:rsidRDefault="00CB499D" w:rsidP="00D2331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B499D" w:rsidRPr="006C3CAD" w:rsidRDefault="00CB499D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CB499D" w:rsidRDefault="00CB499D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D23311" w:rsidRDefault="00D23311" w:rsidP="00D23311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D23311">
        <w:tc>
          <w:tcPr>
            <w:tcW w:w="849" w:type="dxa"/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D23311" w:rsidRDefault="00D23311" w:rsidP="00D23311">
      <w:pPr>
        <w:pStyle w:val="Ttulo1"/>
        <w:jc w:val="center"/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Pr="00D23311" w:rsidRDefault="00D23311" w:rsidP="00D23311">
      <w:pPr>
        <w:rPr>
          <w:sz w:val="20"/>
          <w:lang w:val="es-ES_tradnl"/>
        </w:rPr>
      </w:pPr>
    </w:p>
    <w:p w:rsidR="002B7DDA" w:rsidRDefault="002B7DDA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2B7DDA" w:rsidRDefault="002B7DDA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23311" w:rsidRDefault="002344C0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Fecha: </w:t>
      </w:r>
      <w:r w:rsidR="001A49A2">
        <w:rPr>
          <w:rFonts w:ascii="Arial Narrow" w:hAnsi="Arial Narrow"/>
          <w:b/>
          <w:lang w:val="es-ES_tradnl"/>
        </w:rPr>
        <w:t>28 / 09 / 2013</w:t>
      </w:r>
      <w:r w:rsidR="00D23311">
        <w:rPr>
          <w:rFonts w:ascii="Arial Narrow" w:hAnsi="Arial Narrow"/>
          <w:lang w:val="es-ES_tradnl"/>
        </w:rPr>
        <w:t xml:space="preserve">                                                    </w:t>
      </w:r>
      <w:r w:rsidR="00D23311">
        <w:rPr>
          <w:rFonts w:ascii="Arial Narrow" w:hAnsi="Arial Narrow"/>
          <w:b/>
          <w:lang w:val="es-ES_tradnl"/>
        </w:rPr>
        <w:t>Match Nº:</w:t>
      </w:r>
      <w:r w:rsidR="00D23311">
        <w:rPr>
          <w:rFonts w:ascii="Arial Narrow" w:hAnsi="Arial Narrow"/>
          <w:lang w:val="es-ES_tradnl"/>
        </w:rPr>
        <w:t xml:space="preserve"> </w:t>
      </w:r>
      <w:r w:rsidR="00FB6558">
        <w:rPr>
          <w:rFonts w:ascii="Arial Narrow" w:hAnsi="Arial Narrow"/>
          <w:b/>
          <w:lang w:val="es-ES_tradnl"/>
        </w:rPr>
        <w:t>16</w:t>
      </w:r>
      <w:r w:rsidR="00D23311">
        <w:rPr>
          <w:rFonts w:ascii="Arial Narrow" w:hAnsi="Arial Narrow"/>
          <w:b/>
          <w:lang w:val="es-ES_tradnl"/>
        </w:rPr>
        <w:t xml:space="preserve">                             </w:t>
      </w:r>
      <w:r w:rsidR="00D23311">
        <w:rPr>
          <w:rFonts w:ascii="Arial Narrow" w:hAnsi="Arial Narrow"/>
          <w:lang w:val="es-ES_tradnl"/>
        </w:rPr>
        <w:t xml:space="preserve">                               </w:t>
      </w:r>
      <w:proofErr w:type="spellStart"/>
      <w:r w:rsidR="00D23311">
        <w:rPr>
          <w:rFonts w:ascii="Arial Narrow" w:hAnsi="Arial Narrow"/>
          <w:b/>
          <w:lang w:val="es-ES_tradnl"/>
        </w:rPr>
        <w:t>Tee</w:t>
      </w:r>
      <w:proofErr w:type="spellEnd"/>
      <w:r w:rsidR="00D23311">
        <w:rPr>
          <w:rFonts w:ascii="Arial Narrow" w:hAnsi="Arial Narrow"/>
          <w:b/>
          <w:lang w:val="es-ES_tradnl"/>
        </w:rPr>
        <w:t>: 1</w:t>
      </w:r>
    </w:p>
    <w:p w:rsidR="00D23311" w:rsidRDefault="00D23311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</w:t>
      </w:r>
      <w:r>
        <w:rPr>
          <w:rFonts w:ascii="Arial Narrow" w:hAnsi="Arial Narrow"/>
          <w:b/>
          <w:lang w:val="es-ES_tradnl"/>
        </w:rPr>
        <w:tab/>
        <w:t xml:space="preserve">       </w:t>
      </w: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D23311">
        <w:tc>
          <w:tcPr>
            <w:tcW w:w="10203" w:type="dxa"/>
          </w:tcPr>
          <w:p w:rsidR="00D23311" w:rsidRDefault="00D23311" w:rsidP="00D23311">
            <w:pPr>
              <w:pStyle w:val="Ttulo2"/>
            </w:pPr>
            <w:r>
              <w:tab/>
              <w:t xml:space="preserve">           FOURSOMES</w:t>
            </w: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FB6558" w:rsidRDefault="00FB6558" w:rsidP="00FB6558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>GANADORES           (3 V 6)</w:t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  <w:t xml:space="preserve">    VS</w:t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</w:r>
      <w:r>
        <w:rPr>
          <w:rFonts w:ascii="Arial Narrow" w:hAnsi="Arial Narrow"/>
          <w:b/>
          <w:lang w:val="es-ES_tradnl"/>
        </w:rPr>
        <w:tab/>
        <w:t xml:space="preserve">         (2 V 7)</w:t>
      </w:r>
    </w:p>
    <w:p w:rsidR="00D23311" w:rsidRDefault="00D23311" w:rsidP="00D23311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D23311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D23311" w:rsidRDefault="00D23311" w:rsidP="00D23311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D23311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12:09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D23311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D23311">
        <w:trPr>
          <w:cantSplit/>
        </w:trPr>
        <w:tc>
          <w:tcPr>
            <w:tcW w:w="10203" w:type="dxa"/>
            <w:vAlign w:val="center"/>
          </w:tcPr>
          <w:p w:rsidR="00D23311" w:rsidRDefault="00D23311" w:rsidP="00D23311">
            <w:pPr>
              <w:tabs>
                <w:tab w:val="center" w:pos="4981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ab/>
              <w:t xml:space="preserve">            INDIVIDUALES</w:t>
            </w: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23311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12:18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12:27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D23311" w:rsidRDefault="00D23311" w:rsidP="00D23311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D23311">
        <w:tc>
          <w:tcPr>
            <w:tcW w:w="849" w:type="dxa"/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D23311" w:rsidRDefault="00D23311" w:rsidP="00D23311">
      <w:pPr>
        <w:pStyle w:val="Ttulo1"/>
        <w:jc w:val="center"/>
      </w:pPr>
    </w:p>
    <w:p w:rsidR="00D23311" w:rsidRPr="00D23311" w:rsidRDefault="00D23311" w:rsidP="00D23311">
      <w:pPr>
        <w:rPr>
          <w:lang w:val="es-ES_tradnl"/>
        </w:rPr>
      </w:pPr>
    </w:p>
    <w:sectPr w:rsidR="00D23311" w:rsidRPr="00D23311" w:rsidSect="004D32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5" w:h="16837"/>
      <w:pgMar w:top="1134" w:right="850" w:bottom="709" w:left="850" w:header="850" w:footer="8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32D4" w:rsidRDefault="00406C13">
      <w:r>
        <w:separator/>
      </w:r>
    </w:p>
  </w:endnote>
  <w:endnote w:type="continuationSeparator" w:id="0">
    <w:p w:rsidR="004D32D4" w:rsidRDefault="00406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Franklin Gothic Demi">
    <w:altName w:val="Franklin Gothic Medium"/>
    <w:charset w:val="00"/>
    <w:family w:val="swiss"/>
    <w:pitch w:val="variable"/>
    <w:sig w:usb0="00000001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84B" w:rsidRDefault="006B684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84B" w:rsidRDefault="006B684B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84B" w:rsidRDefault="006B684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32D4" w:rsidRDefault="00406C13">
      <w:r>
        <w:separator/>
      </w:r>
    </w:p>
  </w:footnote>
  <w:footnote w:type="continuationSeparator" w:id="0">
    <w:p w:rsidR="004D32D4" w:rsidRDefault="00406C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84B" w:rsidRDefault="006B684B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0D8" w:rsidRDefault="005C10D8">
    <w:pPr>
      <w:ind w:left="2130"/>
      <w:rPr>
        <w:rFonts w:ascii="AvantGarde Md BT" w:hAnsi="AvantGarde Md BT"/>
      </w:rPr>
    </w:pP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320"/>
    </w:tblGrid>
    <w:tr w:rsidR="005C10D8" w:rsidRPr="006B684B">
      <w:trPr>
        <w:jc w:val="center"/>
      </w:trPr>
      <w:tc>
        <w:tcPr>
          <w:tcW w:w="9320" w:type="dxa"/>
        </w:tcPr>
        <w:p w:rsidR="005C10D8" w:rsidRDefault="005C10D8">
          <w:pPr>
            <w:rPr>
              <w:rFonts w:ascii="AvantGarde Md BT" w:hAnsi="AvantGarde Md BT"/>
            </w:rPr>
          </w:pPr>
        </w:p>
        <w:p w:rsidR="005C10D8" w:rsidRPr="00E63B42" w:rsidRDefault="005C10D8" w:rsidP="006D75E0">
          <w:pPr>
            <w:pStyle w:val="Ttulo1"/>
            <w:tabs>
              <w:tab w:val="center" w:pos="5459"/>
              <w:tab w:val="right" w:pos="10634"/>
            </w:tabs>
            <w:ind w:left="284" w:right="140"/>
            <w:jc w:val="left"/>
            <w:rPr>
              <w:color w:val="333399"/>
              <w:sz w:val="18"/>
              <w:szCs w:val="18"/>
            </w:rPr>
          </w:pPr>
          <w:r w:rsidRPr="005470D6">
            <w:rPr>
              <w:color w:val="333399"/>
              <w:sz w:val="44"/>
            </w:rPr>
            <w:t xml:space="preserve">Campeonato de España </w:t>
          </w:r>
          <w:r w:rsidRPr="005470D6">
            <w:rPr>
              <w:color w:val="333399"/>
              <w:sz w:val="44"/>
            </w:rPr>
            <w:t>Interclub</w:t>
          </w:r>
          <w:r w:rsidR="006B684B">
            <w:rPr>
              <w:color w:val="333399"/>
              <w:sz w:val="44"/>
            </w:rPr>
            <w:t>e</w:t>
          </w:r>
          <w:bookmarkStart w:id="0" w:name="_GoBack"/>
          <w:bookmarkEnd w:id="0"/>
          <w:r w:rsidRPr="005470D6">
            <w:rPr>
              <w:color w:val="333399"/>
              <w:sz w:val="44"/>
            </w:rPr>
            <w:t xml:space="preserve">s Masculino </w:t>
          </w:r>
          <w:r>
            <w:rPr>
              <w:color w:val="333399"/>
              <w:sz w:val="44"/>
            </w:rPr>
            <w:tab/>
          </w:r>
        </w:p>
        <w:p w:rsidR="005C10D8" w:rsidRPr="00E63B42" w:rsidRDefault="001A49A2" w:rsidP="006D75E0">
          <w:pPr>
            <w:pStyle w:val="Ttulo2"/>
            <w:shd w:val="clear" w:color="auto" w:fill="FFFFFF"/>
            <w:jc w:val="center"/>
            <w:rPr>
              <w:i/>
              <w:color w:val="333399"/>
              <w:sz w:val="28"/>
              <w:szCs w:val="28"/>
            </w:rPr>
          </w:pPr>
          <w:r>
            <w:rPr>
              <w:i/>
              <w:color w:val="333399"/>
              <w:sz w:val="28"/>
              <w:szCs w:val="28"/>
            </w:rPr>
            <w:t>Real Club de Golf de Pedreña – Del 26 al 29 de septiembre 2013</w:t>
          </w:r>
        </w:p>
        <w:p w:rsidR="005C10D8" w:rsidRPr="006D75E0" w:rsidRDefault="005C10D8" w:rsidP="006D75E0">
          <w:pPr>
            <w:pStyle w:val="Ttulo3"/>
            <w:jc w:val="center"/>
            <w:rPr>
              <w:rFonts w:ascii="AvantGarde Md BT" w:hAnsi="AvantGarde Md BT"/>
            </w:rPr>
          </w:pPr>
        </w:p>
      </w:tc>
    </w:tr>
  </w:tbl>
  <w:p w:rsidR="005C10D8" w:rsidRPr="00366C3C" w:rsidRDefault="005C10D8">
    <w:pPr>
      <w:rPr>
        <w:rFonts w:ascii="AvantGarde Md BT" w:hAnsi="AvantGarde Md BT"/>
        <w:lang w:val="es-ES"/>
      </w:rPr>
    </w:pPr>
  </w:p>
  <w:p w:rsidR="005C10D8" w:rsidRPr="00366C3C" w:rsidRDefault="005C10D8">
    <w:pPr>
      <w:pStyle w:val="Encabezado"/>
      <w:rPr>
        <w:lang w:val="es-E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84B" w:rsidRDefault="006B684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C3C"/>
    <w:rsid w:val="00006A65"/>
    <w:rsid w:val="00036564"/>
    <w:rsid w:val="00076F37"/>
    <w:rsid w:val="000923C3"/>
    <w:rsid w:val="000A297D"/>
    <w:rsid w:val="000A55D9"/>
    <w:rsid w:val="000B59C2"/>
    <w:rsid w:val="0011471B"/>
    <w:rsid w:val="00130A80"/>
    <w:rsid w:val="00143213"/>
    <w:rsid w:val="00176242"/>
    <w:rsid w:val="001A09BD"/>
    <w:rsid w:val="001A25F3"/>
    <w:rsid w:val="001A49A2"/>
    <w:rsid w:val="001A76D9"/>
    <w:rsid w:val="001D71EC"/>
    <w:rsid w:val="001D71F7"/>
    <w:rsid w:val="001E018E"/>
    <w:rsid w:val="001E7076"/>
    <w:rsid w:val="001F3B02"/>
    <w:rsid w:val="00202C32"/>
    <w:rsid w:val="002344C0"/>
    <w:rsid w:val="00253CB2"/>
    <w:rsid w:val="002540A6"/>
    <w:rsid w:val="002579C0"/>
    <w:rsid w:val="00262927"/>
    <w:rsid w:val="00262E91"/>
    <w:rsid w:val="00263425"/>
    <w:rsid w:val="0026532C"/>
    <w:rsid w:val="002718FC"/>
    <w:rsid w:val="00274F9C"/>
    <w:rsid w:val="0028072C"/>
    <w:rsid w:val="002958DC"/>
    <w:rsid w:val="002A5290"/>
    <w:rsid w:val="002B7DDA"/>
    <w:rsid w:val="002C4E96"/>
    <w:rsid w:val="002F57A7"/>
    <w:rsid w:val="00330147"/>
    <w:rsid w:val="003312C8"/>
    <w:rsid w:val="00347EBD"/>
    <w:rsid w:val="00356235"/>
    <w:rsid w:val="00366C3C"/>
    <w:rsid w:val="00383422"/>
    <w:rsid w:val="00396B64"/>
    <w:rsid w:val="003B334E"/>
    <w:rsid w:val="003C036C"/>
    <w:rsid w:val="003D5B78"/>
    <w:rsid w:val="003E74F2"/>
    <w:rsid w:val="003F3F9A"/>
    <w:rsid w:val="003F6CA2"/>
    <w:rsid w:val="00404439"/>
    <w:rsid w:val="00405B5A"/>
    <w:rsid w:val="00406C13"/>
    <w:rsid w:val="004253F3"/>
    <w:rsid w:val="0048103B"/>
    <w:rsid w:val="00493634"/>
    <w:rsid w:val="004949BD"/>
    <w:rsid w:val="004B1E22"/>
    <w:rsid w:val="004D32D4"/>
    <w:rsid w:val="004D6A43"/>
    <w:rsid w:val="00506FC9"/>
    <w:rsid w:val="00525322"/>
    <w:rsid w:val="00532E39"/>
    <w:rsid w:val="00560790"/>
    <w:rsid w:val="00567DAA"/>
    <w:rsid w:val="00585196"/>
    <w:rsid w:val="005C10D8"/>
    <w:rsid w:val="005C59F3"/>
    <w:rsid w:val="005C5E9A"/>
    <w:rsid w:val="005E00C4"/>
    <w:rsid w:val="0061302B"/>
    <w:rsid w:val="00623EFD"/>
    <w:rsid w:val="00624492"/>
    <w:rsid w:val="0066089B"/>
    <w:rsid w:val="006663F4"/>
    <w:rsid w:val="006B1003"/>
    <w:rsid w:val="006B58CC"/>
    <w:rsid w:val="006B684B"/>
    <w:rsid w:val="006B6EE5"/>
    <w:rsid w:val="006C3CAD"/>
    <w:rsid w:val="006C63C4"/>
    <w:rsid w:val="006D75E0"/>
    <w:rsid w:val="006E2D7A"/>
    <w:rsid w:val="006E5B91"/>
    <w:rsid w:val="00731E8F"/>
    <w:rsid w:val="00796036"/>
    <w:rsid w:val="007B217B"/>
    <w:rsid w:val="007C3138"/>
    <w:rsid w:val="007E0E12"/>
    <w:rsid w:val="00804FA3"/>
    <w:rsid w:val="00842324"/>
    <w:rsid w:val="00842AE5"/>
    <w:rsid w:val="00847A8F"/>
    <w:rsid w:val="00853D3D"/>
    <w:rsid w:val="00885884"/>
    <w:rsid w:val="0088790F"/>
    <w:rsid w:val="008B3819"/>
    <w:rsid w:val="008B7B16"/>
    <w:rsid w:val="008C072A"/>
    <w:rsid w:val="008D07C4"/>
    <w:rsid w:val="008F45AE"/>
    <w:rsid w:val="0090327B"/>
    <w:rsid w:val="00904EAB"/>
    <w:rsid w:val="00907316"/>
    <w:rsid w:val="009227AF"/>
    <w:rsid w:val="00931344"/>
    <w:rsid w:val="009561F4"/>
    <w:rsid w:val="00975885"/>
    <w:rsid w:val="009948FB"/>
    <w:rsid w:val="009E20FF"/>
    <w:rsid w:val="009E5A8C"/>
    <w:rsid w:val="00A0335A"/>
    <w:rsid w:val="00A13BC3"/>
    <w:rsid w:val="00A54FB0"/>
    <w:rsid w:val="00A6370C"/>
    <w:rsid w:val="00A70E7A"/>
    <w:rsid w:val="00A95BE6"/>
    <w:rsid w:val="00A96751"/>
    <w:rsid w:val="00A97650"/>
    <w:rsid w:val="00AB7293"/>
    <w:rsid w:val="00AE0D6C"/>
    <w:rsid w:val="00AE2E9F"/>
    <w:rsid w:val="00AE429A"/>
    <w:rsid w:val="00B52417"/>
    <w:rsid w:val="00B61F61"/>
    <w:rsid w:val="00B76475"/>
    <w:rsid w:val="00B86A0E"/>
    <w:rsid w:val="00B92434"/>
    <w:rsid w:val="00B9717F"/>
    <w:rsid w:val="00BA2246"/>
    <w:rsid w:val="00BA5722"/>
    <w:rsid w:val="00BA7D68"/>
    <w:rsid w:val="00BC26D8"/>
    <w:rsid w:val="00BC361A"/>
    <w:rsid w:val="00BE2028"/>
    <w:rsid w:val="00BE3619"/>
    <w:rsid w:val="00BF0F18"/>
    <w:rsid w:val="00C4189C"/>
    <w:rsid w:val="00C4280E"/>
    <w:rsid w:val="00C46A05"/>
    <w:rsid w:val="00C55E7E"/>
    <w:rsid w:val="00C7176C"/>
    <w:rsid w:val="00C910CC"/>
    <w:rsid w:val="00CA28CE"/>
    <w:rsid w:val="00CA3C1D"/>
    <w:rsid w:val="00CB1AB5"/>
    <w:rsid w:val="00CB499D"/>
    <w:rsid w:val="00CB73AB"/>
    <w:rsid w:val="00D03E21"/>
    <w:rsid w:val="00D04C4F"/>
    <w:rsid w:val="00D102AB"/>
    <w:rsid w:val="00D23311"/>
    <w:rsid w:val="00D60DB1"/>
    <w:rsid w:val="00D76F1C"/>
    <w:rsid w:val="00D801DC"/>
    <w:rsid w:val="00D813F3"/>
    <w:rsid w:val="00D96DE5"/>
    <w:rsid w:val="00D97598"/>
    <w:rsid w:val="00DB1A81"/>
    <w:rsid w:val="00E07CA2"/>
    <w:rsid w:val="00E23EF8"/>
    <w:rsid w:val="00E61D37"/>
    <w:rsid w:val="00E63B42"/>
    <w:rsid w:val="00E746A9"/>
    <w:rsid w:val="00EA45B3"/>
    <w:rsid w:val="00EB4B26"/>
    <w:rsid w:val="00EC31DD"/>
    <w:rsid w:val="00ED2F40"/>
    <w:rsid w:val="00EF4C11"/>
    <w:rsid w:val="00F04D99"/>
    <w:rsid w:val="00F24A40"/>
    <w:rsid w:val="00F301E0"/>
    <w:rsid w:val="00F400D5"/>
    <w:rsid w:val="00F54740"/>
    <w:rsid w:val="00F55F13"/>
    <w:rsid w:val="00F6593D"/>
    <w:rsid w:val="00FB6558"/>
    <w:rsid w:val="00FC06A8"/>
    <w:rsid w:val="00FC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#ff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2D4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4D32D4"/>
    <w:pPr>
      <w:keepNext/>
      <w:jc w:val="both"/>
      <w:outlineLvl w:val="0"/>
    </w:pPr>
    <w:rPr>
      <w:rFonts w:ascii="Franklin Gothic Demi" w:hAnsi="Franklin Gothic Demi"/>
      <w:sz w:val="36"/>
      <w:lang w:val="es-ES_tradnl"/>
    </w:rPr>
  </w:style>
  <w:style w:type="paragraph" w:styleId="Ttulo2">
    <w:name w:val="heading 2"/>
    <w:basedOn w:val="Normal"/>
    <w:next w:val="Normal"/>
    <w:qFormat/>
    <w:rsid w:val="004D32D4"/>
    <w:pPr>
      <w:keepNext/>
      <w:tabs>
        <w:tab w:val="center" w:pos="4981"/>
      </w:tabs>
      <w:spacing w:after="58"/>
      <w:outlineLvl w:val="1"/>
    </w:pPr>
    <w:rPr>
      <w:rFonts w:ascii="Arial Narrow" w:hAnsi="Arial Narrow"/>
      <w:b/>
      <w:lang w:val="es-ES_tradnl"/>
    </w:rPr>
  </w:style>
  <w:style w:type="paragraph" w:styleId="Ttulo3">
    <w:name w:val="heading 3"/>
    <w:basedOn w:val="Normal"/>
    <w:next w:val="Normal"/>
    <w:qFormat/>
    <w:rsid w:val="004D32D4"/>
    <w:pPr>
      <w:keepNext/>
      <w:spacing w:after="58"/>
      <w:jc w:val="right"/>
      <w:outlineLvl w:val="2"/>
    </w:pPr>
    <w:rPr>
      <w:rFonts w:ascii="Arial Narrow" w:hAnsi="Arial Narrow"/>
      <w:b/>
      <w:lang w:val="es-ES_tradnl"/>
    </w:rPr>
  </w:style>
  <w:style w:type="paragraph" w:styleId="Ttulo4">
    <w:name w:val="heading 4"/>
    <w:basedOn w:val="Normal"/>
    <w:next w:val="Normal"/>
    <w:qFormat/>
    <w:rsid w:val="004D32D4"/>
    <w:pPr>
      <w:keepNext/>
      <w:jc w:val="both"/>
      <w:outlineLvl w:val="3"/>
    </w:pPr>
    <w:rPr>
      <w:rFonts w:ascii="Arial Narrow" w:hAnsi="Arial Narrow"/>
      <w:b/>
      <w:lang w:val="es-ES_tradnl"/>
    </w:rPr>
  </w:style>
  <w:style w:type="paragraph" w:styleId="Ttulo5">
    <w:name w:val="heading 5"/>
    <w:basedOn w:val="Normal"/>
    <w:next w:val="Normal"/>
    <w:qFormat/>
    <w:rsid w:val="004D32D4"/>
    <w:pPr>
      <w:keepNext/>
      <w:spacing w:after="58"/>
      <w:jc w:val="center"/>
      <w:outlineLvl w:val="4"/>
    </w:pPr>
    <w:rPr>
      <w:rFonts w:ascii="Arial Narrow" w:hAnsi="Arial Narrow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4D32D4"/>
  </w:style>
  <w:style w:type="paragraph" w:styleId="Encabezado">
    <w:name w:val="header"/>
    <w:basedOn w:val="Normal"/>
    <w:rsid w:val="004D32D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D32D4"/>
    <w:pPr>
      <w:tabs>
        <w:tab w:val="center" w:pos="4252"/>
        <w:tab w:val="right" w:pos="8504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2D4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4D32D4"/>
    <w:pPr>
      <w:keepNext/>
      <w:jc w:val="both"/>
      <w:outlineLvl w:val="0"/>
    </w:pPr>
    <w:rPr>
      <w:rFonts w:ascii="Franklin Gothic Demi" w:hAnsi="Franklin Gothic Demi"/>
      <w:sz w:val="36"/>
      <w:lang w:val="es-ES_tradnl"/>
    </w:rPr>
  </w:style>
  <w:style w:type="paragraph" w:styleId="Ttulo2">
    <w:name w:val="heading 2"/>
    <w:basedOn w:val="Normal"/>
    <w:next w:val="Normal"/>
    <w:qFormat/>
    <w:rsid w:val="004D32D4"/>
    <w:pPr>
      <w:keepNext/>
      <w:tabs>
        <w:tab w:val="center" w:pos="4981"/>
      </w:tabs>
      <w:spacing w:after="58"/>
      <w:outlineLvl w:val="1"/>
    </w:pPr>
    <w:rPr>
      <w:rFonts w:ascii="Arial Narrow" w:hAnsi="Arial Narrow"/>
      <w:b/>
      <w:lang w:val="es-ES_tradnl"/>
    </w:rPr>
  </w:style>
  <w:style w:type="paragraph" w:styleId="Ttulo3">
    <w:name w:val="heading 3"/>
    <w:basedOn w:val="Normal"/>
    <w:next w:val="Normal"/>
    <w:qFormat/>
    <w:rsid w:val="004D32D4"/>
    <w:pPr>
      <w:keepNext/>
      <w:spacing w:after="58"/>
      <w:jc w:val="right"/>
      <w:outlineLvl w:val="2"/>
    </w:pPr>
    <w:rPr>
      <w:rFonts w:ascii="Arial Narrow" w:hAnsi="Arial Narrow"/>
      <w:b/>
      <w:lang w:val="es-ES_tradnl"/>
    </w:rPr>
  </w:style>
  <w:style w:type="paragraph" w:styleId="Ttulo4">
    <w:name w:val="heading 4"/>
    <w:basedOn w:val="Normal"/>
    <w:next w:val="Normal"/>
    <w:qFormat/>
    <w:rsid w:val="004D32D4"/>
    <w:pPr>
      <w:keepNext/>
      <w:jc w:val="both"/>
      <w:outlineLvl w:val="3"/>
    </w:pPr>
    <w:rPr>
      <w:rFonts w:ascii="Arial Narrow" w:hAnsi="Arial Narrow"/>
      <w:b/>
      <w:lang w:val="es-ES_tradnl"/>
    </w:rPr>
  </w:style>
  <w:style w:type="paragraph" w:styleId="Ttulo5">
    <w:name w:val="heading 5"/>
    <w:basedOn w:val="Normal"/>
    <w:next w:val="Normal"/>
    <w:qFormat/>
    <w:rsid w:val="004D32D4"/>
    <w:pPr>
      <w:keepNext/>
      <w:spacing w:after="58"/>
      <w:jc w:val="center"/>
      <w:outlineLvl w:val="4"/>
    </w:pPr>
    <w:rPr>
      <w:rFonts w:ascii="Arial Narrow" w:hAnsi="Arial Narrow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4D32D4"/>
  </w:style>
  <w:style w:type="paragraph" w:styleId="Encabezado">
    <w:name w:val="header"/>
    <w:basedOn w:val="Normal"/>
    <w:rsid w:val="004D32D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D32D4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microsoft.com/office/2007/relationships/stylesWithEffects" Target="stylesWithEffect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096068F-C4C6-4653-BDE6-37F83388708A}"/>
</file>

<file path=customXml/itemProps2.xml><?xml version="1.0" encoding="utf-8"?>
<ds:datastoreItem xmlns:ds="http://schemas.openxmlformats.org/officeDocument/2006/customXml" ds:itemID="{F6CC7EE9-15F9-4FC2-BB90-F1D116AA9071}"/>
</file>

<file path=customXml/itemProps3.xml><?xml version="1.0" encoding="utf-8"?>
<ds:datastoreItem xmlns:ds="http://schemas.openxmlformats.org/officeDocument/2006/customXml" ds:itemID="{48CDC4A0-B65A-4030-91B2-43244FDEEEF8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2</TotalTime>
  <Pages>8</Pages>
  <Words>400</Words>
  <Characters>4980</Characters>
  <Application>Microsoft Office Word</Application>
  <DocSecurity>0</DocSecurity>
  <Lines>41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foursomes</vt:lpstr>
    </vt:vector>
  </TitlesOfParts>
  <Company>Hewlett-Packard Company</Company>
  <LinksUpToDate>false</LinksUpToDate>
  <CharactersWithSpaces>5370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foursomes</dc:title>
  <dc:creator>Mónica</dc:creator>
  <cp:lastModifiedBy>loreto uhagon</cp:lastModifiedBy>
  <cp:revision>4</cp:revision>
  <cp:lastPrinted>2007-09-28T14:31:00Z</cp:lastPrinted>
  <dcterms:created xsi:type="dcterms:W3CDTF">2013-09-20T10:09:00Z</dcterms:created>
  <dcterms:modified xsi:type="dcterms:W3CDTF">2013-09-20T10:13:00Z</dcterms:modified>
</cp:coreProperties>
</file>