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37" w:rsidRDefault="00DB3E37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  <w:bookmarkStart w:id="0" w:name="_GoBack"/>
      <w:bookmarkEnd w:id="0"/>
    </w:p>
    <w:p w:rsidR="00DB3E37" w:rsidRDefault="00DB3E37" w:rsidP="00CF5E81">
      <w:pPr>
        <w:widowControl w:val="0"/>
        <w:tabs>
          <w:tab w:val="right" w:pos="10773"/>
        </w:tabs>
        <w:ind w:left="720"/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2922A1" w:rsidRPr="00660563" w:rsidRDefault="00A001EC" w:rsidP="00660563">
      <w:pPr>
        <w:widowControl w:val="0"/>
        <w:tabs>
          <w:tab w:val="right" w:pos="10348"/>
        </w:tabs>
        <w:rPr>
          <w:rFonts w:asciiTheme="minorHAnsi" w:hAnsiTheme="minorHAnsi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2</w:t>
      </w:r>
      <w:r w:rsidR="00271E17" w:rsidRPr="00660563">
        <w:rPr>
          <w:rFonts w:asciiTheme="minorHAnsi" w:hAnsiTheme="minorHAnsi"/>
          <w:b/>
          <w:snapToGrid w:val="0"/>
          <w:sz w:val="24"/>
          <w:lang w:val="es-ES_tradnl"/>
        </w:rPr>
        <w:t>6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</w:t>
      </w:r>
      <w:r w:rsidR="00363FC0" w:rsidRPr="00660563">
        <w:rPr>
          <w:rFonts w:asciiTheme="minorHAnsi" w:hAnsiTheme="minorHAnsi"/>
          <w:b/>
          <w:snapToGrid w:val="0"/>
          <w:sz w:val="24"/>
          <w:lang w:val="es-ES_tradnl"/>
        </w:rPr>
        <w:t>Febrero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20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1</w:t>
      </w:r>
      <w:r w:rsidR="00271E17" w:rsidRPr="00660563">
        <w:rPr>
          <w:rFonts w:asciiTheme="minorHAnsi" w:hAnsiTheme="minorHAnsi"/>
          <w:b/>
          <w:snapToGrid w:val="0"/>
          <w:sz w:val="24"/>
          <w:lang w:val="es-ES_tradnl"/>
        </w:rPr>
        <w:t>4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</w:t>
      </w:r>
      <w:r w:rsidR="00CE4939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</w:t>
      </w:r>
      <w:r w:rsidR="00660563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2</w:t>
      </w:r>
      <w:r w:rsidR="00271E17" w:rsidRPr="00660563">
        <w:rPr>
          <w:rFonts w:asciiTheme="minorHAnsi" w:hAnsiTheme="minorHAnsi"/>
          <w:b/>
          <w:snapToGrid w:val="0"/>
          <w:sz w:val="24"/>
          <w:lang w:val="es-ES_tradnl"/>
        </w:rPr>
        <w:t>7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271E17" w:rsidRPr="00660563">
        <w:rPr>
          <w:rFonts w:asciiTheme="minorHAnsi" w:hAnsiTheme="minorHAnsi"/>
          <w:b/>
          <w:snapToGrid w:val="0"/>
          <w:sz w:val="24"/>
          <w:lang w:val="es-ES_tradnl"/>
        </w:rPr>
        <w:t>4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proofErr w:type="spellStart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</w:t>
            </w:r>
            <w:proofErr w:type="spellEnd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812A5" w:rsidRDefault="009812A5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SIMON DE MIGUEL, JORGE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9812A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812A5" w:rsidRDefault="009812A5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GOGER, ROBIN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B440C3" w:rsidRDefault="009812A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AUS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812A5" w:rsidRDefault="009812A5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HOWARD, PAUL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9812A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6061A9" w:rsidRDefault="006061A9" w:rsidP="006061A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HABELER, MARKUS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6061A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AUS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11433B" w:rsidRDefault="00303DB4" w:rsidP="00275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CANNON, ROBBIE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303DB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PAYA VILA, SALVADOR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F14A1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974F0" w:rsidRDefault="000974F0" w:rsidP="000974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NOERGAARD MOELLER, NIKLAS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0974F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72D32" w:rsidRDefault="00C72D32" w:rsidP="00C72D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MATSUI , TAKAYUKI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C72D3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812A5" w:rsidRDefault="009812A5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MCCORMICK, JAMES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9812A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C72D32" w:rsidRDefault="00C72D32" w:rsidP="00C72D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VAN VEEN, VINCE</w:t>
            </w:r>
          </w:p>
          <w:p w:rsidR="00060412" w:rsidRPr="00936CF3" w:rsidRDefault="00060412" w:rsidP="009C643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C72D3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NED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00</w:t>
            </w: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303DB4" w:rsidRDefault="00303DB4" w:rsidP="009C643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03DB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TISSERAND, HUBERT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303DB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PAEZ WEINBAUM, FEDERICO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F14A1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DC43C9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 w:rsidR="009E1A5E"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40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</w:p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snapToGrid w:val="0"/>
                <w:sz w:val="4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BERNA MANZANARES, DANIEL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14A12" w:rsidP="009C6437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271E17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13:10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974F0" w:rsidRDefault="000974F0" w:rsidP="000974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KRISTENSEN , NICOLAI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0974F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C72D32" w:rsidRDefault="00C72D32" w:rsidP="00C72D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SARACINO , ANDREA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C72D3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00542A" w:rsidRDefault="0000542A" w:rsidP="009C6437">
            <w:pPr>
              <w:rPr>
                <w:rFonts w:ascii="Calibri" w:hAnsi="Calibri"/>
                <w:sz w:val="22"/>
                <w:szCs w:val="22"/>
              </w:rPr>
            </w:pPr>
            <w:r w:rsidRPr="0000542A">
              <w:rPr>
                <w:rFonts w:ascii="Calibri" w:hAnsi="Calibri"/>
                <w:sz w:val="22"/>
                <w:szCs w:val="22"/>
              </w:rPr>
              <w:t>FRIESZ, JAN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00542A" w:rsidP="00B440C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SLK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812A5" w:rsidRDefault="009812A5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CASEY, HARRY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9812A5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060412" w:rsidRPr="00303DB4" w:rsidRDefault="00303DB4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3DB4">
              <w:rPr>
                <w:rFonts w:asciiTheme="minorHAnsi" w:hAnsiTheme="minorHAnsi" w:cstheme="minorHAnsi"/>
                <w:sz w:val="22"/>
                <w:szCs w:val="22"/>
              </w:rPr>
              <w:t>VEGA DE SEOANE, SANTIAGO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303DB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6061A9" w:rsidRDefault="006061A9" w:rsidP="006061A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NOVAK, VITEK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6061A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CZE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ESPOSITO MENARD, HUGO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F14A1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C06632" w:rsidRDefault="00C06632" w:rsidP="00C066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EVANS, RYAN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C0663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14A12" w:rsidRPr="0000542A" w:rsidRDefault="0000542A" w:rsidP="00F14A12">
            <w:pPr>
              <w:rPr>
                <w:rFonts w:ascii="Calibri" w:hAnsi="Calibri"/>
                <w:sz w:val="22"/>
                <w:szCs w:val="22"/>
              </w:rPr>
            </w:pPr>
            <w:r w:rsidRPr="0000542A">
              <w:rPr>
                <w:rFonts w:ascii="Calibri" w:hAnsi="Calibri"/>
                <w:sz w:val="22"/>
                <w:szCs w:val="22"/>
              </w:rPr>
              <w:t>WITTMANN, SEBASTIAN</w:t>
            </w:r>
          </w:p>
          <w:p w:rsidR="00060412" w:rsidRPr="0000542A" w:rsidRDefault="00060412" w:rsidP="009C643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00542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AUS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40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E466D7" w:rsidRDefault="00C76D59" w:rsidP="00C76D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WHITAKER, SAM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C76D5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974F0" w:rsidRDefault="000974F0" w:rsidP="000974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X TINNING, NICOLAI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0974F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BENITO BARRIENTOS, JAIME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14A1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 w:rsidR="00271E17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</w:tr>
      <w:tr w:rsidR="00060412" w:rsidRPr="00CE4939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72D32" w:rsidRDefault="00C76D59" w:rsidP="00C72D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SAGOO, PAVAN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060412" w:rsidRPr="00B440C3" w:rsidRDefault="00C76D5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B440C3" w:rsidRDefault="0000542A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542A">
              <w:rPr>
                <w:rFonts w:ascii="Calibri" w:hAnsi="Calibri"/>
                <w:sz w:val="22"/>
                <w:szCs w:val="22"/>
              </w:rPr>
              <w:t>LONG, HURLY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00542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GOROSPE GURIDI, XABIER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14A1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271E17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72D32" w:rsidRPr="00C76D59" w:rsidRDefault="00C76D59" w:rsidP="00C72D32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C76D59">
              <w:rPr>
                <w:rFonts w:ascii="Calibri" w:hAnsi="Calibri"/>
                <w:color w:val="FF0000"/>
                <w:sz w:val="22"/>
                <w:szCs w:val="22"/>
              </w:rPr>
              <w:t>LAUNER BAEK, PETER</w:t>
            </w:r>
            <w:r>
              <w:rPr>
                <w:rFonts w:ascii="Calibri" w:hAnsi="Calibri"/>
                <w:color w:val="FF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libri" w:hAnsi="Calibri"/>
                <w:color w:val="FF0000"/>
                <w:sz w:val="22"/>
                <w:szCs w:val="22"/>
              </w:rPr>
              <w:t>Pte</w:t>
            </w:r>
            <w:proofErr w:type="spellEnd"/>
            <w:r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FF0000"/>
                <w:sz w:val="22"/>
                <w:szCs w:val="22"/>
              </w:rPr>
              <w:t>confirm</w:t>
            </w:r>
            <w:proofErr w:type="spellEnd"/>
          </w:p>
          <w:p w:rsidR="009D6C0B" w:rsidRPr="00C76D59" w:rsidRDefault="009D6C0B" w:rsidP="009C6437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C76D59" w:rsidRDefault="00C76D59" w:rsidP="009C643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6D5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9D6C0B" w:rsidRPr="00303DB4" w:rsidRDefault="00303DB4" w:rsidP="009C643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03D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SHARVIN, CORMAC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B440C3" w:rsidRDefault="00303DB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Pr="005F0F00" w:rsidRDefault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5F0F00" w:rsidRP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szCs w:val="16"/>
          <w:lang w:val="es-ES_tradnl"/>
        </w:rPr>
      </w:pPr>
    </w:p>
    <w:p w:rsid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22"/>
          <w:szCs w:val="22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A001EC" w:rsidRDefault="00660563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</w:t>
      </w:r>
      <w:r>
        <w:rPr>
          <w:rFonts w:asciiTheme="minorHAnsi" w:hAnsiTheme="minorHAnsi"/>
          <w:b/>
          <w:snapToGrid w:val="0"/>
          <w:sz w:val="24"/>
          <w:lang w:val="es-ES_tradnl"/>
        </w:rPr>
        <w:t xml:space="preserve">   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26 de Febrero de 2014                                                                                           </w:t>
      </w:r>
      <w:r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27 de Febrero de 2014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660563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proofErr w:type="spellStart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</w:t>
            </w:r>
            <w:proofErr w:type="spellEnd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MORENO LINARES, EDER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ETLIN, JORIS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 NITTO, ENRICO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TURNER, ASHTON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12:40</w:t>
            </w:r>
          </w:p>
        </w:tc>
      </w:tr>
      <w:tr w:rsidR="00294E15" w:rsidRPr="009D3A57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CANTERO GUTIERREZ, IVAN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Pr="009D3A57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ELISSALDE, PAUL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GIRRBACH, JOEL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12:50</w:t>
            </w:r>
          </w:p>
        </w:tc>
      </w:tr>
      <w:tr w:rsidR="00303DB4" w:rsidRPr="009D3A57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3DB4" w:rsidRPr="009D33B6" w:rsidRDefault="00303DB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3DB4" w:rsidRPr="009D33B6" w:rsidRDefault="00303DB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3DB4" w:rsidRPr="00A84361" w:rsidRDefault="00303DB4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03DB4" w:rsidRDefault="00303DB4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HEMMERICH LORNE, CHRIS</w:t>
            </w:r>
          </w:p>
          <w:p w:rsidR="00303DB4" w:rsidRPr="0011433B" w:rsidRDefault="00303DB4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303DB4" w:rsidRPr="00B440C3" w:rsidRDefault="00303DB4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CAN</w:t>
            </w:r>
          </w:p>
        </w:tc>
        <w:tc>
          <w:tcPr>
            <w:tcW w:w="874" w:type="dxa"/>
            <w:vMerge/>
            <w:vAlign w:val="center"/>
          </w:tcPr>
          <w:p w:rsidR="00303DB4" w:rsidRPr="009D3A57" w:rsidRDefault="00303DB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303DB4" w:rsidRPr="009D3A57" w:rsidRDefault="00303DB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94E15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DAYDOU, ALEXANDRE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294E15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WILLIAMS, MAX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Pr="00DC43C9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LEANDRO RODRIGUEZ, CARLOS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MCNAMARA, RORY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294E15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HUME, JACK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Pr="00DC43C9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13:10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Pr="00E466D7" w:rsidRDefault="0000542A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542A">
              <w:rPr>
                <w:rFonts w:ascii="Calibri" w:hAnsi="Calibri"/>
                <w:sz w:val="22"/>
                <w:szCs w:val="22"/>
              </w:rPr>
              <w:t>FERRER MERCANT, ANTONI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00542A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BEM, LÉONARD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LIPPARELLI , EDOARDO RAFFAELE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LILJA MOYANO, LEONARDO AXEL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MARSH, NICK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LIPOLD, LUKAS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AUS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SUBREGIS, KENNY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PLANT, ALFIE</w:t>
            </w:r>
          </w:p>
          <w:p w:rsidR="00294E15" w:rsidRPr="00936CF3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303DB4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3DB4" w:rsidRPr="009D33B6" w:rsidRDefault="00303DB4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303DB4" w:rsidRDefault="00303DB4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3DB4" w:rsidRPr="00A84361" w:rsidRDefault="00303DB4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303DB4" w:rsidRDefault="00303DB4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SOEGAAD, MADS</w:t>
            </w:r>
          </w:p>
          <w:p w:rsidR="00303DB4" w:rsidRPr="00B440C3" w:rsidRDefault="00303DB4" w:rsidP="00B701F3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303DB4" w:rsidRPr="00B440C3" w:rsidRDefault="00303DB4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 w:val="restart"/>
            <w:vAlign w:val="center"/>
          </w:tcPr>
          <w:p w:rsidR="00303DB4" w:rsidRPr="009D33B6" w:rsidRDefault="00303DB4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303DB4" w:rsidRPr="009D33B6" w:rsidRDefault="00303DB4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303DB4" w:rsidRPr="009D33B6" w:rsidRDefault="00303DB4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303DB4" w:rsidRDefault="00303DB4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13:40</w:t>
            </w:r>
          </w:p>
        </w:tc>
      </w:tr>
      <w:tr w:rsidR="00294E15" w:rsidRPr="009D3A57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Pr="00E466D7" w:rsidRDefault="0000542A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542A">
              <w:rPr>
                <w:rFonts w:ascii="Calibri" w:hAnsi="Calibri"/>
                <w:sz w:val="22"/>
                <w:szCs w:val="22"/>
              </w:rPr>
              <w:t>ILIC, CEDOMIR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0542A" w:rsidRPr="00B440C3" w:rsidRDefault="0000542A" w:rsidP="000054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SER</w:t>
            </w:r>
          </w:p>
        </w:tc>
        <w:tc>
          <w:tcPr>
            <w:tcW w:w="874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94E15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BALLESTEROS BOTIN, JAVIER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AMACHER, EDOUARD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13:50</w:t>
            </w:r>
          </w:p>
        </w:tc>
      </w:tr>
      <w:tr w:rsidR="00294E15" w:rsidRPr="009D3A57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SCHOEB, GRÉGOIRE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9D3A57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94E15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PASTOR RUFIAN, VICTOR</w:t>
            </w:r>
          </w:p>
          <w:p w:rsidR="00294E15" w:rsidRPr="00B440C3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Pr="00D572D2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D572D2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SCALISE , LORENZO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94E15" w:rsidRPr="009D33B6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94E15" w:rsidRPr="009D33B6" w:rsidRDefault="00294E15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MCCULLEN, HAYDN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MC LARNON, TIARNAN</w:t>
            </w:r>
          </w:p>
          <w:p w:rsidR="00294E15" w:rsidRPr="00C116EA" w:rsidRDefault="00294E15" w:rsidP="00B701F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lang w:val="es-ES_tradnl"/>
        </w:rPr>
      </w:pPr>
    </w:p>
    <w:p w:rsidR="00187AD9" w:rsidRPr="00985EC8" w:rsidRDefault="00187AD9" w:rsidP="00187AD9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F30B1D" w:rsidRDefault="00271E17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</w:p>
    <w:p w:rsidR="00A001EC" w:rsidRDefault="00A001EC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271E17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26 de Febrero de 2014                                                                                           </w:t>
      </w:r>
      <w:r w:rsidR="00660563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>27 de Febrero de 2014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660563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proofErr w:type="spellStart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</w:t>
            </w:r>
            <w:proofErr w:type="spellEnd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71E17" w:rsidRDefault="00271E17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12:30</w:t>
            </w:r>
          </w:p>
        </w:tc>
        <w:tc>
          <w:tcPr>
            <w:tcW w:w="882" w:type="dxa"/>
            <w:vMerge w:val="restart"/>
            <w:vAlign w:val="center"/>
          </w:tcPr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71E17" w:rsidRPr="00A84361" w:rsidRDefault="00271E17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812A5" w:rsidRDefault="009812A5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SAUNDERS, MICHAEL</w:t>
            </w:r>
          </w:p>
          <w:p w:rsidR="00271E17" w:rsidRPr="00E466D7" w:rsidRDefault="00271E17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71E17" w:rsidRPr="00B440C3" w:rsidRDefault="009812A5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271E17" w:rsidRDefault="00271E17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271E17" w:rsidRPr="009D33B6" w:rsidRDefault="00271E17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71E17" w:rsidRPr="00A84361" w:rsidRDefault="00271E17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56AE6" w:rsidRDefault="00556AE6" w:rsidP="00556A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DECOTTIGNIES LAFON, MATHIEU</w:t>
            </w:r>
          </w:p>
          <w:p w:rsidR="00271E17" w:rsidRPr="00E466D7" w:rsidRDefault="00271E17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271E17" w:rsidRPr="00B440C3" w:rsidRDefault="00556AE6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271E17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71E17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71E17" w:rsidRPr="00A84361" w:rsidRDefault="00271E17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A45B8C" w:rsidRDefault="00A45B8C" w:rsidP="00A45B8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MORAGO AYRA, DAVID</w:t>
            </w:r>
          </w:p>
          <w:p w:rsidR="00271E17" w:rsidRPr="00E466D7" w:rsidRDefault="00271E17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71E17" w:rsidRPr="00B440C3" w:rsidRDefault="00A45B8C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71E17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71E17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71E17" w:rsidRDefault="00271E17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12:40</w:t>
            </w:r>
          </w:p>
        </w:tc>
        <w:tc>
          <w:tcPr>
            <w:tcW w:w="882" w:type="dxa"/>
            <w:vMerge w:val="restart"/>
            <w:vAlign w:val="center"/>
          </w:tcPr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71E17" w:rsidRPr="00A84361" w:rsidRDefault="00271E17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72092" w:rsidRDefault="00872092" w:rsidP="0087209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GUERREIRO CARLOTA, JOÃO</w:t>
            </w:r>
          </w:p>
          <w:p w:rsidR="00271E17" w:rsidRPr="00C116EA" w:rsidRDefault="00271E17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71E17" w:rsidRPr="00B440C3" w:rsidRDefault="0087209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 w:val="restart"/>
            <w:vAlign w:val="center"/>
          </w:tcPr>
          <w:p w:rsidR="00271E17" w:rsidRDefault="00271E17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271E17" w:rsidRPr="009D33B6" w:rsidRDefault="00271E17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71E17" w:rsidRPr="00A84361" w:rsidRDefault="00271E17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MAZIER, PIERRE</w:t>
            </w:r>
          </w:p>
          <w:p w:rsidR="00271E17" w:rsidRPr="00936CF3" w:rsidRDefault="00271E17" w:rsidP="00DC43C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71E17" w:rsidRPr="00B440C3" w:rsidRDefault="00F14A1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71E17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71E17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71E17" w:rsidRPr="00A84361" w:rsidRDefault="00271E17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SALAMA MONSALVE, JUAN</w:t>
            </w:r>
          </w:p>
          <w:p w:rsidR="00271E17" w:rsidRPr="00E466D7" w:rsidRDefault="00271E17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71E17" w:rsidRPr="00B440C3" w:rsidRDefault="00F14A1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71E17" w:rsidRPr="00DC43C9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271E17" w:rsidRPr="00DC43C9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271E17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71E17" w:rsidRDefault="00271E17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12:50</w:t>
            </w:r>
          </w:p>
        </w:tc>
        <w:tc>
          <w:tcPr>
            <w:tcW w:w="882" w:type="dxa"/>
            <w:vMerge w:val="restart"/>
            <w:vAlign w:val="center"/>
          </w:tcPr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71E17" w:rsidRPr="00A84361" w:rsidRDefault="00271E17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A45B8C" w:rsidRDefault="00A45B8C" w:rsidP="00A45B8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SAINZ DELGADO, JAVIER</w:t>
            </w:r>
          </w:p>
          <w:p w:rsidR="00271E17" w:rsidRPr="00C116EA" w:rsidRDefault="00271E17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71E17" w:rsidRPr="00B440C3" w:rsidRDefault="00A45B8C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271E17" w:rsidRDefault="00271E17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271E17" w:rsidRPr="009D33B6" w:rsidRDefault="00271E17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</w:tr>
      <w:tr w:rsidR="00303DB4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3DB4" w:rsidRPr="009D33B6" w:rsidRDefault="00303DB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3DB4" w:rsidRPr="009D33B6" w:rsidRDefault="00303DB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3DB4" w:rsidRPr="00A84361" w:rsidRDefault="00303DB4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03DB4" w:rsidRDefault="00303DB4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VECCHI FOSSA , JACOPO</w:t>
            </w:r>
          </w:p>
          <w:p w:rsidR="00303DB4" w:rsidRPr="00DC43C9" w:rsidRDefault="00303DB4" w:rsidP="00B701F3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303DB4" w:rsidRPr="00B440C3" w:rsidRDefault="00303DB4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303DB4" w:rsidRDefault="00303DB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303DB4" w:rsidRDefault="00303DB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71E17" w:rsidRPr="009D33B6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71E17" w:rsidRPr="00A84361" w:rsidRDefault="00271E17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556AE6" w:rsidRDefault="00556AE6" w:rsidP="00556A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BRIDGES, RICHARD</w:t>
            </w:r>
          </w:p>
          <w:p w:rsidR="00271E17" w:rsidRPr="00E466D7" w:rsidRDefault="00271E17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271E17" w:rsidRPr="00B440C3" w:rsidRDefault="00556AE6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271E17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71E17" w:rsidRDefault="00271E1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71E17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71E17" w:rsidRPr="00DC43C9" w:rsidRDefault="00271E17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00</w:t>
            </w:r>
          </w:p>
        </w:tc>
        <w:tc>
          <w:tcPr>
            <w:tcW w:w="882" w:type="dxa"/>
            <w:vMerge w:val="restart"/>
            <w:vAlign w:val="center"/>
          </w:tcPr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71E17" w:rsidRPr="009D33B6" w:rsidRDefault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271E17" w:rsidRPr="009D33B6" w:rsidRDefault="00271E1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71E17" w:rsidRPr="00A84361" w:rsidRDefault="00271E17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45B8C" w:rsidRDefault="00A45B8C" w:rsidP="00A45B8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WHITSON, REEVE</w:t>
            </w:r>
          </w:p>
          <w:p w:rsidR="00271E17" w:rsidRPr="00E466D7" w:rsidRDefault="00271E17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271E17" w:rsidRPr="00B440C3" w:rsidRDefault="00A45B8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 w:val="restart"/>
            <w:vAlign w:val="center"/>
          </w:tcPr>
          <w:p w:rsidR="00271E17" w:rsidRDefault="00271E17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271E17" w:rsidRPr="009D33B6" w:rsidRDefault="00271E17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A45B8C" w:rsidRDefault="00A45B8C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CHESTERS, ASHLEY</w:t>
            </w:r>
          </w:p>
          <w:p w:rsidR="00A45B8C" w:rsidRPr="00E466D7" w:rsidRDefault="00A45B8C" w:rsidP="00F14A1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Pr="00B440C3" w:rsidRDefault="00A45B8C" w:rsidP="00F14A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A45B8C" w:rsidRDefault="00A45B8C" w:rsidP="00A45B8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GALIANO AGUILAR, MARIO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A45B8C" w:rsidRPr="00B440C3" w:rsidRDefault="00A45B8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45B8C" w:rsidRPr="00DC43C9" w:rsidRDefault="00A45B8C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13:10</w:t>
            </w:r>
          </w:p>
        </w:tc>
        <w:tc>
          <w:tcPr>
            <w:tcW w:w="882" w:type="dxa"/>
            <w:vMerge w:val="restart"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45B8C" w:rsidRPr="00A84361" w:rsidRDefault="00A45B8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45B8C" w:rsidRDefault="00A45B8C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LARRAZABAL COROMINAS, ALEJANDRO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A45B8C" w:rsidRPr="00B440C3" w:rsidRDefault="00A45B8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A45B8C" w:rsidRDefault="00A45B8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45B8C" w:rsidRPr="009D33B6" w:rsidRDefault="00A45B8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FOOS, DOMINIC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Pr="00B440C3" w:rsidRDefault="00F14A1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A45B8C" w:rsidRDefault="00A45B8C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PORTEOUS, GARRICK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A45B8C" w:rsidRPr="00B440C3" w:rsidRDefault="00A45B8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45B8C" w:rsidRDefault="00A45B8C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  <w:tc>
          <w:tcPr>
            <w:tcW w:w="882" w:type="dxa"/>
            <w:vMerge w:val="restart"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45B8C" w:rsidRPr="00A84361" w:rsidRDefault="00A45B8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45B8C" w:rsidRPr="00E466D7" w:rsidRDefault="00C76D59" w:rsidP="00C76D5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76D59">
              <w:rPr>
                <w:rFonts w:ascii="Calibri" w:hAnsi="Calibri"/>
                <w:sz w:val="22"/>
                <w:szCs w:val="22"/>
              </w:rPr>
              <w:t>OHORN, MARCEL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A45B8C" w:rsidRPr="00B440C3" w:rsidRDefault="00C76D59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A45B8C" w:rsidRDefault="00A45B8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45B8C" w:rsidRPr="009D33B6" w:rsidRDefault="00A45B8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556AE6" w:rsidRDefault="00556AE6" w:rsidP="00556A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DIAMOND, HARRY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Pr="00B440C3" w:rsidRDefault="00556AE6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VEYRET, VICTOR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A45B8C" w:rsidRPr="00B440C3" w:rsidRDefault="00F14A1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45B8C" w:rsidRDefault="00A45B8C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13:30</w:t>
            </w:r>
          </w:p>
        </w:tc>
        <w:tc>
          <w:tcPr>
            <w:tcW w:w="882" w:type="dxa"/>
            <w:vMerge w:val="restart"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45B8C" w:rsidRPr="00A84361" w:rsidRDefault="00A45B8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45B8C" w:rsidRDefault="00A45B8C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CARR, OLIVER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A45B8C" w:rsidRPr="00B440C3" w:rsidRDefault="00A45B8C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A45B8C" w:rsidRDefault="00A45B8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45B8C" w:rsidRPr="009D33B6" w:rsidRDefault="00A45B8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303DB4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3DB4" w:rsidRPr="009D33B6" w:rsidRDefault="00303DB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3DB4" w:rsidRPr="009D33B6" w:rsidRDefault="00303DB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3DB4" w:rsidRPr="00A84361" w:rsidRDefault="00303DB4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03DB4" w:rsidRDefault="00303DB4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GUASCONI , JACOPO</w:t>
            </w:r>
          </w:p>
          <w:p w:rsidR="00303DB4" w:rsidRPr="00E466D7" w:rsidRDefault="00303DB4" w:rsidP="00B701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303DB4" w:rsidRPr="00B440C3" w:rsidRDefault="00303DB4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303DB4" w:rsidRDefault="00303DB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303DB4" w:rsidRDefault="00303DB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556AE6" w:rsidRDefault="00556AE6" w:rsidP="00556A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 BERRE, THOMAS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A45B8C" w:rsidRPr="00B440C3" w:rsidRDefault="00556AE6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45B8C" w:rsidRDefault="00A45B8C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13:40</w:t>
            </w:r>
          </w:p>
        </w:tc>
        <w:tc>
          <w:tcPr>
            <w:tcW w:w="882" w:type="dxa"/>
            <w:vMerge w:val="restart"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45B8C" w:rsidRPr="00A84361" w:rsidRDefault="00A45B8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72092" w:rsidRDefault="00872092" w:rsidP="0087209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ROSS, CRAIG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A45B8C" w:rsidRPr="00B440C3" w:rsidRDefault="0087209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A45B8C" w:rsidRDefault="00A45B8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45B8C" w:rsidRPr="009D33B6" w:rsidRDefault="00A45B8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72D32" w:rsidRDefault="00515E72" w:rsidP="00C72D3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KOLBERG, FLORIAN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Default="00515E7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TUR</w:t>
            </w:r>
          </w:p>
          <w:p w:rsidR="00515E72" w:rsidRPr="00B440C3" w:rsidRDefault="00515E7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14A12" w:rsidRDefault="00F14A12" w:rsidP="00F14A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MANIFACIER, NICOLAS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A45B8C" w:rsidRPr="00B440C3" w:rsidRDefault="00F14A1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45B8C" w:rsidRDefault="00A45B8C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13:50</w:t>
            </w:r>
          </w:p>
        </w:tc>
        <w:tc>
          <w:tcPr>
            <w:tcW w:w="882" w:type="dxa"/>
            <w:vMerge w:val="restart"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45B8C" w:rsidRPr="00A84361" w:rsidRDefault="00A45B8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72092" w:rsidRDefault="00872092" w:rsidP="0087209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GORNIK, TIM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A45B8C" w:rsidRPr="00B440C3" w:rsidRDefault="0087209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SLO</w:t>
            </w:r>
          </w:p>
        </w:tc>
        <w:tc>
          <w:tcPr>
            <w:tcW w:w="874" w:type="dxa"/>
            <w:vMerge w:val="restart"/>
            <w:vAlign w:val="center"/>
          </w:tcPr>
          <w:p w:rsidR="00A45B8C" w:rsidRDefault="00A45B8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45B8C" w:rsidRPr="009D33B6" w:rsidRDefault="00A45B8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B7A49" w:rsidRDefault="007B7A49" w:rsidP="007B7A4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GREHAN , STUART</w:t>
            </w:r>
          </w:p>
          <w:p w:rsidR="00A45B8C" w:rsidRPr="00C61322" w:rsidRDefault="00A45B8C" w:rsidP="00C613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Pr="00B440C3" w:rsidRDefault="007B7A49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Pr="009D33B6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Pr="00A84361" w:rsidRDefault="00A45B8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556AE6" w:rsidRDefault="00556AE6" w:rsidP="00556A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COUSSAUD, UGO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A45B8C" w:rsidRPr="00B440C3" w:rsidRDefault="00556AE6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45B8C" w:rsidRDefault="00A45B8C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45B8C" w:rsidRPr="009D33B6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45B8C" w:rsidRPr="009D33B6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45B8C" w:rsidRPr="00A84361" w:rsidRDefault="00A45B8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45B8C" w:rsidRDefault="00A45B8C" w:rsidP="0098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PENGE, MARCO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A45B8C" w:rsidRPr="00B440C3" w:rsidRDefault="00A45B8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A45B8C" w:rsidRDefault="00A45B8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A45B8C" w:rsidRPr="009D33B6" w:rsidRDefault="00A45B8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A45B8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Default="00A45B8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A45B8C" w:rsidRDefault="00A45B8C" w:rsidP="00A45B8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DEL REY GONZALEZ, ALEJANDRO</w:t>
            </w:r>
          </w:p>
          <w:p w:rsidR="00A45B8C" w:rsidRPr="00E466D7" w:rsidRDefault="00A45B8C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A45B8C" w:rsidRPr="00B440C3" w:rsidRDefault="00A45B8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A45B8C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556AE6" w:rsidRDefault="00556AE6" w:rsidP="00556AE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SOLDATI , TEODORO</w:t>
            </w:r>
          </w:p>
          <w:p w:rsidR="00A45B8C" w:rsidRPr="00E466D7" w:rsidRDefault="00A45B8C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A45B8C" w:rsidRPr="00B440C3" w:rsidRDefault="00556AE6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A45B8C" w:rsidRDefault="00A45B8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F408F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Pr="006C3C1D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9F2A71" w:rsidRDefault="001A6AC7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985EC8">
        <w:rPr>
          <w:rFonts w:ascii="Arial Narrow Italic" w:hAnsi="Arial Narrow Italic"/>
          <w:snapToGrid w:val="0"/>
          <w:sz w:val="18"/>
          <w:szCs w:val="18"/>
          <w:lang w:val="es-ES_tradnl"/>
        </w:rPr>
        <w:t xml:space="preserve">   </w:t>
      </w:r>
      <w:r w:rsidR="00A25B2F" w:rsidRPr="00985EC8">
        <w:rPr>
          <w:rFonts w:ascii="Arial Narrow Italic" w:hAnsi="Arial Narrow Italic"/>
          <w:b/>
          <w:snapToGrid w:val="0"/>
          <w:sz w:val="18"/>
          <w:szCs w:val="18"/>
          <w:lang w:val="es-ES_tradnl"/>
        </w:rPr>
        <w:t xml:space="preserve">  </w:t>
      </w:r>
    </w:p>
    <w:p w:rsidR="00556AE6" w:rsidRPr="004F7849" w:rsidRDefault="00556AE6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lang w:val="es-ES_tradnl"/>
        </w:rPr>
      </w:pPr>
    </w:p>
    <w:p w:rsidR="00F14735" w:rsidRPr="004F7849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lang w:val="es-ES_tradnl"/>
        </w:rPr>
      </w:pPr>
      <w:r w:rsidRPr="004F7849">
        <w:rPr>
          <w:rFonts w:ascii="Arial Narrow Italic" w:hAnsi="Arial Narrow Italic"/>
          <w:b/>
          <w:snapToGrid w:val="0"/>
          <w:lang w:val="es-ES_tradnl"/>
        </w:rPr>
        <w:t xml:space="preserve">  </w:t>
      </w:r>
    </w:p>
    <w:p w:rsidR="004F7849" w:rsidRPr="004F7849" w:rsidRDefault="004F7849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lang w:val="es-ES_tradnl"/>
        </w:rPr>
      </w:pPr>
    </w:p>
    <w:p w:rsidR="00A001EC" w:rsidRDefault="00660563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26 de Febrero de 2014                                                                                           </w:t>
      </w:r>
      <w:r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27 de Febrero de 2014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660563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proofErr w:type="spellStart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Hora</w:t>
            </w:r>
            <w:proofErr w:type="spellEnd"/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660563" w:rsidRPr="00660563" w:rsidRDefault="00660563" w:rsidP="004F7849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s-ES_tradnl"/>
              </w:rPr>
              <w:t>Hora/Time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Pr="002E647E" w:rsidRDefault="0000542A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0542A">
              <w:rPr>
                <w:rFonts w:ascii="Calibri" w:hAnsi="Calibri"/>
                <w:sz w:val="22"/>
                <w:szCs w:val="22"/>
              </w:rPr>
              <w:t>DUARTE GASPAR, RAFAEL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00542A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GRAU TOMAS, NOEL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MULLEN, JIMMY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F14A1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KINHULT, MARCUS</w:t>
            </w:r>
          </w:p>
          <w:p w:rsidR="00294E15" w:rsidRPr="00936CF3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C76D59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BOTTA, LUIGI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C76D59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CULLA LEAL, RAFA</w:t>
            </w:r>
          </w:p>
          <w:p w:rsidR="00294E15" w:rsidRPr="00E466D7" w:rsidRDefault="00294E15" w:rsidP="00B701F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MCELROY, DERMOT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LÓPEZ, SIGOT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JOHNSON, LUKE</w:t>
            </w:r>
          </w:p>
          <w:p w:rsidR="00294E15" w:rsidRPr="00B440C3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DC43C9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SZMIDT, JAN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POL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DAMMERT, CHRISTOPHER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PANES CAPDEVILA, JORDI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Pr="00DC43C9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13:10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Pr="007D0199" w:rsidRDefault="007D0199" w:rsidP="00B701F3">
            <w:pPr>
              <w:rPr>
                <w:rFonts w:ascii="Calibri" w:hAnsi="Calibri"/>
                <w:sz w:val="22"/>
                <w:szCs w:val="22"/>
              </w:rPr>
            </w:pPr>
            <w:r w:rsidRPr="007D0199">
              <w:rPr>
                <w:rFonts w:ascii="Calibri" w:hAnsi="Calibri"/>
                <w:sz w:val="22"/>
                <w:szCs w:val="22"/>
              </w:rPr>
              <w:t>KEUNEN, LARS</w:t>
            </w:r>
          </w:p>
          <w:p w:rsidR="00294E15" w:rsidRPr="007D0199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7D0199" w:rsidRDefault="007D0199" w:rsidP="007D01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0199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Pr="007D0199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 w:rsidRPr="007D0199">
              <w:rPr>
                <w:rFonts w:ascii="Calibri" w:hAnsi="Calibri"/>
                <w:sz w:val="22"/>
                <w:szCs w:val="22"/>
              </w:rPr>
              <w:t>KESKARI, MARTIN</w:t>
            </w:r>
          </w:p>
          <w:p w:rsidR="00294E15" w:rsidRPr="007D0199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7D0199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D0199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POLADURA LOPEZ, JAVIER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VAN WEST, ROBBIE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 DONOVAN, RICHARD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CAÑIZARES LLORCA, ALEJANDRO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BOWER, JAMIE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MIGLIOZZI , GUIDO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LENEHAN, GEOFF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REITAN, KRISTOFFER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294E15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OTAEGUI JAUREGUI, JAVIER</w:t>
            </w:r>
          </w:p>
          <w:p w:rsidR="00294E15" w:rsidRPr="0011433B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LEWIS SMITH, JORDAN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BONDIA GIL, JOSE</w:t>
            </w:r>
          </w:p>
          <w:p w:rsidR="00294E15" w:rsidRPr="00936CF3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294E15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LANGASQUE, ROMAIN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294E15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9D33B6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A84361" w:rsidRDefault="00294E15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HIRMER, MICHAEL</w:t>
            </w:r>
          </w:p>
          <w:p w:rsidR="00294E15" w:rsidRPr="00C116EA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294E15" w:rsidRPr="00640FFE" w:rsidTr="00B701F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294E15" w:rsidRDefault="00294E15" w:rsidP="00F14A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294E15" w:rsidRDefault="00294E15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294E15" w:rsidRPr="00A84361" w:rsidRDefault="00294E15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294E15" w:rsidRDefault="0000542A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BUSH, JACK</w:t>
            </w:r>
          </w:p>
          <w:p w:rsidR="00294E15" w:rsidRPr="00B440C3" w:rsidRDefault="00294E15" w:rsidP="00B701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294E15" w:rsidRPr="00B440C3" w:rsidRDefault="0000542A" w:rsidP="00B701F3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WAL</w:t>
            </w:r>
          </w:p>
        </w:tc>
        <w:tc>
          <w:tcPr>
            <w:tcW w:w="874" w:type="dxa"/>
            <w:vMerge w:val="restart"/>
            <w:vAlign w:val="center"/>
          </w:tcPr>
          <w:p w:rsidR="00294E15" w:rsidRDefault="00294E15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294E15" w:rsidRPr="009D33B6" w:rsidRDefault="00294E15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294E15" w:rsidRPr="00640FFE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Default="00294E15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JORI , JACOPO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294E15" w:rsidRPr="00640FFE" w:rsidTr="00B701F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294E15" w:rsidRDefault="00294E15" w:rsidP="00B701F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ESMATGES RIU, ALEJANDRO</w:t>
            </w:r>
          </w:p>
          <w:p w:rsidR="00294E15" w:rsidRPr="002E647E" w:rsidRDefault="00294E15" w:rsidP="00B701F3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294E15" w:rsidRPr="00B440C3" w:rsidRDefault="00294E15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294E15" w:rsidRPr="00640FFE" w:rsidRDefault="00294E15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</w:tbl>
    <w:p w:rsidR="00DB3E37" w:rsidRPr="00640FFE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n-US"/>
        </w:rPr>
      </w:pPr>
    </w:p>
    <w:sectPr w:rsidR="00DB3E37" w:rsidRPr="00640FFE" w:rsidSect="00660563">
      <w:headerReference w:type="default" r:id="rId8"/>
      <w:footerReference w:type="even" r:id="rId9"/>
      <w:footerReference w:type="default" r:id="rId10"/>
      <w:endnotePr>
        <w:numFmt w:val="decimal"/>
      </w:endnotePr>
      <w:pgSz w:w="11905" w:h="16837"/>
      <w:pgMar w:top="2268" w:right="566" w:bottom="566" w:left="566" w:header="567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849" w:rsidRDefault="004F7849">
      <w:r>
        <w:separator/>
      </w:r>
    </w:p>
  </w:endnote>
  <w:endnote w:type="continuationSeparator" w:id="0">
    <w:p w:rsidR="004F7849" w:rsidRDefault="004F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49" w:rsidRDefault="004F784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F7849" w:rsidRDefault="004F784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49" w:rsidRDefault="004F784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76D5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F7849" w:rsidRDefault="004F784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849" w:rsidRDefault="004F7849">
      <w:r>
        <w:separator/>
      </w:r>
    </w:p>
  </w:footnote>
  <w:footnote w:type="continuationSeparator" w:id="0">
    <w:p w:rsidR="004F7849" w:rsidRDefault="004F7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49" w:rsidRDefault="00C76D59" w:rsidP="00660563">
    <w:pPr>
      <w:pStyle w:val="Ttulo7"/>
      <w:ind w:right="-1"/>
      <w:jc w:val="center"/>
      <w:rPr>
        <w:rFonts w:asciiTheme="minorHAnsi" w:hAnsiTheme="minorHAnsi"/>
        <w:b/>
        <w:color w:val="1F497D" w:themeColor="text2"/>
        <w:sz w:val="32"/>
        <w:szCs w:val="3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145" type="#_x0000_t75" style="position:absolute;left:0;text-align:left;margin-left:377.9pt;margin-top:-12.9pt;width:61pt;height:53.35pt;z-index:-251657216;mso-position-horizontal-relative:text;mso-position-vertical-relative:text" fillcolor="window">
          <v:imagedata r:id="rId1" o:title=""/>
        </v:shape>
        <o:OLEObject Type="Embed" ProgID="Word.Picture.8" ShapeID="_x0000_s6145" DrawAspect="Content" ObjectID="_1454491562" r:id="rId2"/>
      </w:pict>
    </w:r>
    <w:r w:rsidR="004F7849">
      <w:rPr>
        <w:noProof/>
      </w:rPr>
      <w:drawing>
        <wp:anchor distT="0" distB="0" distL="114300" distR="114300" simplePos="0" relativeHeight="251658240" behindDoc="0" locked="0" layoutInCell="1" allowOverlap="1" wp14:anchorId="323C2562" wp14:editId="4872FF16">
          <wp:simplePos x="0" y="0"/>
          <wp:positionH relativeFrom="column">
            <wp:posOffset>3434715</wp:posOffset>
          </wp:positionH>
          <wp:positionV relativeFrom="paragraph">
            <wp:posOffset>-90170</wp:posOffset>
          </wp:positionV>
          <wp:extent cx="543560" cy="445135"/>
          <wp:effectExtent l="0" t="0" r="8890" b="0"/>
          <wp:wrapNone/>
          <wp:docPr id="2" name="Imagen 2" descr="\\Serv-rfge-1\j.grañeda\LOGOS\Logo La Reserva Sotogran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j.grañeda\LOGOS\Logo La Reserva Sotogrand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7849">
      <w:rPr>
        <w:noProof/>
      </w:rPr>
      <w:drawing>
        <wp:anchor distT="0" distB="0" distL="114300" distR="114300" simplePos="0" relativeHeight="251657216" behindDoc="0" locked="0" layoutInCell="1" allowOverlap="1" wp14:anchorId="7EB0CAB3" wp14:editId="5F5D41D1">
          <wp:simplePos x="0" y="0"/>
          <wp:positionH relativeFrom="column">
            <wp:posOffset>1957705</wp:posOffset>
          </wp:positionH>
          <wp:positionV relativeFrom="paragraph">
            <wp:posOffset>-91440</wp:posOffset>
          </wp:positionV>
          <wp:extent cx="786765" cy="446405"/>
          <wp:effectExtent l="0" t="0" r="0" b="0"/>
          <wp:wrapNone/>
          <wp:docPr id="5" name="4 Imagen" descr="C:\Users\luhagon.RFEGOLF\AppData\Local\Microsoft\Windows\Temporary Internet Files\Content.Outlook\FHADD9PH\RA_WAGR_STRAP_RGB_NEW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 Imagen" descr="C:\Users\luhagon.RFEGOLF\AppData\Local\Microsoft\Windows\Temporary Internet Files\Content.Outlook\FHADD9PH\RA_WAGR_STRAP_RGB_NEW (1)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7849">
      <w:rPr>
        <w:rFonts w:ascii="Arial Narrow" w:hAnsi="Arial Narrow"/>
        <w:noProof/>
        <w:color w:val="333399"/>
        <w:sz w:val="40"/>
        <w:szCs w:val="40"/>
      </w:rPr>
      <w:drawing>
        <wp:anchor distT="0" distB="0" distL="114300" distR="114300" simplePos="0" relativeHeight="251656192" behindDoc="0" locked="0" layoutInCell="1" allowOverlap="1" wp14:anchorId="17B2D475" wp14:editId="428D44B3">
          <wp:simplePos x="0" y="0"/>
          <wp:positionH relativeFrom="column">
            <wp:posOffset>631136</wp:posOffset>
          </wp:positionH>
          <wp:positionV relativeFrom="paragraph">
            <wp:posOffset>-160079</wp:posOffset>
          </wp:positionV>
          <wp:extent cx="542290" cy="584835"/>
          <wp:effectExtent l="0" t="0" r="0" b="571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 15x15mm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290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F7849" w:rsidRPr="00BD24B2" w:rsidRDefault="004F7849" w:rsidP="00660563">
    <w:pPr>
      <w:pStyle w:val="Ttulo7"/>
      <w:ind w:right="-1"/>
      <w:jc w:val="center"/>
      <w:rPr>
        <w:rFonts w:asciiTheme="minorHAnsi" w:hAnsiTheme="minorHAnsi"/>
        <w:b/>
        <w:color w:val="1F497D" w:themeColor="text2"/>
        <w:sz w:val="32"/>
        <w:szCs w:val="32"/>
      </w:rPr>
    </w:pPr>
    <w:r w:rsidRPr="00BD24B2">
      <w:rPr>
        <w:rFonts w:asciiTheme="minorHAnsi" w:hAnsiTheme="minorHAnsi"/>
        <w:b/>
        <w:color w:val="1F497D" w:themeColor="text2"/>
        <w:sz w:val="32"/>
        <w:szCs w:val="32"/>
      </w:rPr>
      <w:t>CAMPEONATO INTERNACIONAL AMATEUR DE ESPAÑA MASCULINO</w:t>
    </w:r>
  </w:p>
  <w:p w:rsidR="004F7849" w:rsidRPr="00BD24B2" w:rsidRDefault="004F7849" w:rsidP="00660563">
    <w:pPr>
      <w:pStyle w:val="Sinespaciado"/>
      <w:jc w:val="center"/>
      <w:rPr>
        <w:color w:val="1F497D" w:themeColor="text2"/>
        <w:sz w:val="32"/>
        <w:szCs w:val="32"/>
        <w:lang w:val="en-GB"/>
      </w:rPr>
    </w:pPr>
    <w:r w:rsidRPr="00BD24B2">
      <w:rPr>
        <w:color w:val="1F497D" w:themeColor="text2"/>
        <w:sz w:val="32"/>
        <w:szCs w:val="32"/>
        <w:lang w:val="en-GB"/>
      </w:rPr>
      <w:t>SPANISH INTERNATIONAL AMATEUR CHAMPIONSHIP</w:t>
    </w:r>
  </w:p>
  <w:p w:rsidR="004F7849" w:rsidRPr="00660563" w:rsidRDefault="004F7849" w:rsidP="00660563">
    <w:pPr>
      <w:jc w:val="center"/>
      <w:rPr>
        <w:rFonts w:asciiTheme="minorHAnsi" w:hAnsiTheme="minorHAnsi"/>
        <w:color w:val="1F497D" w:themeColor="text2"/>
        <w:sz w:val="32"/>
        <w:szCs w:val="32"/>
        <w:lang w:val="en-GB"/>
      </w:rPr>
    </w:pPr>
    <w:r w:rsidRPr="00660563">
      <w:rPr>
        <w:rFonts w:asciiTheme="minorHAnsi" w:hAnsiTheme="minorHAnsi"/>
        <w:color w:val="1F497D" w:themeColor="text2"/>
        <w:sz w:val="32"/>
        <w:szCs w:val="32"/>
        <w:lang w:val="en-GB"/>
      </w:rPr>
      <w:t>“Copa S.M. El Rey”</w:t>
    </w:r>
  </w:p>
  <w:p w:rsidR="004F7849" w:rsidRPr="00660563" w:rsidRDefault="004F7849" w:rsidP="00660563">
    <w:pPr>
      <w:jc w:val="center"/>
      <w:rPr>
        <w:rFonts w:asciiTheme="minorHAnsi" w:hAnsiTheme="minorHAnsi"/>
        <w:color w:val="1F497D" w:themeColor="text2"/>
        <w:sz w:val="32"/>
        <w:szCs w:val="32"/>
      </w:rPr>
    </w:pPr>
    <w:r w:rsidRPr="00660563">
      <w:rPr>
        <w:rFonts w:asciiTheme="minorHAnsi" w:hAnsiTheme="minorHAnsi"/>
        <w:color w:val="1F497D" w:themeColor="text2"/>
        <w:sz w:val="32"/>
        <w:szCs w:val="32"/>
      </w:rPr>
      <w:t xml:space="preserve">La Reserva Sotogrande G.C.    26 </w:t>
    </w:r>
    <w:proofErr w:type="spellStart"/>
    <w:r w:rsidRPr="00660563">
      <w:rPr>
        <w:rFonts w:asciiTheme="minorHAnsi" w:hAnsiTheme="minorHAnsi"/>
        <w:color w:val="1F497D" w:themeColor="text2"/>
        <w:sz w:val="32"/>
        <w:szCs w:val="32"/>
      </w:rPr>
      <w:t>February</w:t>
    </w:r>
    <w:proofErr w:type="spellEnd"/>
    <w:r w:rsidRPr="00660563">
      <w:rPr>
        <w:rFonts w:asciiTheme="minorHAnsi" w:hAnsiTheme="minorHAnsi"/>
        <w:color w:val="1F497D" w:themeColor="text2"/>
        <w:sz w:val="32"/>
        <w:szCs w:val="32"/>
      </w:rPr>
      <w:t xml:space="preserve"> -2 </w:t>
    </w:r>
    <w:proofErr w:type="spellStart"/>
    <w:r w:rsidRPr="00660563">
      <w:rPr>
        <w:rFonts w:asciiTheme="minorHAnsi" w:hAnsiTheme="minorHAnsi"/>
        <w:color w:val="1F497D" w:themeColor="text2"/>
        <w:sz w:val="32"/>
        <w:szCs w:val="32"/>
      </w:rPr>
      <w:t>March</w:t>
    </w:r>
    <w:proofErr w:type="spellEnd"/>
    <w:r w:rsidRPr="00660563">
      <w:rPr>
        <w:rFonts w:asciiTheme="minorHAnsi" w:hAnsiTheme="minorHAnsi"/>
        <w:color w:val="1F497D" w:themeColor="text2"/>
        <w:sz w:val="32"/>
        <w:szCs w:val="32"/>
      </w:rPr>
      <w:t xml:space="preserve"> 2014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94"/>
    <w:rsid w:val="0000152E"/>
    <w:rsid w:val="0000542A"/>
    <w:rsid w:val="00005686"/>
    <w:rsid w:val="000068AC"/>
    <w:rsid w:val="00021FA0"/>
    <w:rsid w:val="00022196"/>
    <w:rsid w:val="0003002F"/>
    <w:rsid w:val="0003272B"/>
    <w:rsid w:val="0003295F"/>
    <w:rsid w:val="00037FAC"/>
    <w:rsid w:val="00040B48"/>
    <w:rsid w:val="00041FA2"/>
    <w:rsid w:val="00044276"/>
    <w:rsid w:val="0004537B"/>
    <w:rsid w:val="00053A9C"/>
    <w:rsid w:val="00053E6B"/>
    <w:rsid w:val="00057CC3"/>
    <w:rsid w:val="00060412"/>
    <w:rsid w:val="00062872"/>
    <w:rsid w:val="00073D04"/>
    <w:rsid w:val="00077C24"/>
    <w:rsid w:val="00095F8E"/>
    <w:rsid w:val="000974F0"/>
    <w:rsid w:val="000A1733"/>
    <w:rsid w:val="000A4E03"/>
    <w:rsid w:val="000A5351"/>
    <w:rsid w:val="000A6BBA"/>
    <w:rsid w:val="000A6C52"/>
    <w:rsid w:val="000B0842"/>
    <w:rsid w:val="000B2218"/>
    <w:rsid w:val="000B3354"/>
    <w:rsid w:val="000C0EC0"/>
    <w:rsid w:val="000C20BE"/>
    <w:rsid w:val="000C51E0"/>
    <w:rsid w:val="000C5293"/>
    <w:rsid w:val="000C52B2"/>
    <w:rsid w:val="000D3073"/>
    <w:rsid w:val="000D5F7B"/>
    <w:rsid w:val="000E09DB"/>
    <w:rsid w:val="000E14B8"/>
    <w:rsid w:val="000E2AC7"/>
    <w:rsid w:val="000E3FC3"/>
    <w:rsid w:val="000E5259"/>
    <w:rsid w:val="000E5FDB"/>
    <w:rsid w:val="000F0BA9"/>
    <w:rsid w:val="000F7993"/>
    <w:rsid w:val="001016F7"/>
    <w:rsid w:val="00101A5E"/>
    <w:rsid w:val="00103D18"/>
    <w:rsid w:val="0010427B"/>
    <w:rsid w:val="001074B9"/>
    <w:rsid w:val="0011433B"/>
    <w:rsid w:val="001148E0"/>
    <w:rsid w:val="00114E11"/>
    <w:rsid w:val="00117A70"/>
    <w:rsid w:val="00123920"/>
    <w:rsid w:val="00124494"/>
    <w:rsid w:val="001305A5"/>
    <w:rsid w:val="0013433E"/>
    <w:rsid w:val="001414D4"/>
    <w:rsid w:val="00151056"/>
    <w:rsid w:val="00160AD2"/>
    <w:rsid w:val="00162F7E"/>
    <w:rsid w:val="00166773"/>
    <w:rsid w:val="001721F7"/>
    <w:rsid w:val="00187AD9"/>
    <w:rsid w:val="00187C86"/>
    <w:rsid w:val="00194CC7"/>
    <w:rsid w:val="001961A3"/>
    <w:rsid w:val="00197709"/>
    <w:rsid w:val="001A5819"/>
    <w:rsid w:val="001A6AC7"/>
    <w:rsid w:val="001B3369"/>
    <w:rsid w:val="001B611D"/>
    <w:rsid w:val="001C31F9"/>
    <w:rsid w:val="001C617A"/>
    <w:rsid w:val="001C796A"/>
    <w:rsid w:val="001D06C4"/>
    <w:rsid w:val="001E19EB"/>
    <w:rsid w:val="001E1FC9"/>
    <w:rsid w:val="001E307E"/>
    <w:rsid w:val="001E50D0"/>
    <w:rsid w:val="001E6FBA"/>
    <w:rsid w:val="001E754B"/>
    <w:rsid w:val="001F3458"/>
    <w:rsid w:val="001F489B"/>
    <w:rsid w:val="001F6445"/>
    <w:rsid w:val="001F7547"/>
    <w:rsid w:val="00202205"/>
    <w:rsid w:val="00202E67"/>
    <w:rsid w:val="00207455"/>
    <w:rsid w:val="00214BF3"/>
    <w:rsid w:val="00215898"/>
    <w:rsid w:val="00224A23"/>
    <w:rsid w:val="00230890"/>
    <w:rsid w:val="00231550"/>
    <w:rsid w:val="00232502"/>
    <w:rsid w:val="0023441A"/>
    <w:rsid w:val="002356D8"/>
    <w:rsid w:val="002530FC"/>
    <w:rsid w:val="002535FC"/>
    <w:rsid w:val="002664B6"/>
    <w:rsid w:val="002672DF"/>
    <w:rsid w:val="00271E17"/>
    <w:rsid w:val="00273359"/>
    <w:rsid w:val="00275C48"/>
    <w:rsid w:val="00284510"/>
    <w:rsid w:val="0028605C"/>
    <w:rsid w:val="00290C10"/>
    <w:rsid w:val="002922A1"/>
    <w:rsid w:val="00294BDF"/>
    <w:rsid w:val="00294E15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3DB4"/>
    <w:rsid w:val="003045FD"/>
    <w:rsid w:val="00304F29"/>
    <w:rsid w:val="00310F2E"/>
    <w:rsid w:val="00312A75"/>
    <w:rsid w:val="003148CB"/>
    <w:rsid w:val="00321325"/>
    <w:rsid w:val="00321B8F"/>
    <w:rsid w:val="00322C89"/>
    <w:rsid w:val="00335223"/>
    <w:rsid w:val="00335498"/>
    <w:rsid w:val="003361CF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66C7C"/>
    <w:rsid w:val="00375F46"/>
    <w:rsid w:val="00377D22"/>
    <w:rsid w:val="00380C03"/>
    <w:rsid w:val="00380DF4"/>
    <w:rsid w:val="00382429"/>
    <w:rsid w:val="003845E5"/>
    <w:rsid w:val="003869B6"/>
    <w:rsid w:val="00390345"/>
    <w:rsid w:val="00397261"/>
    <w:rsid w:val="003A4140"/>
    <w:rsid w:val="003B3B4D"/>
    <w:rsid w:val="003B54F4"/>
    <w:rsid w:val="003C406A"/>
    <w:rsid w:val="003C436A"/>
    <w:rsid w:val="003C6171"/>
    <w:rsid w:val="003D4A3A"/>
    <w:rsid w:val="003E04CE"/>
    <w:rsid w:val="003E20DD"/>
    <w:rsid w:val="003E2194"/>
    <w:rsid w:val="003E5EE5"/>
    <w:rsid w:val="003F2496"/>
    <w:rsid w:val="003F786A"/>
    <w:rsid w:val="00401B7B"/>
    <w:rsid w:val="00402B06"/>
    <w:rsid w:val="0040344D"/>
    <w:rsid w:val="004054CC"/>
    <w:rsid w:val="004100B3"/>
    <w:rsid w:val="004151A4"/>
    <w:rsid w:val="004171DA"/>
    <w:rsid w:val="004208E9"/>
    <w:rsid w:val="00426494"/>
    <w:rsid w:val="004272F2"/>
    <w:rsid w:val="004331FF"/>
    <w:rsid w:val="0044686A"/>
    <w:rsid w:val="00471986"/>
    <w:rsid w:val="004739A0"/>
    <w:rsid w:val="0047742A"/>
    <w:rsid w:val="00485ED4"/>
    <w:rsid w:val="00487779"/>
    <w:rsid w:val="00491DF2"/>
    <w:rsid w:val="00491E70"/>
    <w:rsid w:val="0049488C"/>
    <w:rsid w:val="004A1B0E"/>
    <w:rsid w:val="004A5BA5"/>
    <w:rsid w:val="004A6F0B"/>
    <w:rsid w:val="004C32BB"/>
    <w:rsid w:val="004E4867"/>
    <w:rsid w:val="004F35B3"/>
    <w:rsid w:val="004F51C4"/>
    <w:rsid w:val="004F7849"/>
    <w:rsid w:val="00515E72"/>
    <w:rsid w:val="005224EE"/>
    <w:rsid w:val="005307D5"/>
    <w:rsid w:val="00530D8E"/>
    <w:rsid w:val="00533440"/>
    <w:rsid w:val="005409A9"/>
    <w:rsid w:val="00542A5C"/>
    <w:rsid w:val="00543374"/>
    <w:rsid w:val="00543515"/>
    <w:rsid w:val="0055021E"/>
    <w:rsid w:val="00553645"/>
    <w:rsid w:val="00556AE6"/>
    <w:rsid w:val="0056102F"/>
    <w:rsid w:val="0056440E"/>
    <w:rsid w:val="005679C6"/>
    <w:rsid w:val="005707CA"/>
    <w:rsid w:val="005741D5"/>
    <w:rsid w:val="005831D6"/>
    <w:rsid w:val="00583A12"/>
    <w:rsid w:val="005851E3"/>
    <w:rsid w:val="00585697"/>
    <w:rsid w:val="0059102C"/>
    <w:rsid w:val="005926DB"/>
    <w:rsid w:val="005931DE"/>
    <w:rsid w:val="005A0D50"/>
    <w:rsid w:val="005B3333"/>
    <w:rsid w:val="005B491A"/>
    <w:rsid w:val="005E2579"/>
    <w:rsid w:val="005E4715"/>
    <w:rsid w:val="005E7ED1"/>
    <w:rsid w:val="005F0F00"/>
    <w:rsid w:val="005F280E"/>
    <w:rsid w:val="005F3CCE"/>
    <w:rsid w:val="006054A7"/>
    <w:rsid w:val="006061A9"/>
    <w:rsid w:val="00607A07"/>
    <w:rsid w:val="006179F1"/>
    <w:rsid w:val="00620E05"/>
    <w:rsid w:val="00621DB0"/>
    <w:rsid w:val="00622F54"/>
    <w:rsid w:val="0062331C"/>
    <w:rsid w:val="00623FB8"/>
    <w:rsid w:val="00624059"/>
    <w:rsid w:val="00624CCA"/>
    <w:rsid w:val="00624CE1"/>
    <w:rsid w:val="00630C9E"/>
    <w:rsid w:val="006329D8"/>
    <w:rsid w:val="00640FFE"/>
    <w:rsid w:val="0065681E"/>
    <w:rsid w:val="00657005"/>
    <w:rsid w:val="00660563"/>
    <w:rsid w:val="00661772"/>
    <w:rsid w:val="00663800"/>
    <w:rsid w:val="00665D69"/>
    <w:rsid w:val="00666CA9"/>
    <w:rsid w:val="00676EEB"/>
    <w:rsid w:val="006777F9"/>
    <w:rsid w:val="0068047A"/>
    <w:rsid w:val="00690E25"/>
    <w:rsid w:val="00693CE7"/>
    <w:rsid w:val="006A556C"/>
    <w:rsid w:val="006B0109"/>
    <w:rsid w:val="006B04FA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30D7"/>
    <w:rsid w:val="006E7779"/>
    <w:rsid w:val="006F2F6F"/>
    <w:rsid w:val="006F71E1"/>
    <w:rsid w:val="0070146E"/>
    <w:rsid w:val="007014E0"/>
    <w:rsid w:val="0070185A"/>
    <w:rsid w:val="00705775"/>
    <w:rsid w:val="00720D27"/>
    <w:rsid w:val="00721EC9"/>
    <w:rsid w:val="007273B8"/>
    <w:rsid w:val="00737931"/>
    <w:rsid w:val="007403AF"/>
    <w:rsid w:val="00742FA2"/>
    <w:rsid w:val="007438E8"/>
    <w:rsid w:val="00744973"/>
    <w:rsid w:val="00747618"/>
    <w:rsid w:val="007503C6"/>
    <w:rsid w:val="00750F4E"/>
    <w:rsid w:val="0076255D"/>
    <w:rsid w:val="00763ECF"/>
    <w:rsid w:val="00767979"/>
    <w:rsid w:val="00771C07"/>
    <w:rsid w:val="007759E4"/>
    <w:rsid w:val="007776AC"/>
    <w:rsid w:val="00784BF1"/>
    <w:rsid w:val="00796C19"/>
    <w:rsid w:val="007A0426"/>
    <w:rsid w:val="007A1F2D"/>
    <w:rsid w:val="007A3A3D"/>
    <w:rsid w:val="007A3B6F"/>
    <w:rsid w:val="007A5798"/>
    <w:rsid w:val="007B0D35"/>
    <w:rsid w:val="007B4336"/>
    <w:rsid w:val="007B5063"/>
    <w:rsid w:val="007B7A49"/>
    <w:rsid w:val="007B7A71"/>
    <w:rsid w:val="007D0199"/>
    <w:rsid w:val="007D190C"/>
    <w:rsid w:val="007D293C"/>
    <w:rsid w:val="007D2DB9"/>
    <w:rsid w:val="007E075C"/>
    <w:rsid w:val="007E4C42"/>
    <w:rsid w:val="007E7185"/>
    <w:rsid w:val="007E79C5"/>
    <w:rsid w:val="008051E1"/>
    <w:rsid w:val="008053C7"/>
    <w:rsid w:val="00806CDA"/>
    <w:rsid w:val="00807BD7"/>
    <w:rsid w:val="00810F92"/>
    <w:rsid w:val="00821D93"/>
    <w:rsid w:val="00822326"/>
    <w:rsid w:val="00822590"/>
    <w:rsid w:val="008256F4"/>
    <w:rsid w:val="008262A2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5773A"/>
    <w:rsid w:val="00862A36"/>
    <w:rsid w:val="008632B1"/>
    <w:rsid w:val="00865C6D"/>
    <w:rsid w:val="00872092"/>
    <w:rsid w:val="00882C5F"/>
    <w:rsid w:val="008843AE"/>
    <w:rsid w:val="008901F8"/>
    <w:rsid w:val="00890B70"/>
    <w:rsid w:val="00893EDE"/>
    <w:rsid w:val="008A5F31"/>
    <w:rsid w:val="008B479E"/>
    <w:rsid w:val="008B5F17"/>
    <w:rsid w:val="008B76E1"/>
    <w:rsid w:val="008B7786"/>
    <w:rsid w:val="008B797D"/>
    <w:rsid w:val="008C67A1"/>
    <w:rsid w:val="008D4A03"/>
    <w:rsid w:val="008E2491"/>
    <w:rsid w:val="008F2830"/>
    <w:rsid w:val="008F5D96"/>
    <w:rsid w:val="009042B6"/>
    <w:rsid w:val="009100C6"/>
    <w:rsid w:val="00917165"/>
    <w:rsid w:val="00923EA0"/>
    <w:rsid w:val="00926215"/>
    <w:rsid w:val="00926968"/>
    <w:rsid w:val="00936CF3"/>
    <w:rsid w:val="00946B45"/>
    <w:rsid w:val="009613AF"/>
    <w:rsid w:val="009618C9"/>
    <w:rsid w:val="00963848"/>
    <w:rsid w:val="00964D2F"/>
    <w:rsid w:val="00975981"/>
    <w:rsid w:val="009779A3"/>
    <w:rsid w:val="009812A5"/>
    <w:rsid w:val="00982C16"/>
    <w:rsid w:val="00982F2A"/>
    <w:rsid w:val="00984572"/>
    <w:rsid w:val="00985EC8"/>
    <w:rsid w:val="00987A7D"/>
    <w:rsid w:val="0099104C"/>
    <w:rsid w:val="00993410"/>
    <w:rsid w:val="009938D9"/>
    <w:rsid w:val="00996863"/>
    <w:rsid w:val="009A39FA"/>
    <w:rsid w:val="009A7B39"/>
    <w:rsid w:val="009B1F21"/>
    <w:rsid w:val="009B5777"/>
    <w:rsid w:val="009C33D5"/>
    <w:rsid w:val="009C3887"/>
    <w:rsid w:val="009C6437"/>
    <w:rsid w:val="009C6F2C"/>
    <w:rsid w:val="009C7C2B"/>
    <w:rsid w:val="009D1D37"/>
    <w:rsid w:val="009D1FA4"/>
    <w:rsid w:val="009D26BA"/>
    <w:rsid w:val="009D33B6"/>
    <w:rsid w:val="009D3A57"/>
    <w:rsid w:val="009D6C0B"/>
    <w:rsid w:val="009E1A5E"/>
    <w:rsid w:val="009E4B37"/>
    <w:rsid w:val="009E6129"/>
    <w:rsid w:val="009E7646"/>
    <w:rsid w:val="009F077B"/>
    <w:rsid w:val="009F1F28"/>
    <w:rsid w:val="009F20F3"/>
    <w:rsid w:val="009F2A71"/>
    <w:rsid w:val="009F7D63"/>
    <w:rsid w:val="00A001EC"/>
    <w:rsid w:val="00A10DF9"/>
    <w:rsid w:val="00A1107C"/>
    <w:rsid w:val="00A13214"/>
    <w:rsid w:val="00A14E54"/>
    <w:rsid w:val="00A15563"/>
    <w:rsid w:val="00A15E99"/>
    <w:rsid w:val="00A15FE4"/>
    <w:rsid w:val="00A216A7"/>
    <w:rsid w:val="00A237D9"/>
    <w:rsid w:val="00A25B2F"/>
    <w:rsid w:val="00A26C6E"/>
    <w:rsid w:val="00A30170"/>
    <w:rsid w:val="00A32AD6"/>
    <w:rsid w:val="00A336A6"/>
    <w:rsid w:val="00A36E3A"/>
    <w:rsid w:val="00A45B8C"/>
    <w:rsid w:val="00A61EAC"/>
    <w:rsid w:val="00A63E76"/>
    <w:rsid w:val="00A65D08"/>
    <w:rsid w:val="00A73849"/>
    <w:rsid w:val="00A767CC"/>
    <w:rsid w:val="00A771F8"/>
    <w:rsid w:val="00A83497"/>
    <w:rsid w:val="00A84361"/>
    <w:rsid w:val="00A86DBA"/>
    <w:rsid w:val="00A8734E"/>
    <w:rsid w:val="00AA28CB"/>
    <w:rsid w:val="00AA33EE"/>
    <w:rsid w:val="00AC5B5E"/>
    <w:rsid w:val="00AC5D83"/>
    <w:rsid w:val="00AC7EEA"/>
    <w:rsid w:val="00AD1D84"/>
    <w:rsid w:val="00AD6ABD"/>
    <w:rsid w:val="00AD73D0"/>
    <w:rsid w:val="00AE4100"/>
    <w:rsid w:val="00AE75E0"/>
    <w:rsid w:val="00AF336B"/>
    <w:rsid w:val="00AF6713"/>
    <w:rsid w:val="00B00EEF"/>
    <w:rsid w:val="00B077F8"/>
    <w:rsid w:val="00B0795A"/>
    <w:rsid w:val="00B11267"/>
    <w:rsid w:val="00B16C73"/>
    <w:rsid w:val="00B236DA"/>
    <w:rsid w:val="00B2720E"/>
    <w:rsid w:val="00B27C3F"/>
    <w:rsid w:val="00B31605"/>
    <w:rsid w:val="00B3249B"/>
    <w:rsid w:val="00B3661A"/>
    <w:rsid w:val="00B41DF0"/>
    <w:rsid w:val="00B440C3"/>
    <w:rsid w:val="00B56776"/>
    <w:rsid w:val="00B60A13"/>
    <w:rsid w:val="00B62CD4"/>
    <w:rsid w:val="00B63E93"/>
    <w:rsid w:val="00B701F3"/>
    <w:rsid w:val="00B76D07"/>
    <w:rsid w:val="00B80D4F"/>
    <w:rsid w:val="00B81370"/>
    <w:rsid w:val="00B8285F"/>
    <w:rsid w:val="00B83B05"/>
    <w:rsid w:val="00B85057"/>
    <w:rsid w:val="00B85A4F"/>
    <w:rsid w:val="00B9155C"/>
    <w:rsid w:val="00B92A2A"/>
    <w:rsid w:val="00B94DC5"/>
    <w:rsid w:val="00BA0B5D"/>
    <w:rsid w:val="00BA359F"/>
    <w:rsid w:val="00BA600B"/>
    <w:rsid w:val="00BA67CA"/>
    <w:rsid w:val="00BA7B55"/>
    <w:rsid w:val="00BC0DCA"/>
    <w:rsid w:val="00BC6A29"/>
    <w:rsid w:val="00BD1894"/>
    <w:rsid w:val="00BD5F20"/>
    <w:rsid w:val="00BE107E"/>
    <w:rsid w:val="00BE3EC7"/>
    <w:rsid w:val="00BE58A0"/>
    <w:rsid w:val="00BF1587"/>
    <w:rsid w:val="00BF17F9"/>
    <w:rsid w:val="00C00FFD"/>
    <w:rsid w:val="00C02C14"/>
    <w:rsid w:val="00C0480D"/>
    <w:rsid w:val="00C06632"/>
    <w:rsid w:val="00C116EA"/>
    <w:rsid w:val="00C1265C"/>
    <w:rsid w:val="00C13064"/>
    <w:rsid w:val="00C16130"/>
    <w:rsid w:val="00C17031"/>
    <w:rsid w:val="00C17C74"/>
    <w:rsid w:val="00C17F3D"/>
    <w:rsid w:val="00C22604"/>
    <w:rsid w:val="00C22ADC"/>
    <w:rsid w:val="00C23085"/>
    <w:rsid w:val="00C31643"/>
    <w:rsid w:val="00C32E63"/>
    <w:rsid w:val="00C437E7"/>
    <w:rsid w:val="00C4554A"/>
    <w:rsid w:val="00C45D58"/>
    <w:rsid w:val="00C50A79"/>
    <w:rsid w:val="00C53139"/>
    <w:rsid w:val="00C56BEC"/>
    <w:rsid w:val="00C61322"/>
    <w:rsid w:val="00C64B0E"/>
    <w:rsid w:val="00C66916"/>
    <w:rsid w:val="00C67981"/>
    <w:rsid w:val="00C72D32"/>
    <w:rsid w:val="00C7626F"/>
    <w:rsid w:val="00C76D59"/>
    <w:rsid w:val="00C80394"/>
    <w:rsid w:val="00C80C8F"/>
    <w:rsid w:val="00C84F14"/>
    <w:rsid w:val="00C9759E"/>
    <w:rsid w:val="00CA1296"/>
    <w:rsid w:val="00CA7213"/>
    <w:rsid w:val="00CB39B2"/>
    <w:rsid w:val="00CB4E6D"/>
    <w:rsid w:val="00CC1E71"/>
    <w:rsid w:val="00CD3F00"/>
    <w:rsid w:val="00CD4168"/>
    <w:rsid w:val="00CE14D2"/>
    <w:rsid w:val="00CE4939"/>
    <w:rsid w:val="00CF076B"/>
    <w:rsid w:val="00CF5E81"/>
    <w:rsid w:val="00D0170C"/>
    <w:rsid w:val="00D05FF1"/>
    <w:rsid w:val="00D06346"/>
    <w:rsid w:val="00D1277B"/>
    <w:rsid w:val="00D128B9"/>
    <w:rsid w:val="00D21569"/>
    <w:rsid w:val="00D31DA3"/>
    <w:rsid w:val="00D34F54"/>
    <w:rsid w:val="00D42261"/>
    <w:rsid w:val="00D44D4C"/>
    <w:rsid w:val="00D456B5"/>
    <w:rsid w:val="00D572D2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68F"/>
    <w:rsid w:val="00D9370D"/>
    <w:rsid w:val="00D9379D"/>
    <w:rsid w:val="00D93AB9"/>
    <w:rsid w:val="00DA27D1"/>
    <w:rsid w:val="00DA5675"/>
    <w:rsid w:val="00DB2B6C"/>
    <w:rsid w:val="00DB3E37"/>
    <w:rsid w:val="00DB4C57"/>
    <w:rsid w:val="00DB715B"/>
    <w:rsid w:val="00DB7A30"/>
    <w:rsid w:val="00DC43C9"/>
    <w:rsid w:val="00DD1DA9"/>
    <w:rsid w:val="00E17723"/>
    <w:rsid w:val="00E24C02"/>
    <w:rsid w:val="00E304F8"/>
    <w:rsid w:val="00E466D7"/>
    <w:rsid w:val="00E46756"/>
    <w:rsid w:val="00E51197"/>
    <w:rsid w:val="00E542DD"/>
    <w:rsid w:val="00E54FDE"/>
    <w:rsid w:val="00E57E81"/>
    <w:rsid w:val="00E617E4"/>
    <w:rsid w:val="00E61907"/>
    <w:rsid w:val="00E62FEE"/>
    <w:rsid w:val="00E64E3F"/>
    <w:rsid w:val="00E6601D"/>
    <w:rsid w:val="00E759B4"/>
    <w:rsid w:val="00E939F6"/>
    <w:rsid w:val="00EA0F24"/>
    <w:rsid w:val="00EA2C0E"/>
    <w:rsid w:val="00EA357B"/>
    <w:rsid w:val="00EA6602"/>
    <w:rsid w:val="00EB4475"/>
    <w:rsid w:val="00EB7B32"/>
    <w:rsid w:val="00EC26D3"/>
    <w:rsid w:val="00EC2DB1"/>
    <w:rsid w:val="00ED2389"/>
    <w:rsid w:val="00ED32E2"/>
    <w:rsid w:val="00ED3D44"/>
    <w:rsid w:val="00ED4C51"/>
    <w:rsid w:val="00ED5E22"/>
    <w:rsid w:val="00ED7568"/>
    <w:rsid w:val="00ED7BD1"/>
    <w:rsid w:val="00ED7DD3"/>
    <w:rsid w:val="00EE2407"/>
    <w:rsid w:val="00EF22BC"/>
    <w:rsid w:val="00EF6EEE"/>
    <w:rsid w:val="00EF7F08"/>
    <w:rsid w:val="00F00A03"/>
    <w:rsid w:val="00F054A7"/>
    <w:rsid w:val="00F11C18"/>
    <w:rsid w:val="00F11DEF"/>
    <w:rsid w:val="00F14735"/>
    <w:rsid w:val="00F14A12"/>
    <w:rsid w:val="00F16912"/>
    <w:rsid w:val="00F2047F"/>
    <w:rsid w:val="00F23AA0"/>
    <w:rsid w:val="00F24F65"/>
    <w:rsid w:val="00F30B1D"/>
    <w:rsid w:val="00F33B9A"/>
    <w:rsid w:val="00F36365"/>
    <w:rsid w:val="00F374F6"/>
    <w:rsid w:val="00F37747"/>
    <w:rsid w:val="00F408FC"/>
    <w:rsid w:val="00F41C09"/>
    <w:rsid w:val="00F41E0C"/>
    <w:rsid w:val="00F436FF"/>
    <w:rsid w:val="00F443BF"/>
    <w:rsid w:val="00F45E1E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3CDE"/>
    <w:rsid w:val="00FA5202"/>
    <w:rsid w:val="00FB02A9"/>
    <w:rsid w:val="00FB510A"/>
    <w:rsid w:val="00FB5145"/>
    <w:rsid w:val="00FB5D92"/>
    <w:rsid w:val="00FB7AF9"/>
    <w:rsid w:val="00FB7F8B"/>
    <w:rsid w:val="00FC1CC9"/>
    <w:rsid w:val="00FC3F04"/>
    <w:rsid w:val="00FC4E99"/>
    <w:rsid w:val="00FD0C49"/>
    <w:rsid w:val="00FD67C3"/>
    <w:rsid w:val="00FD74B7"/>
    <w:rsid w:val="00FE22E9"/>
    <w:rsid w:val="00FE4E49"/>
    <w:rsid w:val="00F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0563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056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Sinespaciado">
    <w:name w:val="No Spacing"/>
    <w:uiPriority w:val="1"/>
    <w:qFormat/>
    <w:rsid w:val="00660563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0563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056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Sinespaciado">
    <w:name w:val="No Spacing"/>
    <w:uiPriority w:val="1"/>
    <w:qFormat/>
    <w:rsid w:val="0066056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5" Type="http://schemas.openxmlformats.org/officeDocument/2006/relationships/image" Target="media/image4.jpg"/><Relationship Id="rId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158FEB-B33E-4CA7-AD7F-E4E98FD2B4F6}"/>
</file>

<file path=customXml/itemProps2.xml><?xml version="1.0" encoding="utf-8"?>
<ds:datastoreItem xmlns:ds="http://schemas.openxmlformats.org/officeDocument/2006/customXml" ds:itemID="{890BEA79-39A0-4CD8-B71D-398BA31C6CC1}"/>
</file>

<file path=customXml/itemProps3.xml><?xml version="1.0" encoding="utf-8"?>
<ds:datastoreItem xmlns:ds="http://schemas.openxmlformats.org/officeDocument/2006/customXml" ds:itemID="{15116C68-AC21-46A4-BD28-1497B33D4F3F}"/>
</file>

<file path=customXml/itemProps4.xml><?xml version="1.0" encoding="utf-8"?>
<ds:datastoreItem xmlns:ds="http://schemas.openxmlformats.org/officeDocument/2006/customXml" ds:itemID="{FCF2989F-12EB-4751-8C39-1A609C073C5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15</TotalTime>
  <Pages>4</Pages>
  <Words>686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loreto uhagon</cp:lastModifiedBy>
  <cp:revision>4</cp:revision>
  <cp:lastPrinted>2014-02-19T17:02:00Z</cp:lastPrinted>
  <dcterms:created xsi:type="dcterms:W3CDTF">2014-02-19T16:50:00Z</dcterms:created>
  <dcterms:modified xsi:type="dcterms:W3CDTF">2014-02-21T11:40:00Z</dcterms:modified>
</cp:coreProperties>
</file>