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37" w:rsidRDefault="00DB3E37" w:rsidP="00900B35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2922A1" w:rsidRPr="00660563" w:rsidRDefault="00A001EC" w:rsidP="00660563">
      <w:pPr>
        <w:widowControl w:val="0"/>
        <w:tabs>
          <w:tab w:val="right" w:pos="10348"/>
        </w:tabs>
        <w:rPr>
          <w:rFonts w:asciiTheme="minorHAnsi" w:hAnsiTheme="minorHAnsi"/>
          <w:b/>
          <w:snapToGrid w:val="0"/>
          <w:sz w:val="24"/>
          <w:lang w:val="es-ES_tradnl"/>
        </w:rPr>
      </w:pP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</w:t>
      </w:r>
      <w:r w:rsidR="00A24864">
        <w:rPr>
          <w:rFonts w:asciiTheme="minorHAnsi" w:hAnsiTheme="minorHAnsi"/>
          <w:b/>
          <w:snapToGrid w:val="0"/>
          <w:sz w:val="24"/>
          <w:lang w:val="es-ES_tradnl"/>
        </w:rPr>
        <w:t>13</w:t>
      </w:r>
      <w:r w:rsidR="002922A1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</w:t>
      </w:r>
      <w:r w:rsidR="00363FC0" w:rsidRPr="00660563">
        <w:rPr>
          <w:rFonts w:asciiTheme="minorHAnsi" w:hAnsiTheme="minorHAnsi"/>
          <w:b/>
          <w:snapToGrid w:val="0"/>
          <w:sz w:val="24"/>
          <w:lang w:val="es-ES_tradnl"/>
        </w:rPr>
        <w:t>Febrero</w:t>
      </w:r>
      <w:r w:rsidR="002922A1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20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>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="002922A1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</w:t>
      </w:r>
      <w:r w:rsidR="00CE4939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                       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</w:t>
      </w:r>
      <w:r w:rsidR="00660563"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="00A24864">
        <w:rPr>
          <w:rFonts w:asciiTheme="minorHAnsi" w:hAnsiTheme="minorHAnsi"/>
          <w:b/>
          <w:snapToGrid w:val="0"/>
          <w:sz w:val="24"/>
          <w:lang w:val="es-ES_tradnl"/>
        </w:rPr>
        <w:t>14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363FC0" w:rsidRPr="00A13ED1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Hora/Time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363FC0" w:rsidRPr="00A13ED1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363FC0" w:rsidRPr="00A13ED1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proofErr w:type="spellStart"/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Matc</w:t>
            </w:r>
            <w:r w:rsidR="00A13ED1"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hh</w:t>
            </w: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h</w:t>
            </w:r>
            <w:proofErr w:type="spellEnd"/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363FC0" w:rsidRPr="00660563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363FC0" w:rsidRPr="00A13ED1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363FC0" w:rsidRPr="00A13ED1" w:rsidRDefault="00363FC0" w:rsidP="00A13214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s-ES_tradnl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s-ES_tradnl"/>
              </w:rPr>
              <w:t>Hora/Time</w:t>
            </w: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BERNARDO MNEZ-PIÑEIRO, ENRIQUE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JAMES KEITH ABERCROMBY, BRUCE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DAVIES, JOHN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GBR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SHARP , ROGER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VANNI , MANDELLI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7E2B1A" w:rsidP="007E2B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GLYN , REES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JAMES , JOHNSTON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271E1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NIGEL MARTIN, EVANS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PEREIRA MACHADO, NUNO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POR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RPr="00DC43C9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FERNANDEZ BAYON, RUFINO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DC43C9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DC43C9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15</w:t>
            </w:r>
          </w:p>
        </w:tc>
      </w:tr>
      <w:tr w:rsidR="007E2B1A" w:rsidRPr="00DC43C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DC43C9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DC43C9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READY , MIKE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7E2B1A" w:rsidRPr="00DC43C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MORENO COMINO, FRANCISCO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7E2B1A" w:rsidRPr="00DC43C9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DC43C9" w:rsidRDefault="007E2B1A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55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DC43C9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  <w:p w:rsidR="007E2B1A" w:rsidRPr="00DC43C9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</w:p>
          <w:p w:rsidR="007E2B1A" w:rsidRPr="00DC43C9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DC43C9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snapToGrid w:val="0"/>
                <w:sz w:val="40"/>
                <w:lang w:val="en-US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KENNETH , STEVENSON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7E2B1A" w:rsidP="009C6437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DC43C9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DC43C9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13:25</w:t>
            </w: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DC43C9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DC43C9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MARQUES DE ROCAFUERTE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RICHARD KEITH, BROOKER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0A3605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DOPPELHOFER , JOSEF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7E2B1A" w:rsidP="00B440C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AUT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CLIVE , WOODFORD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JOHN WILLIAM, JOHNSTON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HUTTUNEN , KARI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FIN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PREYSLER DE LA RIVA, MIGUEL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QUEIPO DE LLANO, BORJA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LARRAZABAL A</w:t>
            </w:r>
            <w:r w:rsidR="00E311C8" w:rsidRPr="005774A0">
              <w:rPr>
                <w:rFonts w:ascii="Calibri" w:hAnsi="Calibri"/>
                <w:sz w:val="22"/>
                <w:szCs w:val="22"/>
              </w:rPr>
              <w:t>.</w:t>
            </w:r>
            <w:r w:rsidRPr="005774A0">
              <w:rPr>
                <w:rFonts w:ascii="Calibri" w:hAnsi="Calibri"/>
                <w:sz w:val="22"/>
                <w:szCs w:val="22"/>
              </w:rPr>
              <w:t>, GUSTAVO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13:55</w:t>
            </w: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BROWN, TERENCE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Pr="00E311C8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E311C8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E311C8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E311C8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E311C8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MACIAS ROMERO, ANGEL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RIGHETTO , FRANCO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14:05</w:t>
            </w: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HEAD, ROBERT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VENTIMIGLIA, BERNARD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WENGER, JAKOB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1019B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14:15</w:t>
            </w: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CE4939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CE4939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CE4939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JOUAULT, MICHEL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0A3605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7E2B1A" w:rsidRPr="00CE4939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CE4939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</w:tr>
      <w:tr w:rsidR="007E2B1A" w:rsidRPr="00CE4939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CE4939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CE4939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CE4939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HOOS , WILLEM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7E2B1A" w:rsidRPr="00B440C3" w:rsidRDefault="007E2B1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NET</w:t>
            </w:r>
          </w:p>
        </w:tc>
        <w:tc>
          <w:tcPr>
            <w:tcW w:w="874" w:type="dxa"/>
            <w:vMerge/>
            <w:vAlign w:val="center"/>
          </w:tcPr>
          <w:p w:rsidR="007E2B1A" w:rsidRPr="00CE4939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CE4939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5F0F00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22"/>
          <w:szCs w:val="22"/>
          <w:lang w:val="es-ES_tradnl"/>
        </w:rPr>
      </w:pPr>
    </w:p>
    <w:p w:rsidR="00A001EC" w:rsidRDefault="00660563" w:rsidP="00660563">
      <w:pPr>
        <w:widowControl w:val="0"/>
        <w:tabs>
          <w:tab w:val="right" w:pos="10348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</w:t>
      </w:r>
      <w:r>
        <w:rPr>
          <w:rFonts w:asciiTheme="minorHAnsi" w:hAnsiTheme="minorHAnsi"/>
          <w:b/>
          <w:snapToGrid w:val="0"/>
          <w:sz w:val="24"/>
          <w:lang w:val="es-ES_tradnl"/>
        </w:rPr>
        <w:t xml:space="preserve">   </w:t>
      </w:r>
      <w:r w:rsidR="00A24864">
        <w:rPr>
          <w:rFonts w:asciiTheme="minorHAnsi" w:hAnsiTheme="minorHAnsi"/>
          <w:b/>
          <w:snapToGrid w:val="0"/>
          <w:sz w:val="24"/>
          <w:lang w:val="es-ES_tradnl"/>
        </w:rPr>
        <w:t>13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                                                                </w:t>
      </w:r>
      <w:r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="00A24864">
        <w:rPr>
          <w:rFonts w:asciiTheme="minorHAnsi" w:hAnsiTheme="minorHAnsi"/>
          <w:b/>
          <w:snapToGrid w:val="0"/>
          <w:sz w:val="24"/>
          <w:lang w:val="es-ES_tradnl"/>
        </w:rPr>
        <w:t>14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A13ED1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Hora/Time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proofErr w:type="spellStart"/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Matchhh</w:t>
            </w:r>
            <w:proofErr w:type="spellEnd"/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A13ED1" w:rsidRPr="00660563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s-ES_tradnl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s-ES_tradnl"/>
              </w:rPr>
              <w:t>Hora/Time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11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LINDSAY , GORDON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9D33B6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GRIFFITHS , BASIL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MONTOJO PEREZ, ALFONSO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12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HUGH BRENDAN, SMYTH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</w:tr>
      <w:tr w:rsidR="007E2B1A" w:rsidRPr="009D3A57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BRAMALL, PHILIP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Pr="009D3A57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A57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LLANZA FIGUEROA, ALVARO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ESPANA AMOROS, IGNACIO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</w:tr>
      <w:tr w:rsidR="007E2B1A" w:rsidRPr="009D3A57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GRAY , TREVOR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Pr="009D3A57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A57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ATKINSON , ANDREW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ROBERTSON JEEN, IAN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7E2B1A" w:rsidRPr="00DC43C9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ORMONDE , JAMES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VIGLIANI , PIERGIORGIO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DC43C9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55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GABARDA DURAN, LUIS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7E2B1A" w:rsidRPr="00DC43C9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13:25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1C14EE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GARCIA-MAYORAL, JULIAN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KELLY , MAURICE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ANDERSSON , MATS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MAESTRO YELA, FRANCISCO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CLERGET, DIDIER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CAMERON, DOUGLAS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SKENE BLACK, STUART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REYNOLDS , CHRISTOPHER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ELOSEGUI DE LA PEÑA, JUAN CARLOS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13:55</w:t>
            </w:r>
          </w:p>
        </w:tc>
      </w:tr>
      <w:tr w:rsidR="007E2B1A" w:rsidRPr="009D3A57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KINELL , CLAES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E311C8" w:rsidP="000054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/>
            <w:vAlign w:val="center"/>
          </w:tcPr>
          <w:p w:rsidR="007E2B1A" w:rsidRPr="009D3A57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A57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7E2B1A" w:rsidRPr="009D3A57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PERSSON , TOMAS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/>
            <w:vAlign w:val="center"/>
          </w:tcPr>
          <w:p w:rsidR="007E2B1A" w:rsidRPr="009D3A57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A57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19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EAST , STEPHEN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14:05</w:t>
            </w:r>
          </w:p>
        </w:tc>
      </w:tr>
      <w:tr w:rsidR="007E2B1A" w:rsidRPr="009D3A57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BOLLA , GIANLUCA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7E2B1A" w:rsidRPr="009D3A57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9D3A57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ADRIAN CHRISTOPHER, MORROW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7E2B1A" w:rsidRPr="00D572D2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D572D2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IAN , BROTHERSTON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SCO</w:t>
            </w:r>
          </w:p>
        </w:tc>
        <w:tc>
          <w:tcPr>
            <w:tcW w:w="874" w:type="dxa"/>
            <w:vMerge w:val="restart"/>
            <w:vAlign w:val="center"/>
          </w:tcPr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JONES , CLIVE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RPr="000A3605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0A3605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0A3605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0A3605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shd w:val="clear" w:color="auto" w:fill="auto"/>
          </w:tcPr>
          <w:p w:rsidR="007E2B1A" w:rsidRPr="005774A0" w:rsidRDefault="007E2B1A" w:rsidP="00E311C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AMBRIDGE, JOHN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7E2B1A" w:rsidRPr="000A3605" w:rsidRDefault="00E311C8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Pr="000A3605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0A3605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DB3E37" w:rsidRPr="000A3605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  <w:bookmarkStart w:id="0" w:name="_GoBack"/>
      <w:bookmarkEnd w:id="0"/>
    </w:p>
    <w:p w:rsidR="00F30B1D" w:rsidRDefault="00F30B1D" w:rsidP="00900B35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</w:rPr>
      </w:pPr>
    </w:p>
    <w:p w:rsidR="00900B35" w:rsidRDefault="00900B35" w:rsidP="00900B35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</w:rPr>
      </w:pPr>
    </w:p>
    <w:p w:rsidR="00900B35" w:rsidRPr="00900B35" w:rsidRDefault="00900B35" w:rsidP="00900B35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</w:p>
    <w:p w:rsidR="00A001EC" w:rsidRDefault="00A001EC" w:rsidP="00660563">
      <w:pPr>
        <w:widowControl w:val="0"/>
        <w:tabs>
          <w:tab w:val="right" w:pos="10348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</w:t>
      </w:r>
      <w:r w:rsidR="00271E17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</w:t>
      </w:r>
      <w:r w:rsidR="00A24864">
        <w:rPr>
          <w:rFonts w:ascii="Arial Narrow Italic" w:hAnsi="Arial Narrow Italic"/>
          <w:b/>
          <w:snapToGrid w:val="0"/>
          <w:sz w:val="24"/>
          <w:lang w:val="es-ES_tradnl"/>
        </w:rPr>
        <w:t>13</w:t>
      </w:r>
      <w:r w:rsidR="00660563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="00660563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                                                                </w:t>
      </w:r>
      <w:r w:rsidR="00660563"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="00A24864">
        <w:rPr>
          <w:rFonts w:asciiTheme="minorHAnsi" w:hAnsiTheme="minorHAnsi"/>
          <w:b/>
          <w:snapToGrid w:val="0"/>
          <w:sz w:val="24"/>
          <w:lang w:val="es-ES_tradnl"/>
        </w:rPr>
        <w:t>14</w:t>
      </w:r>
      <w:r w:rsidR="00660563"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A13ED1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Hora/Time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proofErr w:type="spellStart"/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Matchhh</w:t>
            </w:r>
            <w:proofErr w:type="spellEnd"/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A13ED1" w:rsidRPr="00660563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s-ES_tradnl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s-ES_tradnl"/>
              </w:rPr>
              <w:t>Hora/Time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VARLOUD , PHILIPPE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BEL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ROSSETTI , EGIDIO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DAULOUEDE , PHILIPPE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925C6F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FALK , ANDERS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GERT-INGE , NILSSON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WHITCUTT , JOHN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DC43C9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FERNANDEZ SANCHEZ, MIGUEL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925C6F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CANOMANUEL GONZALEZ, RAFAEL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925C6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SANGSTER, WILLIAM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925C6F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DC43C9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MOYA TORRES, JULIO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FDEZ DE HENESTROSA, DIEGO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925C6F" w:rsidP="00F14A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SOUSA MUROS, MANUEL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DC43C9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13:25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ERHARDT ALZAGA, ALFONSO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DC43C9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55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ESPINOSA MONTEROS, BORJA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MORET JARAIZ, ANDRES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0A3605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VEGA DE SEOANE, ALVARO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0A3605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 xml:space="preserve">BEDIA </w:t>
            </w:r>
            <w:proofErr w:type="spellStart"/>
            <w:r w:rsidRPr="005774A0">
              <w:rPr>
                <w:rFonts w:ascii="Calibri" w:hAnsi="Calibri"/>
                <w:sz w:val="22"/>
                <w:szCs w:val="22"/>
              </w:rPr>
              <w:t>BEDIA</w:t>
            </w:r>
            <w:proofErr w:type="spellEnd"/>
            <w:r w:rsidRPr="005774A0">
              <w:rPr>
                <w:rFonts w:ascii="Calibri" w:hAnsi="Calibri"/>
                <w:sz w:val="22"/>
                <w:szCs w:val="22"/>
              </w:rPr>
              <w:t>, MIGUEL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SOLE ANGLES, JOSEP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RONNING, BJORN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925C6F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NOR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CISNEROS GARCIA, FRANCISCO JOSE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925C6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DIAZ GONZALEZ, EDUARDO MARIA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GALLEGO LLORENTE, NICOLAS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GARCIA MARTINEZ, JOSE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VAZQUEZ RIO, EDUARDO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ANDRES DELGADO, ERNESTO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ESTEBANELL MARTINEZ, JOSE ANTONIO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GARCIA CAÑIZAL, JOSE ANTONIO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7E2B1A" w:rsidRPr="00B440C3" w:rsidRDefault="00925C6F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14:15</w:t>
            </w:r>
          </w:p>
        </w:tc>
        <w:tc>
          <w:tcPr>
            <w:tcW w:w="882" w:type="dxa"/>
            <w:vMerge w:val="restart"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7E2B1A" w:rsidRPr="009D33B6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827" w:type="dxa"/>
            <w:tcBorders>
              <w:bottom w:val="nil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GONZALEZ VALLE CHAVARRI, GERMAN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5774A0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>ALVAREZ-MON PAN, RAMON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925C6F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</w:tcPr>
          <w:p w:rsidR="007E2B1A" w:rsidRPr="005774A0" w:rsidRDefault="003832F8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5774A0">
              <w:rPr>
                <w:rFonts w:ascii="Calibri" w:hAnsi="Calibri"/>
                <w:sz w:val="22"/>
                <w:szCs w:val="22"/>
              </w:rPr>
              <w:t xml:space="preserve">DE </w:t>
            </w:r>
            <w:r w:rsidR="007E2B1A" w:rsidRPr="005774A0">
              <w:rPr>
                <w:rFonts w:ascii="Calibri" w:hAnsi="Calibri"/>
                <w:sz w:val="22"/>
                <w:szCs w:val="22"/>
              </w:rPr>
              <w:t>SIMON FONTCUBERTA, CROTIDO DE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7E2B1A" w:rsidRPr="00B440C3" w:rsidRDefault="00925C6F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F408F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</w:t>
      </w: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22ADC" w:rsidRPr="006C3C1D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9F2A71" w:rsidRDefault="001A6AC7" w:rsidP="00A25B2F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985EC8">
        <w:rPr>
          <w:rFonts w:ascii="Arial Narrow Italic" w:hAnsi="Arial Narrow Italic"/>
          <w:snapToGrid w:val="0"/>
          <w:sz w:val="18"/>
          <w:szCs w:val="18"/>
          <w:lang w:val="es-ES_tradnl"/>
        </w:rPr>
        <w:t xml:space="preserve">   </w:t>
      </w:r>
      <w:r w:rsidR="00A25B2F" w:rsidRPr="00985EC8">
        <w:rPr>
          <w:rFonts w:ascii="Arial Narrow Italic" w:hAnsi="Arial Narrow Italic"/>
          <w:b/>
          <w:snapToGrid w:val="0"/>
          <w:sz w:val="18"/>
          <w:szCs w:val="18"/>
          <w:lang w:val="es-ES_tradnl"/>
        </w:rPr>
        <w:t xml:space="preserve">  </w:t>
      </w:r>
    </w:p>
    <w:p w:rsidR="004F7849" w:rsidRPr="004F7849" w:rsidRDefault="004F7849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lang w:val="es-ES_tradnl"/>
        </w:rPr>
      </w:pPr>
    </w:p>
    <w:p w:rsidR="00A001EC" w:rsidRDefault="00660563" w:rsidP="00660563">
      <w:pPr>
        <w:widowControl w:val="0"/>
        <w:tabs>
          <w:tab w:val="right" w:pos="10348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</w:t>
      </w:r>
      <w:r w:rsidR="00A24864">
        <w:rPr>
          <w:rFonts w:asciiTheme="minorHAnsi" w:hAnsiTheme="minorHAnsi"/>
          <w:b/>
          <w:snapToGrid w:val="0"/>
          <w:sz w:val="24"/>
          <w:lang w:val="es-ES_tradnl"/>
        </w:rPr>
        <w:t xml:space="preserve">  13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                                                                </w:t>
      </w:r>
      <w:r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="00A24864">
        <w:rPr>
          <w:rFonts w:asciiTheme="minorHAnsi" w:hAnsiTheme="minorHAnsi"/>
          <w:b/>
          <w:snapToGrid w:val="0"/>
          <w:sz w:val="24"/>
          <w:lang w:val="es-ES_tradnl"/>
        </w:rPr>
        <w:t>14</w:t>
      </w:r>
      <w:r w:rsidRPr="00660563">
        <w:rPr>
          <w:rFonts w:asciiTheme="minorHAnsi" w:hAnsiTheme="minorHAnsi"/>
          <w:b/>
          <w:snapToGrid w:val="0"/>
          <w:sz w:val="24"/>
          <w:lang w:val="es-ES_tradnl"/>
        </w:rPr>
        <w:t xml:space="preserve"> de Febrero de 201</w:t>
      </w:r>
      <w:r w:rsidR="001019B2">
        <w:rPr>
          <w:rFonts w:asciiTheme="minorHAnsi" w:hAnsiTheme="minorHAnsi"/>
          <w:b/>
          <w:snapToGrid w:val="0"/>
          <w:sz w:val="24"/>
          <w:lang w:val="es-ES_tradnl"/>
        </w:rPr>
        <w:t>5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757"/>
        <w:gridCol w:w="920"/>
        <w:gridCol w:w="874"/>
        <w:gridCol w:w="1392"/>
      </w:tblGrid>
      <w:tr w:rsidR="00A13ED1" w:rsidTr="00660563">
        <w:trPr>
          <w:cantSplit/>
          <w:trHeight w:hRule="exact" w:val="345"/>
          <w:jc w:val="center"/>
        </w:trPr>
        <w:tc>
          <w:tcPr>
            <w:tcW w:w="1384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Hora/Time</w:t>
            </w:r>
          </w:p>
        </w:tc>
        <w:tc>
          <w:tcPr>
            <w:tcW w:w="882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Tee</w:t>
            </w:r>
          </w:p>
        </w:tc>
        <w:tc>
          <w:tcPr>
            <w:tcW w:w="851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proofErr w:type="spellStart"/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Matchhh</w:t>
            </w:r>
            <w:proofErr w:type="spellEnd"/>
          </w:p>
        </w:tc>
        <w:tc>
          <w:tcPr>
            <w:tcW w:w="4677" w:type="dxa"/>
            <w:gridSpan w:val="2"/>
            <w:shd w:val="clear" w:color="auto" w:fill="1F497D" w:themeFill="text2"/>
            <w:vAlign w:val="center"/>
          </w:tcPr>
          <w:p w:rsidR="00A13ED1" w:rsidRPr="00660563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</w:pPr>
            <w:r w:rsidRPr="00660563">
              <w:rPr>
                <w:rFonts w:asciiTheme="minorHAnsi" w:hAnsiTheme="minorHAnsi"/>
                <w:b/>
                <w:snapToGrid w:val="0"/>
                <w:color w:val="FFFFFF" w:themeColor="background1"/>
                <w:sz w:val="24"/>
                <w:szCs w:val="24"/>
                <w:lang w:val="en-GB"/>
              </w:rPr>
              <w:t>JUGADORES/PLAYERS</w:t>
            </w:r>
          </w:p>
        </w:tc>
        <w:tc>
          <w:tcPr>
            <w:tcW w:w="874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n-GB"/>
              </w:rPr>
              <w:t>Tee</w:t>
            </w:r>
          </w:p>
        </w:tc>
        <w:tc>
          <w:tcPr>
            <w:tcW w:w="1392" w:type="dxa"/>
            <w:shd w:val="clear" w:color="auto" w:fill="1F497D" w:themeFill="text2"/>
            <w:vAlign w:val="center"/>
          </w:tcPr>
          <w:p w:rsidR="00A13ED1" w:rsidRPr="00A13ED1" w:rsidRDefault="00A13ED1" w:rsidP="007E2B1A">
            <w:pPr>
              <w:widowControl w:val="0"/>
              <w:spacing w:after="58"/>
              <w:jc w:val="center"/>
              <w:rPr>
                <w:rFonts w:asciiTheme="minorHAnsi" w:hAnsiTheme="minorHAnsi"/>
                <w:b/>
                <w:snapToGrid w:val="0"/>
                <w:color w:val="FFFFFF" w:themeColor="background1"/>
                <w:lang w:val="es-ES_tradnl"/>
              </w:rPr>
            </w:pPr>
            <w:r w:rsidRPr="00A13ED1">
              <w:rPr>
                <w:rFonts w:asciiTheme="minorHAnsi" w:hAnsiTheme="minorHAnsi"/>
                <w:b/>
                <w:snapToGrid w:val="0"/>
                <w:color w:val="FFFFFF" w:themeColor="background1"/>
                <w:lang w:val="es-ES_tradnl"/>
              </w:rPr>
              <w:t>Hora/Time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757" w:type="dxa"/>
            <w:tcBorders>
              <w:bottom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MIALET, CHRISTIAN JEAN-MARIE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7E2B1A" w:rsidRPr="00B440C3" w:rsidRDefault="00D4423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RIVA FRANCOS, JOSE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7E2B1A" w:rsidRPr="00B440C3" w:rsidRDefault="00D4423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WYATT , RICHARD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7E2B1A" w:rsidRPr="00B440C3" w:rsidRDefault="00D4423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BEL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757" w:type="dxa"/>
            <w:tcBorders>
              <w:bottom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PAN DE SORALUCE MUGUIRO, JOSE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7E2B1A" w:rsidRPr="00B440C3" w:rsidRDefault="00D4423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LARS , EK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D4423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TARAZONA ALMENAR, FERNANDO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7E2B1A" w:rsidRPr="00B440C3" w:rsidRDefault="00D4423F" w:rsidP="00B701F3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757" w:type="dxa"/>
            <w:tcBorders>
              <w:bottom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HANSEN, SOREN BOLLERUP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7E2B1A" w:rsidRPr="00B440C3" w:rsidRDefault="00D4423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CLARKE , PETER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D4423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GBR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shd w:val="clear" w:color="auto" w:fill="auto"/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DIAZ GALLEGO, VALENTIN</w:t>
            </w:r>
          </w:p>
        </w:tc>
        <w:tc>
          <w:tcPr>
            <w:tcW w:w="92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7E2B1A" w:rsidRPr="00B440C3" w:rsidRDefault="00D4423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DC43C9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3</w:t>
            </w: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757" w:type="dxa"/>
            <w:tcBorders>
              <w:bottom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ORTIN FUNES, JUAN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7E2B1A" w:rsidRPr="000A3605" w:rsidRDefault="00D4423F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FRANCO, BRUNO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VIK , GUSTAV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Pr="00DC43C9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13:25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757" w:type="dxa"/>
            <w:tcBorders>
              <w:bottom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ALVAREZ GARCIA, JESUS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7E2B1A" w:rsidRPr="007D0199" w:rsidRDefault="006233FE" w:rsidP="007D01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DC43C9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55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ROUCH, JEAN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7D0199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SAYRA , MATTI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757" w:type="dxa"/>
            <w:tcBorders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PARHAD, JEAN CLAUDE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SALDAÑA MARTINEZ, CARLOS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bottom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TRENOR SUAREZ DE LEZO, LUIS JAVIER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757" w:type="dxa"/>
            <w:tcBorders>
              <w:bottom w:val="nil"/>
              <w:right w:val="nil"/>
            </w:tcBorders>
          </w:tcPr>
          <w:p w:rsidR="007E2B1A" w:rsidRPr="006233FE" w:rsidRDefault="007E2B1A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RECASENS SANCHEZ-MEJIAS, LUIS IGNACIO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ALEX , FEA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MICHAEL BAKER, MICHAEL BAKER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13:55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757" w:type="dxa"/>
            <w:tcBorders>
              <w:bottom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SALLABERRY, RICHARD JEAN-YVES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MCILWAINE , JAMES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MIRANDA, CHRISTIAN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757" w:type="dxa"/>
            <w:tcBorders>
              <w:bottom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BERRUTI, LIONEL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09:35</w:t>
            </w: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LJUNGGREN , TORD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E2B1A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9D33B6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A84361" w:rsidRDefault="007E2B1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HOUTART, CHARLES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7E2B1A" w:rsidRPr="00640FFE" w:rsidTr="007E2B1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7E2B1A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14:15</w:t>
            </w:r>
          </w:p>
        </w:tc>
        <w:tc>
          <w:tcPr>
            <w:tcW w:w="882" w:type="dxa"/>
            <w:vMerge w:val="restart"/>
            <w:vAlign w:val="center"/>
          </w:tcPr>
          <w:p w:rsidR="007E2B1A" w:rsidRDefault="007E2B1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7E2B1A" w:rsidRPr="00A84361" w:rsidRDefault="007E2B1A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757" w:type="dxa"/>
            <w:tcBorders>
              <w:bottom w:val="nil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TOUSSAINT, JEAN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7E2B1A" w:rsidRPr="00B440C3" w:rsidRDefault="006233FE" w:rsidP="00B701F3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  <w:t>BEL</w:t>
            </w:r>
          </w:p>
        </w:tc>
        <w:tc>
          <w:tcPr>
            <w:tcW w:w="874" w:type="dxa"/>
            <w:vMerge w:val="restart"/>
            <w:vAlign w:val="center"/>
          </w:tcPr>
          <w:p w:rsidR="007E2B1A" w:rsidRDefault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7E2B1A" w:rsidRPr="009D33B6" w:rsidRDefault="007E2B1A" w:rsidP="007E2B1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09:45</w:t>
            </w:r>
          </w:p>
        </w:tc>
      </w:tr>
      <w:tr w:rsidR="007E2B1A" w:rsidRPr="00640FFE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Default="007E2B1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TINTURE EGUREN, JUAN CARLOS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E2B1A" w:rsidRPr="000A3605" w:rsidRDefault="006233FE" w:rsidP="000A36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Pr="00640FFE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640FFE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7E2B1A" w:rsidRPr="00640FFE" w:rsidTr="007E2B1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E2B1A" w:rsidRPr="00640FFE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7E2B1A" w:rsidRPr="00640FFE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E2B1A" w:rsidRPr="00640FFE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18" w:space="0" w:color="000000"/>
              <w:right w:val="nil"/>
            </w:tcBorders>
          </w:tcPr>
          <w:p w:rsidR="007E2B1A" w:rsidRPr="006233FE" w:rsidRDefault="007E2B1A" w:rsidP="003832F8">
            <w:pPr>
              <w:ind w:firstLineChars="100" w:firstLine="220"/>
              <w:rPr>
                <w:rFonts w:ascii="Calibri" w:hAnsi="Calibri"/>
                <w:sz w:val="22"/>
                <w:szCs w:val="22"/>
              </w:rPr>
            </w:pPr>
            <w:r w:rsidRPr="006233FE">
              <w:rPr>
                <w:rFonts w:ascii="Calibri" w:hAnsi="Calibri"/>
                <w:sz w:val="22"/>
                <w:szCs w:val="22"/>
              </w:rPr>
              <w:t>CORONADO RGUEZ, ILDEFONSO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7E2B1A" w:rsidRPr="00B440C3" w:rsidRDefault="006233FE" w:rsidP="00B701F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7E2B1A" w:rsidRPr="00640FFE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7E2B1A" w:rsidRPr="00640FFE" w:rsidRDefault="007E2B1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</w:tbl>
    <w:p w:rsidR="00DB3E37" w:rsidRPr="00640FFE" w:rsidRDefault="00DB3E37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n-US"/>
        </w:rPr>
      </w:pPr>
    </w:p>
    <w:sectPr w:rsidR="00DB3E37" w:rsidRPr="00640FFE" w:rsidSect="00900B35">
      <w:headerReference w:type="default" r:id="rId8"/>
      <w:footerReference w:type="even" r:id="rId9"/>
      <w:footerReference w:type="default" r:id="rId10"/>
      <w:endnotePr>
        <w:numFmt w:val="decimal"/>
      </w:endnotePr>
      <w:pgSz w:w="11905" w:h="16837"/>
      <w:pgMar w:top="3519" w:right="566" w:bottom="566" w:left="566" w:header="567" w:footer="5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9A7" w:rsidRDefault="009A49A7">
      <w:r>
        <w:separator/>
      </w:r>
    </w:p>
  </w:endnote>
  <w:endnote w:type="continuationSeparator" w:id="0">
    <w:p w:rsidR="009A49A7" w:rsidRDefault="009A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 Bold Italic">
    <w:altName w:val="Bookman Old Style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B1A" w:rsidRDefault="007E2B1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E2B1A" w:rsidRDefault="007E2B1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B1A" w:rsidRDefault="007E2B1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774A0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7E2B1A" w:rsidRDefault="007E2B1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9A7" w:rsidRDefault="009A49A7">
      <w:r>
        <w:separator/>
      </w:r>
    </w:p>
  </w:footnote>
  <w:footnote w:type="continuationSeparator" w:id="0">
    <w:p w:rsidR="009A49A7" w:rsidRDefault="009A4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B1A" w:rsidRDefault="007E2B1A">
    <w:pPr>
      <w:pStyle w:val="Encabezado"/>
    </w:pPr>
    <w:r>
      <w:rPr>
        <w:rFonts w:asciiTheme="minorHAnsi" w:hAnsiTheme="minorHAnsi"/>
        <w:noProof/>
        <w:color w:val="1F497D" w:themeColor="text2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2540</wp:posOffset>
          </wp:positionH>
          <wp:positionV relativeFrom="paragraph">
            <wp:posOffset>-140970</wp:posOffset>
          </wp:positionV>
          <wp:extent cx="6840855" cy="1532806"/>
          <wp:effectExtent l="0" t="0" r="0" b="0"/>
          <wp:wrapNone/>
          <wp:docPr id="2" name="Imagen 2" descr="D:\Documents\CAMPEONATOS - 2015\CTO. INTERNACIONAL SENIOR 2015\Document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Documents\CAMPEONATOS - 2015\CTO. INTERNACIONAL SENIOR 2015\Document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855" cy="1532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E2B1A" w:rsidRPr="00331315" w:rsidRDefault="007E2B1A" w:rsidP="00660563">
    <w:pPr>
      <w:jc w:val="center"/>
      <w:rPr>
        <w:rFonts w:asciiTheme="minorHAnsi" w:hAnsiTheme="minorHAnsi"/>
        <w:color w:val="1F497D" w:themeColor="text2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94"/>
    <w:rsid w:val="0000152E"/>
    <w:rsid w:val="0000542A"/>
    <w:rsid w:val="00005686"/>
    <w:rsid w:val="000068AC"/>
    <w:rsid w:val="00021FA0"/>
    <w:rsid w:val="00022196"/>
    <w:rsid w:val="0003002F"/>
    <w:rsid w:val="0003272B"/>
    <w:rsid w:val="0003295F"/>
    <w:rsid w:val="00037FAC"/>
    <w:rsid w:val="00040B48"/>
    <w:rsid w:val="00041FA2"/>
    <w:rsid w:val="00044276"/>
    <w:rsid w:val="0004537B"/>
    <w:rsid w:val="00053A9C"/>
    <w:rsid w:val="00053E6B"/>
    <w:rsid w:val="00057CC3"/>
    <w:rsid w:val="00060412"/>
    <w:rsid w:val="00062872"/>
    <w:rsid w:val="00073D04"/>
    <w:rsid w:val="00077C24"/>
    <w:rsid w:val="00095F8E"/>
    <w:rsid w:val="000974F0"/>
    <w:rsid w:val="000A1733"/>
    <w:rsid w:val="000A3605"/>
    <w:rsid w:val="000A4E03"/>
    <w:rsid w:val="000A5351"/>
    <w:rsid w:val="000A6BBA"/>
    <w:rsid w:val="000A6C52"/>
    <w:rsid w:val="000B0842"/>
    <w:rsid w:val="000B2218"/>
    <w:rsid w:val="000B3354"/>
    <w:rsid w:val="000C0EC0"/>
    <w:rsid w:val="000C20BE"/>
    <w:rsid w:val="000C51E0"/>
    <w:rsid w:val="000C5293"/>
    <w:rsid w:val="000C52B2"/>
    <w:rsid w:val="000D3073"/>
    <w:rsid w:val="000D5F7B"/>
    <w:rsid w:val="000E09DB"/>
    <w:rsid w:val="000E14B8"/>
    <w:rsid w:val="000E2AC7"/>
    <w:rsid w:val="000E3FC3"/>
    <w:rsid w:val="000E5259"/>
    <w:rsid w:val="000E5FDB"/>
    <w:rsid w:val="000F0BA9"/>
    <w:rsid w:val="000F7993"/>
    <w:rsid w:val="00100FDB"/>
    <w:rsid w:val="001016F7"/>
    <w:rsid w:val="001019B2"/>
    <w:rsid w:val="00101A5E"/>
    <w:rsid w:val="00103D18"/>
    <w:rsid w:val="0010427B"/>
    <w:rsid w:val="001074B9"/>
    <w:rsid w:val="0011433B"/>
    <w:rsid w:val="001148E0"/>
    <w:rsid w:val="00114E11"/>
    <w:rsid w:val="00117A70"/>
    <w:rsid w:val="00123920"/>
    <w:rsid w:val="00124494"/>
    <w:rsid w:val="001305A5"/>
    <w:rsid w:val="0013433E"/>
    <w:rsid w:val="001414D4"/>
    <w:rsid w:val="00151056"/>
    <w:rsid w:val="001542E6"/>
    <w:rsid w:val="00160AD2"/>
    <w:rsid w:val="00162F7E"/>
    <w:rsid w:val="00166773"/>
    <w:rsid w:val="001721F7"/>
    <w:rsid w:val="00174FC4"/>
    <w:rsid w:val="00187AD9"/>
    <w:rsid w:val="00187C86"/>
    <w:rsid w:val="0019372C"/>
    <w:rsid w:val="00194CC7"/>
    <w:rsid w:val="001961A3"/>
    <w:rsid w:val="00197709"/>
    <w:rsid w:val="001A5819"/>
    <w:rsid w:val="001A6AC7"/>
    <w:rsid w:val="001B3369"/>
    <w:rsid w:val="001B611D"/>
    <w:rsid w:val="001C14EE"/>
    <w:rsid w:val="001C31F9"/>
    <w:rsid w:val="001C617A"/>
    <w:rsid w:val="001C796A"/>
    <w:rsid w:val="001D06C4"/>
    <w:rsid w:val="001E19EB"/>
    <w:rsid w:val="001E1FC9"/>
    <w:rsid w:val="001E307E"/>
    <w:rsid w:val="001E50D0"/>
    <w:rsid w:val="001E6FBA"/>
    <w:rsid w:val="001E754B"/>
    <w:rsid w:val="001F3458"/>
    <w:rsid w:val="001F489B"/>
    <w:rsid w:val="001F6445"/>
    <w:rsid w:val="001F7547"/>
    <w:rsid w:val="00202205"/>
    <w:rsid w:val="00202E67"/>
    <w:rsid w:val="00207455"/>
    <w:rsid w:val="00214BF3"/>
    <w:rsid w:val="00215898"/>
    <w:rsid w:val="00224A23"/>
    <w:rsid w:val="00230890"/>
    <w:rsid w:val="00231550"/>
    <w:rsid w:val="00232502"/>
    <w:rsid w:val="0023441A"/>
    <w:rsid w:val="002356D8"/>
    <w:rsid w:val="002530FC"/>
    <w:rsid w:val="002535FC"/>
    <w:rsid w:val="002664B6"/>
    <w:rsid w:val="002672DF"/>
    <w:rsid w:val="00271E17"/>
    <w:rsid w:val="00273359"/>
    <w:rsid w:val="00275C48"/>
    <w:rsid w:val="00284510"/>
    <w:rsid w:val="0028605C"/>
    <w:rsid w:val="00290C10"/>
    <w:rsid w:val="002922A1"/>
    <w:rsid w:val="00294BDF"/>
    <w:rsid w:val="00294E15"/>
    <w:rsid w:val="00294EA1"/>
    <w:rsid w:val="00294F75"/>
    <w:rsid w:val="00297BCF"/>
    <w:rsid w:val="002A519B"/>
    <w:rsid w:val="002A5AA3"/>
    <w:rsid w:val="002B308B"/>
    <w:rsid w:val="002B5B83"/>
    <w:rsid w:val="002C309A"/>
    <w:rsid w:val="002C6A8B"/>
    <w:rsid w:val="002C7D6D"/>
    <w:rsid w:val="002D1282"/>
    <w:rsid w:val="002E0303"/>
    <w:rsid w:val="002E647E"/>
    <w:rsid w:val="002F001F"/>
    <w:rsid w:val="002F080A"/>
    <w:rsid w:val="002F0EC7"/>
    <w:rsid w:val="002F134F"/>
    <w:rsid w:val="00303DB4"/>
    <w:rsid w:val="003045FD"/>
    <w:rsid w:val="00304F29"/>
    <w:rsid w:val="00310F2E"/>
    <w:rsid w:val="00312A75"/>
    <w:rsid w:val="003148CB"/>
    <w:rsid w:val="00321325"/>
    <w:rsid w:val="00321B8F"/>
    <w:rsid w:val="00322C89"/>
    <w:rsid w:val="00331315"/>
    <w:rsid w:val="00335223"/>
    <w:rsid w:val="00335498"/>
    <w:rsid w:val="003361CF"/>
    <w:rsid w:val="00337941"/>
    <w:rsid w:val="0034518D"/>
    <w:rsid w:val="00345EBD"/>
    <w:rsid w:val="00351322"/>
    <w:rsid w:val="003552A6"/>
    <w:rsid w:val="00356560"/>
    <w:rsid w:val="00356D35"/>
    <w:rsid w:val="00357104"/>
    <w:rsid w:val="003610CD"/>
    <w:rsid w:val="00361BE4"/>
    <w:rsid w:val="00363FC0"/>
    <w:rsid w:val="00366C7C"/>
    <w:rsid w:val="00375F46"/>
    <w:rsid w:val="00377D22"/>
    <w:rsid w:val="00380C03"/>
    <w:rsid w:val="00380DF4"/>
    <w:rsid w:val="00382429"/>
    <w:rsid w:val="003832F8"/>
    <w:rsid w:val="003845E5"/>
    <w:rsid w:val="003869B6"/>
    <w:rsid w:val="00390345"/>
    <w:rsid w:val="00397261"/>
    <w:rsid w:val="003A4140"/>
    <w:rsid w:val="003B3B4D"/>
    <w:rsid w:val="003B54F4"/>
    <w:rsid w:val="003C406A"/>
    <w:rsid w:val="003C436A"/>
    <w:rsid w:val="003C6171"/>
    <w:rsid w:val="003D4A3A"/>
    <w:rsid w:val="003E04CE"/>
    <w:rsid w:val="003E20DD"/>
    <w:rsid w:val="003E2194"/>
    <w:rsid w:val="003E5EE5"/>
    <w:rsid w:val="003F2496"/>
    <w:rsid w:val="003F786A"/>
    <w:rsid w:val="00401B7B"/>
    <w:rsid w:val="00402B06"/>
    <w:rsid w:val="0040344D"/>
    <w:rsid w:val="004054CC"/>
    <w:rsid w:val="004100B3"/>
    <w:rsid w:val="004151A4"/>
    <w:rsid w:val="004152DB"/>
    <w:rsid w:val="004171DA"/>
    <w:rsid w:val="004208E9"/>
    <w:rsid w:val="00426494"/>
    <w:rsid w:val="004272F2"/>
    <w:rsid w:val="004331FF"/>
    <w:rsid w:val="004437B3"/>
    <w:rsid w:val="0044686A"/>
    <w:rsid w:val="00466972"/>
    <w:rsid w:val="00471986"/>
    <w:rsid w:val="004739A0"/>
    <w:rsid w:val="0047742A"/>
    <w:rsid w:val="004822C2"/>
    <w:rsid w:val="00485ED4"/>
    <w:rsid w:val="00487779"/>
    <w:rsid w:val="00491DF2"/>
    <w:rsid w:val="00491E70"/>
    <w:rsid w:val="0049488C"/>
    <w:rsid w:val="004A1B0E"/>
    <w:rsid w:val="004A5BA5"/>
    <w:rsid w:val="004A6F0B"/>
    <w:rsid w:val="004C32BB"/>
    <w:rsid w:val="004E4867"/>
    <w:rsid w:val="004F35B3"/>
    <w:rsid w:val="004F51C4"/>
    <w:rsid w:val="004F7849"/>
    <w:rsid w:val="00515E72"/>
    <w:rsid w:val="005224EE"/>
    <w:rsid w:val="005307D5"/>
    <w:rsid w:val="00530D8E"/>
    <w:rsid w:val="00533440"/>
    <w:rsid w:val="005409A9"/>
    <w:rsid w:val="00542A5C"/>
    <w:rsid w:val="00543374"/>
    <w:rsid w:val="00543515"/>
    <w:rsid w:val="0055021E"/>
    <w:rsid w:val="00553645"/>
    <w:rsid w:val="00556AE6"/>
    <w:rsid w:val="0056102F"/>
    <w:rsid w:val="0056440E"/>
    <w:rsid w:val="005679C6"/>
    <w:rsid w:val="005707CA"/>
    <w:rsid w:val="005741D5"/>
    <w:rsid w:val="005774A0"/>
    <w:rsid w:val="005831D6"/>
    <w:rsid w:val="00583A12"/>
    <w:rsid w:val="005851E3"/>
    <w:rsid w:val="00585697"/>
    <w:rsid w:val="005901A6"/>
    <w:rsid w:val="0059102C"/>
    <w:rsid w:val="005926DB"/>
    <w:rsid w:val="005931DE"/>
    <w:rsid w:val="005A0D50"/>
    <w:rsid w:val="005B3333"/>
    <w:rsid w:val="005B491A"/>
    <w:rsid w:val="005E2579"/>
    <w:rsid w:val="005E4715"/>
    <w:rsid w:val="005E7ED1"/>
    <w:rsid w:val="005F0F00"/>
    <w:rsid w:val="005F280E"/>
    <w:rsid w:val="005F3CCE"/>
    <w:rsid w:val="006054A7"/>
    <w:rsid w:val="006061A9"/>
    <w:rsid w:val="00607A07"/>
    <w:rsid w:val="006179F1"/>
    <w:rsid w:val="00620E05"/>
    <w:rsid w:val="00621DB0"/>
    <w:rsid w:val="00622F54"/>
    <w:rsid w:val="0062331C"/>
    <w:rsid w:val="006233FE"/>
    <w:rsid w:val="00623FB8"/>
    <w:rsid w:val="00624059"/>
    <w:rsid w:val="00624CCA"/>
    <w:rsid w:val="00624CE1"/>
    <w:rsid w:val="00626013"/>
    <w:rsid w:val="00630C9E"/>
    <w:rsid w:val="006329D8"/>
    <w:rsid w:val="00640E46"/>
    <w:rsid w:val="00640FFE"/>
    <w:rsid w:val="006416BB"/>
    <w:rsid w:val="0065681E"/>
    <w:rsid w:val="00657005"/>
    <w:rsid w:val="00660563"/>
    <w:rsid w:val="00661772"/>
    <w:rsid w:val="00663800"/>
    <w:rsid w:val="00665D69"/>
    <w:rsid w:val="00666CA9"/>
    <w:rsid w:val="00676EEB"/>
    <w:rsid w:val="006777F9"/>
    <w:rsid w:val="0068047A"/>
    <w:rsid w:val="00690E25"/>
    <w:rsid w:val="00693CE7"/>
    <w:rsid w:val="006A556C"/>
    <w:rsid w:val="006B0109"/>
    <w:rsid w:val="006B04FA"/>
    <w:rsid w:val="006B5E48"/>
    <w:rsid w:val="006C2ABD"/>
    <w:rsid w:val="006C3C1D"/>
    <w:rsid w:val="006C50E9"/>
    <w:rsid w:val="006C6E4A"/>
    <w:rsid w:val="006C7108"/>
    <w:rsid w:val="006D0122"/>
    <w:rsid w:val="006D10D0"/>
    <w:rsid w:val="006D6606"/>
    <w:rsid w:val="006E30D7"/>
    <w:rsid w:val="006E7779"/>
    <w:rsid w:val="006F2F6F"/>
    <w:rsid w:val="006F71E1"/>
    <w:rsid w:val="0070146E"/>
    <w:rsid w:val="007014E0"/>
    <w:rsid w:val="0070185A"/>
    <w:rsid w:val="00705775"/>
    <w:rsid w:val="00720D27"/>
    <w:rsid w:val="00721EC9"/>
    <w:rsid w:val="00722296"/>
    <w:rsid w:val="007273B8"/>
    <w:rsid w:val="00737931"/>
    <w:rsid w:val="007403AF"/>
    <w:rsid w:val="00742FA2"/>
    <w:rsid w:val="007438E8"/>
    <w:rsid w:val="00744973"/>
    <w:rsid w:val="00747618"/>
    <w:rsid w:val="007503C6"/>
    <w:rsid w:val="00750F4E"/>
    <w:rsid w:val="0076255D"/>
    <w:rsid w:val="00763ECF"/>
    <w:rsid w:val="00767979"/>
    <w:rsid w:val="00771C07"/>
    <w:rsid w:val="007759E4"/>
    <w:rsid w:val="007776AC"/>
    <w:rsid w:val="00784BF1"/>
    <w:rsid w:val="00796C19"/>
    <w:rsid w:val="007A0426"/>
    <w:rsid w:val="007A1F2D"/>
    <w:rsid w:val="007A3A3D"/>
    <w:rsid w:val="007A3B6F"/>
    <w:rsid w:val="007A5798"/>
    <w:rsid w:val="007B0D35"/>
    <w:rsid w:val="007B4336"/>
    <w:rsid w:val="007B5063"/>
    <w:rsid w:val="007B7A49"/>
    <w:rsid w:val="007B7A71"/>
    <w:rsid w:val="007D0199"/>
    <w:rsid w:val="007D190C"/>
    <w:rsid w:val="007D293C"/>
    <w:rsid w:val="007D2DB9"/>
    <w:rsid w:val="007E075C"/>
    <w:rsid w:val="007E2B1A"/>
    <w:rsid w:val="007E4C42"/>
    <w:rsid w:val="007E7185"/>
    <w:rsid w:val="007E79C5"/>
    <w:rsid w:val="008051E1"/>
    <w:rsid w:val="008053C7"/>
    <w:rsid w:val="00806CDA"/>
    <w:rsid w:val="00807BD7"/>
    <w:rsid w:val="00810F92"/>
    <w:rsid w:val="0081295A"/>
    <w:rsid w:val="00821D93"/>
    <w:rsid w:val="00822326"/>
    <w:rsid w:val="00822590"/>
    <w:rsid w:val="008256F4"/>
    <w:rsid w:val="008262A2"/>
    <w:rsid w:val="00827E9C"/>
    <w:rsid w:val="00834985"/>
    <w:rsid w:val="00836189"/>
    <w:rsid w:val="00836F6D"/>
    <w:rsid w:val="00842906"/>
    <w:rsid w:val="00845A50"/>
    <w:rsid w:val="00845DE0"/>
    <w:rsid w:val="00846362"/>
    <w:rsid w:val="00852763"/>
    <w:rsid w:val="0085773A"/>
    <w:rsid w:val="00862A36"/>
    <w:rsid w:val="008632B1"/>
    <w:rsid w:val="00865C6D"/>
    <w:rsid w:val="00872092"/>
    <w:rsid w:val="00882C5F"/>
    <w:rsid w:val="008843AE"/>
    <w:rsid w:val="00886275"/>
    <w:rsid w:val="008901F8"/>
    <w:rsid w:val="00890B70"/>
    <w:rsid w:val="00893EDE"/>
    <w:rsid w:val="008A5F31"/>
    <w:rsid w:val="008B479E"/>
    <w:rsid w:val="008B5F17"/>
    <w:rsid w:val="008B76E1"/>
    <w:rsid w:val="008B7786"/>
    <w:rsid w:val="008B797D"/>
    <w:rsid w:val="008C67A1"/>
    <w:rsid w:val="008D4A03"/>
    <w:rsid w:val="008E2491"/>
    <w:rsid w:val="008F2830"/>
    <w:rsid w:val="008F5D96"/>
    <w:rsid w:val="00900B35"/>
    <w:rsid w:val="009042B6"/>
    <w:rsid w:val="009100C6"/>
    <w:rsid w:val="00917165"/>
    <w:rsid w:val="00923EA0"/>
    <w:rsid w:val="00925C6F"/>
    <w:rsid w:val="00926215"/>
    <w:rsid w:val="00926968"/>
    <w:rsid w:val="00936CF3"/>
    <w:rsid w:val="00946B45"/>
    <w:rsid w:val="009613AF"/>
    <w:rsid w:val="009618C9"/>
    <w:rsid w:val="00963848"/>
    <w:rsid w:val="00964D2F"/>
    <w:rsid w:val="00975981"/>
    <w:rsid w:val="009779A3"/>
    <w:rsid w:val="009812A5"/>
    <w:rsid w:val="00982C16"/>
    <w:rsid w:val="00982F2A"/>
    <w:rsid w:val="00984572"/>
    <w:rsid w:val="00985EC8"/>
    <w:rsid w:val="00987A7D"/>
    <w:rsid w:val="0099104C"/>
    <w:rsid w:val="00993410"/>
    <w:rsid w:val="009938D9"/>
    <w:rsid w:val="00996863"/>
    <w:rsid w:val="009A39FA"/>
    <w:rsid w:val="009A49A7"/>
    <w:rsid w:val="009A7B39"/>
    <w:rsid w:val="009B1F21"/>
    <w:rsid w:val="009B5777"/>
    <w:rsid w:val="009C33D5"/>
    <w:rsid w:val="009C3887"/>
    <w:rsid w:val="009C6437"/>
    <w:rsid w:val="009C6F2C"/>
    <w:rsid w:val="009C7C2B"/>
    <w:rsid w:val="009D1D37"/>
    <w:rsid w:val="009D1FA4"/>
    <w:rsid w:val="009D26BA"/>
    <w:rsid w:val="009D33B6"/>
    <w:rsid w:val="009D3A57"/>
    <w:rsid w:val="009D6C0B"/>
    <w:rsid w:val="009E1A5E"/>
    <w:rsid w:val="009E4B37"/>
    <w:rsid w:val="009E6129"/>
    <w:rsid w:val="009E7646"/>
    <w:rsid w:val="009F077B"/>
    <w:rsid w:val="009F1F28"/>
    <w:rsid w:val="009F20F3"/>
    <w:rsid w:val="009F2A71"/>
    <w:rsid w:val="009F7D63"/>
    <w:rsid w:val="00A001EC"/>
    <w:rsid w:val="00A10DF9"/>
    <w:rsid w:val="00A1107C"/>
    <w:rsid w:val="00A13214"/>
    <w:rsid w:val="00A13ED1"/>
    <w:rsid w:val="00A14E54"/>
    <w:rsid w:val="00A15563"/>
    <w:rsid w:val="00A15E99"/>
    <w:rsid w:val="00A15FE4"/>
    <w:rsid w:val="00A216A7"/>
    <w:rsid w:val="00A237D9"/>
    <w:rsid w:val="00A24864"/>
    <w:rsid w:val="00A25B2F"/>
    <w:rsid w:val="00A26C6E"/>
    <w:rsid w:val="00A30170"/>
    <w:rsid w:val="00A32AD6"/>
    <w:rsid w:val="00A336A6"/>
    <w:rsid w:val="00A36E3A"/>
    <w:rsid w:val="00A45053"/>
    <w:rsid w:val="00A45B8C"/>
    <w:rsid w:val="00A61EAC"/>
    <w:rsid w:val="00A63E76"/>
    <w:rsid w:val="00A65D08"/>
    <w:rsid w:val="00A73849"/>
    <w:rsid w:val="00A767CC"/>
    <w:rsid w:val="00A771F8"/>
    <w:rsid w:val="00A83497"/>
    <w:rsid w:val="00A84361"/>
    <w:rsid w:val="00A86DBA"/>
    <w:rsid w:val="00A8734E"/>
    <w:rsid w:val="00AA28CB"/>
    <w:rsid w:val="00AA33EE"/>
    <w:rsid w:val="00AC5B5E"/>
    <w:rsid w:val="00AC5D83"/>
    <w:rsid w:val="00AC7EEA"/>
    <w:rsid w:val="00AD1D84"/>
    <w:rsid w:val="00AD6ABD"/>
    <w:rsid w:val="00AD73D0"/>
    <w:rsid w:val="00AE4100"/>
    <w:rsid w:val="00AE75E0"/>
    <w:rsid w:val="00AF181E"/>
    <w:rsid w:val="00AF336B"/>
    <w:rsid w:val="00AF6713"/>
    <w:rsid w:val="00B00EEF"/>
    <w:rsid w:val="00B077F8"/>
    <w:rsid w:val="00B0795A"/>
    <w:rsid w:val="00B11267"/>
    <w:rsid w:val="00B16C73"/>
    <w:rsid w:val="00B236DA"/>
    <w:rsid w:val="00B2720E"/>
    <w:rsid w:val="00B27C3F"/>
    <w:rsid w:val="00B31605"/>
    <w:rsid w:val="00B3249B"/>
    <w:rsid w:val="00B3661A"/>
    <w:rsid w:val="00B41DF0"/>
    <w:rsid w:val="00B440C3"/>
    <w:rsid w:val="00B56776"/>
    <w:rsid w:val="00B60A13"/>
    <w:rsid w:val="00B62CD4"/>
    <w:rsid w:val="00B63E93"/>
    <w:rsid w:val="00B701F3"/>
    <w:rsid w:val="00B76D07"/>
    <w:rsid w:val="00B80D4F"/>
    <w:rsid w:val="00B81370"/>
    <w:rsid w:val="00B8285F"/>
    <w:rsid w:val="00B83B05"/>
    <w:rsid w:val="00B85057"/>
    <w:rsid w:val="00B85A4F"/>
    <w:rsid w:val="00B9155C"/>
    <w:rsid w:val="00B92A2A"/>
    <w:rsid w:val="00B94DC5"/>
    <w:rsid w:val="00BA0B5D"/>
    <w:rsid w:val="00BA359F"/>
    <w:rsid w:val="00BA600B"/>
    <w:rsid w:val="00BA67CA"/>
    <w:rsid w:val="00BA7B55"/>
    <w:rsid w:val="00BC0DCA"/>
    <w:rsid w:val="00BC6A29"/>
    <w:rsid w:val="00BD1894"/>
    <w:rsid w:val="00BD5F20"/>
    <w:rsid w:val="00BE107E"/>
    <w:rsid w:val="00BE3EC7"/>
    <w:rsid w:val="00BE58A0"/>
    <w:rsid w:val="00BF1587"/>
    <w:rsid w:val="00BF17F9"/>
    <w:rsid w:val="00C00FFD"/>
    <w:rsid w:val="00C02C14"/>
    <w:rsid w:val="00C0480D"/>
    <w:rsid w:val="00C06632"/>
    <w:rsid w:val="00C116EA"/>
    <w:rsid w:val="00C1265C"/>
    <w:rsid w:val="00C13064"/>
    <w:rsid w:val="00C16130"/>
    <w:rsid w:val="00C17031"/>
    <w:rsid w:val="00C17C74"/>
    <w:rsid w:val="00C17F3D"/>
    <w:rsid w:val="00C22604"/>
    <w:rsid w:val="00C22ADC"/>
    <w:rsid w:val="00C23085"/>
    <w:rsid w:val="00C31643"/>
    <w:rsid w:val="00C32D66"/>
    <w:rsid w:val="00C32E63"/>
    <w:rsid w:val="00C437E7"/>
    <w:rsid w:val="00C4554A"/>
    <w:rsid w:val="00C45D58"/>
    <w:rsid w:val="00C50A79"/>
    <w:rsid w:val="00C53139"/>
    <w:rsid w:val="00C56BEC"/>
    <w:rsid w:val="00C61322"/>
    <w:rsid w:val="00C64B0E"/>
    <w:rsid w:val="00C66916"/>
    <w:rsid w:val="00C67981"/>
    <w:rsid w:val="00C72D32"/>
    <w:rsid w:val="00C7626F"/>
    <w:rsid w:val="00C76D59"/>
    <w:rsid w:val="00C80394"/>
    <w:rsid w:val="00C80C8F"/>
    <w:rsid w:val="00C84F14"/>
    <w:rsid w:val="00C9759E"/>
    <w:rsid w:val="00CA1296"/>
    <w:rsid w:val="00CA7213"/>
    <w:rsid w:val="00CB39B2"/>
    <w:rsid w:val="00CB4E6D"/>
    <w:rsid w:val="00CC1E71"/>
    <w:rsid w:val="00CD3F00"/>
    <w:rsid w:val="00CD4168"/>
    <w:rsid w:val="00CE14D2"/>
    <w:rsid w:val="00CE4939"/>
    <w:rsid w:val="00CF076B"/>
    <w:rsid w:val="00CF5E81"/>
    <w:rsid w:val="00D0170C"/>
    <w:rsid w:val="00D05FF1"/>
    <w:rsid w:val="00D06346"/>
    <w:rsid w:val="00D1277B"/>
    <w:rsid w:val="00D128B9"/>
    <w:rsid w:val="00D21569"/>
    <w:rsid w:val="00D31DA3"/>
    <w:rsid w:val="00D34F54"/>
    <w:rsid w:val="00D42261"/>
    <w:rsid w:val="00D4423F"/>
    <w:rsid w:val="00D44D4C"/>
    <w:rsid w:val="00D456B5"/>
    <w:rsid w:val="00D4662A"/>
    <w:rsid w:val="00D572D2"/>
    <w:rsid w:val="00D5730F"/>
    <w:rsid w:val="00D61A0F"/>
    <w:rsid w:val="00D61E93"/>
    <w:rsid w:val="00D83D87"/>
    <w:rsid w:val="00D847A0"/>
    <w:rsid w:val="00D855E0"/>
    <w:rsid w:val="00D856C5"/>
    <w:rsid w:val="00D85EA5"/>
    <w:rsid w:val="00D862FD"/>
    <w:rsid w:val="00D87706"/>
    <w:rsid w:val="00D91393"/>
    <w:rsid w:val="00D9368F"/>
    <w:rsid w:val="00D9370D"/>
    <w:rsid w:val="00D9379D"/>
    <w:rsid w:val="00D93AB9"/>
    <w:rsid w:val="00DA27D1"/>
    <w:rsid w:val="00DA5675"/>
    <w:rsid w:val="00DA5768"/>
    <w:rsid w:val="00DB2B6C"/>
    <w:rsid w:val="00DB3E37"/>
    <w:rsid w:val="00DB4C57"/>
    <w:rsid w:val="00DB715B"/>
    <w:rsid w:val="00DB7A30"/>
    <w:rsid w:val="00DC43C9"/>
    <w:rsid w:val="00DD1DA9"/>
    <w:rsid w:val="00E17723"/>
    <w:rsid w:val="00E24C02"/>
    <w:rsid w:val="00E304F8"/>
    <w:rsid w:val="00E311C8"/>
    <w:rsid w:val="00E466D7"/>
    <w:rsid w:val="00E46756"/>
    <w:rsid w:val="00E51197"/>
    <w:rsid w:val="00E542DD"/>
    <w:rsid w:val="00E54FDE"/>
    <w:rsid w:val="00E57E81"/>
    <w:rsid w:val="00E617E4"/>
    <w:rsid w:val="00E61907"/>
    <w:rsid w:val="00E62FEE"/>
    <w:rsid w:val="00E64E3F"/>
    <w:rsid w:val="00E6601D"/>
    <w:rsid w:val="00E759B4"/>
    <w:rsid w:val="00E939F6"/>
    <w:rsid w:val="00EA0F24"/>
    <w:rsid w:val="00EA2C0E"/>
    <w:rsid w:val="00EA357B"/>
    <w:rsid w:val="00EA6602"/>
    <w:rsid w:val="00EB4475"/>
    <w:rsid w:val="00EB7B32"/>
    <w:rsid w:val="00EC26D3"/>
    <w:rsid w:val="00EC2DB1"/>
    <w:rsid w:val="00ED2389"/>
    <w:rsid w:val="00ED32E2"/>
    <w:rsid w:val="00ED3D44"/>
    <w:rsid w:val="00ED4C51"/>
    <w:rsid w:val="00ED5E22"/>
    <w:rsid w:val="00ED7568"/>
    <w:rsid w:val="00ED7BD1"/>
    <w:rsid w:val="00ED7DD3"/>
    <w:rsid w:val="00EE2407"/>
    <w:rsid w:val="00EF22BC"/>
    <w:rsid w:val="00EF6EEE"/>
    <w:rsid w:val="00EF7F08"/>
    <w:rsid w:val="00F00A03"/>
    <w:rsid w:val="00F054A7"/>
    <w:rsid w:val="00F11C18"/>
    <w:rsid w:val="00F11DEF"/>
    <w:rsid w:val="00F14735"/>
    <w:rsid w:val="00F14A12"/>
    <w:rsid w:val="00F16912"/>
    <w:rsid w:val="00F2047F"/>
    <w:rsid w:val="00F23AA0"/>
    <w:rsid w:val="00F24F65"/>
    <w:rsid w:val="00F265A5"/>
    <w:rsid w:val="00F30B1D"/>
    <w:rsid w:val="00F33B9A"/>
    <w:rsid w:val="00F36365"/>
    <w:rsid w:val="00F374F6"/>
    <w:rsid w:val="00F37747"/>
    <w:rsid w:val="00F408FC"/>
    <w:rsid w:val="00F41C09"/>
    <w:rsid w:val="00F41E0C"/>
    <w:rsid w:val="00F436FF"/>
    <w:rsid w:val="00F443BF"/>
    <w:rsid w:val="00F45E1E"/>
    <w:rsid w:val="00F62F69"/>
    <w:rsid w:val="00F71247"/>
    <w:rsid w:val="00F73FD8"/>
    <w:rsid w:val="00F83F00"/>
    <w:rsid w:val="00F86FCE"/>
    <w:rsid w:val="00F9264A"/>
    <w:rsid w:val="00F939A7"/>
    <w:rsid w:val="00F94EEB"/>
    <w:rsid w:val="00FA2ECF"/>
    <w:rsid w:val="00FA3CDE"/>
    <w:rsid w:val="00FA5202"/>
    <w:rsid w:val="00FB02A9"/>
    <w:rsid w:val="00FB510A"/>
    <w:rsid w:val="00FB5145"/>
    <w:rsid w:val="00FB5D92"/>
    <w:rsid w:val="00FB7AF9"/>
    <w:rsid w:val="00FB7F8B"/>
    <w:rsid w:val="00FC1CC9"/>
    <w:rsid w:val="00FC3F04"/>
    <w:rsid w:val="00FC4E99"/>
    <w:rsid w:val="00FD0C49"/>
    <w:rsid w:val="00FD67C3"/>
    <w:rsid w:val="00FD74B7"/>
    <w:rsid w:val="00FE22E9"/>
    <w:rsid w:val="00FE4E49"/>
    <w:rsid w:val="00FE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0563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link w:val="EncabezadoCar"/>
    <w:uiPriority w:val="99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056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Sinespaciado">
    <w:name w:val="No Spacing"/>
    <w:uiPriority w:val="1"/>
    <w:qFormat/>
    <w:rsid w:val="00660563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019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0563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link w:val="EncabezadoCar"/>
    <w:uiPriority w:val="99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056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Sinespaciado">
    <w:name w:val="No Spacing"/>
    <w:uiPriority w:val="1"/>
    <w:qFormat/>
    <w:rsid w:val="00660563"/>
    <w:rPr>
      <w:rFonts w:asciiTheme="minorHAnsi" w:eastAsiaTheme="minorEastAsia" w:hAnsiTheme="minorHAnsi" w:cstheme="min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101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FEDC970-87BB-4B6C-BC84-BE75A3E2AD3F}"/>
</file>

<file path=customXml/itemProps2.xml><?xml version="1.0" encoding="utf-8"?>
<ds:datastoreItem xmlns:ds="http://schemas.openxmlformats.org/officeDocument/2006/customXml" ds:itemID="{EA3BE14B-E6C0-43DB-8D5C-247232DE856F}"/>
</file>

<file path=customXml/itemProps3.xml><?xml version="1.0" encoding="utf-8"?>
<ds:datastoreItem xmlns:ds="http://schemas.openxmlformats.org/officeDocument/2006/customXml" ds:itemID="{39E66FB8-5D83-498C-BCD0-5093DFABF405}"/>
</file>

<file path=customXml/itemProps4.xml><?xml version="1.0" encoding="utf-8"?>
<ds:datastoreItem xmlns:ds="http://schemas.openxmlformats.org/officeDocument/2006/customXml" ds:itemID="{FBFA732D-714C-4E30-AFE6-F6649BDCD871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29</TotalTime>
  <Pages>4</Pages>
  <Words>791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Ernesto Fernandez de Gamboa</cp:lastModifiedBy>
  <cp:revision>10</cp:revision>
  <cp:lastPrinted>2014-02-25T15:31:00Z</cp:lastPrinted>
  <dcterms:created xsi:type="dcterms:W3CDTF">2015-02-09T11:29:00Z</dcterms:created>
  <dcterms:modified xsi:type="dcterms:W3CDTF">2015-02-10T10:58:00Z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