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37" w:rsidRDefault="00DB3E37" w:rsidP="00570335">
      <w:pPr>
        <w:widowControl w:val="0"/>
        <w:tabs>
          <w:tab w:val="right" w:pos="10773"/>
        </w:tabs>
        <w:ind w:left="10773" w:hanging="10773"/>
        <w:jc w:val="both"/>
        <w:rPr>
          <w:rFonts w:ascii="Arial Narrow Italic" w:hAnsi="Arial Narrow Italic"/>
          <w:snapToGrid w:val="0"/>
          <w:sz w:val="16"/>
          <w:lang w:val="es-ES_tradnl"/>
        </w:rPr>
      </w:pPr>
      <w:bookmarkStart w:id="0" w:name="_GoBack"/>
      <w:bookmarkEnd w:id="0"/>
    </w:p>
    <w:p w:rsidR="002922A1" w:rsidRPr="00660563" w:rsidRDefault="00A001EC" w:rsidP="00660563">
      <w:pPr>
        <w:widowControl w:val="0"/>
        <w:tabs>
          <w:tab w:val="right" w:pos="10348"/>
        </w:tabs>
        <w:rPr>
          <w:rFonts w:asciiTheme="minorHAnsi" w:hAnsiTheme="minorHAnsi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</w:t>
      </w:r>
      <w:r w:rsidR="00363FC0" w:rsidRPr="00660563">
        <w:rPr>
          <w:rFonts w:asciiTheme="minorHAnsi" w:hAnsiTheme="minorHAnsi"/>
          <w:b/>
          <w:snapToGrid w:val="0"/>
          <w:sz w:val="24"/>
          <w:lang w:val="es-ES_tradnl"/>
        </w:rPr>
        <w:t>Febrero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20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</w:t>
      </w:r>
      <w:r w:rsidR="00CE4939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6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570335">
              <w:rPr>
                <w:rFonts w:asciiTheme="minorHAnsi" w:hAnsiTheme="minorHAnsi"/>
                <w:b/>
                <w:snapToGrid w:val="0"/>
                <w:color w:val="FFFFFF" w:themeColor="background1"/>
                <w:sz w:val="22"/>
                <w:szCs w:val="22"/>
                <w:lang w:val="en-GB"/>
              </w:rPr>
              <w:t>Matc</w:t>
            </w: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BOEGEL , MAX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255BC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83FFA" w:rsidRPr="005D4BC7" w:rsidRDefault="00B83FFA" w:rsidP="00B83F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MAZZOLI , STEFANO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5D4BC7" w:rsidRDefault="00B83FF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5D4BC7" w:rsidRDefault="00761977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977">
              <w:rPr>
                <w:rFonts w:asciiTheme="minorHAnsi" w:hAnsiTheme="minorHAnsi" w:cstheme="minorHAnsi"/>
                <w:sz w:val="24"/>
                <w:szCs w:val="24"/>
              </w:rPr>
              <w:t>FREIBURGHAUS, JEREMY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761977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MAICAS REDONDO, JORGE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A56D3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HARRY, TIM</w:t>
            </w:r>
          </w:p>
          <w:p w:rsidR="00060412" w:rsidRPr="005D4BC7" w:rsidRDefault="00060412" w:rsidP="00275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6735E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336668" w:rsidRDefault="00336668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36668">
              <w:rPr>
                <w:rFonts w:asciiTheme="minorHAnsi" w:hAnsiTheme="minorHAnsi" w:cstheme="minorHAnsi"/>
                <w:sz w:val="24"/>
                <w:szCs w:val="24"/>
              </w:rPr>
              <w:t>GANTON, SEBASTIEN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336668" w:rsidRDefault="0033666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6668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ESMATGES RIU, ALEJANDRO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8B2B4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1019B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CARSTENSEN, CHRISTOPHER MARTIN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255BC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MACANDREW , NICK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6735E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KINNEAR, PAUL DAVID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WILLIAM JAMES, RICHARD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6735E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VEGA SEOANE SAEZ, SANTIAGO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8B2B4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DC43C9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GANDON , JEREMY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255BCC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5D4BC7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271E17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LOMBARDO, JANES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255BC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GRANSTROM LIVESEY, OSCAR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BERNA MANZANARES, DANIEL</w:t>
            </w:r>
          </w:p>
          <w:p w:rsidR="00060412" w:rsidRPr="005D4BC7" w:rsidRDefault="00060412" w:rsidP="009C643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A56D35" w:rsidP="00B440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JONES JONES, LEE JONES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6735E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BROWN , DANIEL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556D55" w:rsidRPr="0044103D" w:rsidRDefault="0044103D" w:rsidP="00556D55">
            <w:pPr>
              <w:rPr>
                <w:rFonts w:ascii="Calibri" w:hAnsi="Calibri"/>
                <w:sz w:val="22"/>
                <w:szCs w:val="22"/>
              </w:rPr>
            </w:pPr>
            <w:r w:rsidRPr="0044103D">
              <w:rPr>
                <w:rFonts w:ascii="Calibri" w:hAnsi="Calibri"/>
                <w:sz w:val="22"/>
                <w:szCs w:val="22"/>
              </w:rPr>
              <w:t>DUNAND, LUDOVIC</w:t>
            </w:r>
          </w:p>
          <w:p w:rsidR="00060412" w:rsidRPr="0044103D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44103D" w:rsidRDefault="0044103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103D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DAMMERT , CHRISTOPHER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255BC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MULLEN , JIMMY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GARCIA BROTO, VICTOR</w:t>
            </w:r>
          </w:p>
          <w:p w:rsidR="00060412" w:rsidRPr="005D4BC7" w:rsidRDefault="00060412" w:rsidP="009C643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A56D3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CHAPMAN , ADAM</w:t>
            </w:r>
          </w:p>
          <w:p w:rsidR="00060412" w:rsidRPr="005D4BC7" w:rsidRDefault="00060412" w:rsidP="00C76D5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5D4BC7" w:rsidRDefault="00761977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977">
              <w:rPr>
                <w:rFonts w:asciiTheme="minorHAnsi" w:hAnsiTheme="minorHAnsi" w:cstheme="minorHAnsi"/>
                <w:sz w:val="24"/>
                <w:szCs w:val="24"/>
              </w:rPr>
              <w:t>SANJUST , ROCCO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761977" w:rsidP="007619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MASON , ASHLEY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1019B2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</w:tr>
      <w:tr w:rsidR="00060412" w:rsidRPr="00CE4939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MEHLES , MAXIMILIAN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5D4BC7" w:rsidRDefault="00255BC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B83FFA" w:rsidRPr="005D4BC7" w:rsidRDefault="00B83FFA" w:rsidP="00B83F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SOLDATI , TEODORO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5D4BC7" w:rsidRDefault="00B83FF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ALLAN , JAMES</w:t>
            </w:r>
          </w:p>
          <w:p w:rsidR="00060412" w:rsidRPr="005D4BC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5D4BC7" w:rsidRDefault="0012359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271E17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</w:t>
            </w:r>
            <w:r w:rsidR="001019B2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83FFA" w:rsidRPr="005D4BC7" w:rsidRDefault="00B83FFA" w:rsidP="00B83F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LIPPARELLI , EDOARDO RAFFAELE</w:t>
            </w:r>
          </w:p>
          <w:p w:rsidR="009D6C0B" w:rsidRPr="005D4BC7" w:rsidRDefault="009D6C0B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5D4BC7" w:rsidRDefault="00B83FF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BC7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695DEF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95DEF" w:rsidRPr="00CE4939" w:rsidRDefault="00695DEF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695DEF" w:rsidRPr="00CE4939" w:rsidRDefault="00695DEF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95DEF" w:rsidRPr="00CE4939" w:rsidRDefault="00695DEF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695DEF" w:rsidRPr="005D4BC7" w:rsidRDefault="00695DEF" w:rsidP="0044103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SILVA , TOMAS</w:t>
            </w:r>
          </w:p>
          <w:p w:rsidR="00695DEF" w:rsidRPr="005D4BC7" w:rsidRDefault="00695DEF" w:rsidP="0044103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695DEF" w:rsidRPr="00B440C3" w:rsidRDefault="00695DEF" w:rsidP="004410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695DEF" w:rsidRPr="00CE4939" w:rsidRDefault="00695DEF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95DEF" w:rsidRPr="00CE4939" w:rsidRDefault="00695DEF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22"/>
          <w:szCs w:val="22"/>
          <w:lang w:val="es-ES_tradnl"/>
        </w:rPr>
      </w:pP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</w:t>
      </w:r>
      <w:r>
        <w:rPr>
          <w:rFonts w:asciiTheme="minorHAnsi" w:hAnsiTheme="minorHAnsi"/>
          <w:b/>
          <w:snapToGrid w:val="0"/>
          <w:sz w:val="24"/>
          <w:lang w:val="es-ES_tradnl"/>
        </w:rPr>
        <w:t xml:space="preserve">   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6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570335">
              <w:rPr>
                <w:rFonts w:asciiTheme="minorHAnsi" w:hAnsiTheme="minorHAnsi"/>
                <w:b/>
                <w:snapToGrid w:val="0"/>
                <w:color w:val="FFFFFF" w:themeColor="background1"/>
                <w:sz w:val="22"/>
                <w:szCs w:val="22"/>
                <w:lang w:val="en-GB"/>
              </w:rPr>
              <w:t>Matc</w:t>
            </w: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SMITH , EUGENE SMITH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DEL REY GONZALEZ, ALEJANDRO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LIU , JIM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USA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STOW, BEN HAROLD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1019B2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WOERNHARD, NEAL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1019B2" w:rsidRPr="009D3A57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GOROSPE GURIDI, XABIER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VEYRET, VICTOR JEAN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1019B2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PAEZ WEINBAUM, FEDERICO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Pr="009D3A57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CULVERWELL, ALEXANDER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CAMPBELL , COLM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MCCORMICK , JAMES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TOUS NICOLAU, JOAN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019B2" w:rsidRPr="00695DEF" w:rsidRDefault="00761977" w:rsidP="00B701F3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61977">
              <w:rPr>
                <w:rFonts w:asciiTheme="minorHAnsi" w:hAnsiTheme="minorHAnsi" w:cstheme="minorHAnsi"/>
                <w:sz w:val="24"/>
                <w:szCs w:val="24"/>
              </w:rPr>
              <w:t>LOPES , VÍTOR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761977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</w:tr>
      <w:tr w:rsidR="001019B2" w:rsidTr="00A4505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B2B48" w:rsidRPr="005D4BC7" w:rsidRDefault="00B13F8A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HIDALGO PORTILLO, ANGEL</w:t>
            </w:r>
          </w:p>
          <w:p w:rsidR="001019B2" w:rsidRPr="005D4BC7" w:rsidRDefault="001019B2" w:rsidP="00A4505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DAWSON , ROBIN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VECCHI FOSSA , JACOPO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SAUNDERS, MICHAEL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bottom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PANES CAPDEVILA, JORDI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bottom"/>
          </w:tcPr>
          <w:p w:rsidR="00B83FFA" w:rsidRPr="005D4BC7" w:rsidRDefault="00B83FFA" w:rsidP="00B83F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FERRARIS , PAOLO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B83FFA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MJELDHEIM SANDVOLL, LARS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YULE , JACK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SAINZ DELGADO, JAVIER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</w:tr>
      <w:tr w:rsidR="005D4BC7" w:rsidRPr="009D3A57" w:rsidTr="00A4505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4BC7" w:rsidRPr="009D33B6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4BC7" w:rsidRPr="009D33B6" w:rsidRDefault="005D4BC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4BC7" w:rsidRPr="00A84361" w:rsidRDefault="005D4BC7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D4BC7" w:rsidRPr="005D4BC7" w:rsidRDefault="005D4BC7" w:rsidP="0044103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GRIFFITH PARRY, EVAN</w:t>
            </w:r>
          </w:p>
          <w:p w:rsidR="005D4BC7" w:rsidRPr="005D4BC7" w:rsidRDefault="005D4BC7" w:rsidP="004410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4BC7" w:rsidRPr="00B440C3" w:rsidRDefault="005D4BC7" w:rsidP="004410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5D4BC7" w:rsidRPr="009D3A57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4BC7" w:rsidRPr="009D3A57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ROUSSEL, ROBIN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A56D35" w:rsidRPr="005D4BC7" w:rsidRDefault="002449FE" w:rsidP="00A56D35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ESPÓSITO MENARD, HUGO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</w:tr>
      <w:tr w:rsidR="001019B2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HIRMER, MICHAEL MATTHIAS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9D3A57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KINHULT , MARCUS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1019B2" w:rsidRPr="00D572D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D572D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JOHNSON, LUKE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LENEHAN , GEOFF</w:t>
            </w:r>
          </w:p>
          <w:p w:rsidR="00294E15" w:rsidRPr="005D4BC7" w:rsidRDefault="00294E15" w:rsidP="00B701F3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4BC7" w:rsidRPr="000A3605" w:rsidTr="0044103D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4BC7" w:rsidRPr="000A3605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4BC7" w:rsidRPr="000A3605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4BC7" w:rsidRPr="000A3605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5D4BC7" w:rsidRPr="005D4BC7" w:rsidRDefault="00761977" w:rsidP="00695D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977">
              <w:rPr>
                <w:rFonts w:asciiTheme="minorHAnsi" w:hAnsiTheme="minorHAnsi" w:cstheme="minorHAnsi"/>
                <w:sz w:val="24"/>
                <w:szCs w:val="24"/>
              </w:rPr>
              <w:t>EDWARDS , OWEN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5D4BC7" w:rsidRPr="00B440C3" w:rsidRDefault="00761977" w:rsidP="004410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5D4BC7" w:rsidRPr="000A3605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4BC7" w:rsidRPr="000A3605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0A3605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F30B1D" w:rsidRDefault="00F30B1D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</w:rPr>
      </w:pPr>
    </w:p>
    <w:p w:rsidR="00900B35" w:rsidRPr="00900B35" w:rsidRDefault="00900B35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</w:p>
    <w:p w:rsidR="00A001EC" w:rsidRDefault="00A001EC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271E17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6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570335">
              <w:rPr>
                <w:rFonts w:asciiTheme="minorHAnsi" w:hAnsiTheme="minorHAnsi"/>
                <w:b/>
                <w:snapToGrid w:val="0"/>
                <w:color w:val="FFFFFF" w:themeColor="background1"/>
                <w:sz w:val="22"/>
                <w:szCs w:val="22"/>
                <w:lang w:val="en-GB"/>
              </w:rPr>
              <w:t>Matc</w:t>
            </w: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JOUVEN, RICHARD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5D4BC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4BC7" w:rsidRPr="009D33B6" w:rsidRDefault="005D4BC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4BC7" w:rsidRPr="009D33B6" w:rsidRDefault="005D4BC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4BC7" w:rsidRPr="00A84361" w:rsidRDefault="005D4BC7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D4BC7" w:rsidRPr="005D4BC7" w:rsidRDefault="005D4BC7" w:rsidP="0044103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DAVIDSON , JACK</w:t>
            </w:r>
          </w:p>
          <w:p w:rsidR="005D4BC7" w:rsidRPr="005D4BC7" w:rsidRDefault="005D4BC7" w:rsidP="004410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5D4BC7" w:rsidRPr="00B440C3" w:rsidRDefault="005D4BC7" w:rsidP="004410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5D4BC7" w:rsidRDefault="005D4BC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4BC7" w:rsidRDefault="005D4BC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LOPEZ FERRER, SIGOT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8B2B48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CULLA LEAL, RAFA</w:t>
            </w:r>
          </w:p>
          <w:p w:rsidR="001019B2" w:rsidRPr="005D4BC7" w:rsidRDefault="001019B2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8B2B4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019B2" w:rsidRPr="0044103D" w:rsidRDefault="0044103D" w:rsidP="00DC43C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103D">
              <w:rPr>
                <w:rFonts w:asciiTheme="minorHAnsi" w:hAnsiTheme="minorHAnsi" w:cstheme="minorHAnsi"/>
                <w:sz w:val="24"/>
                <w:szCs w:val="24"/>
              </w:rPr>
              <w:t>BOOTSMA, PHILIP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44103D" w:rsidRDefault="0044103D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103D"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255BCC" w:rsidRPr="0044103D" w:rsidRDefault="00255BCC" w:rsidP="00255BCC">
            <w:pPr>
              <w:rPr>
                <w:rFonts w:ascii="Calibri" w:hAnsi="Calibri"/>
                <w:sz w:val="22"/>
                <w:szCs w:val="22"/>
              </w:rPr>
            </w:pPr>
            <w:r w:rsidRPr="0044103D">
              <w:rPr>
                <w:rFonts w:ascii="Calibri" w:hAnsi="Calibri"/>
                <w:sz w:val="22"/>
                <w:szCs w:val="22"/>
              </w:rPr>
              <w:t>MCELROY , DERMOT</w:t>
            </w:r>
          </w:p>
          <w:p w:rsidR="001019B2" w:rsidRPr="0044103D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44103D" w:rsidRDefault="00255BC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103D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1019B2" w:rsidRPr="00DC43C9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Pr="00DC43C9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1019B2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LAUNER BAEK, PETER</w:t>
            </w:r>
          </w:p>
          <w:p w:rsidR="001019B2" w:rsidRPr="005D4BC7" w:rsidRDefault="001019B2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8B2B48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PENGE, MARCO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LANGASQUE, ROMAIN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821B3C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CANTERO GUTIERREZ, IVAN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A56D35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MARSH , NICK</w:t>
            </w:r>
          </w:p>
          <w:p w:rsidR="001019B2" w:rsidRPr="005D4BC7" w:rsidRDefault="001019B2" w:rsidP="00F14A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123598" w:rsidP="00F14A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HUME , JACK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255BC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ZUCKERMANN , FEDERICO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255BC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UGO , COUSSAUD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21B3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HERNANDEZ CABEZUELA, ALVARO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0A3605" w:rsidRDefault="008B2B4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GREGORY , SCOTT</w:t>
            </w:r>
          </w:p>
          <w:p w:rsidR="001019B2" w:rsidRPr="005D4BC7" w:rsidRDefault="001019B2" w:rsidP="00C76D5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0A3605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LIPOLD , LUKAS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B2B4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ZAPLETAL, MATYAS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HURLEY , GARY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255BCC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HOVLAND, VIKTOR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PASTOR RUFIAN, VICTOR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TURNER, ASHTON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LEBL , VACLAV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B2B4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HEREDIA IGLESIAS, PABLO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TOWNDROW , SEAN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LARREA PUIG, MARTIN</w:t>
            </w:r>
          </w:p>
          <w:p w:rsidR="001019B2" w:rsidRPr="005D4BC7" w:rsidRDefault="001019B2" w:rsidP="00C613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B2B4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B83FFA" w:rsidRPr="005D4BC7" w:rsidRDefault="00B83FFA" w:rsidP="00B83F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REAN TRINCHERO , GIANMARIA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1019B2" w:rsidRPr="00B440C3" w:rsidRDefault="00B83FFA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  <w:tc>
          <w:tcPr>
            <w:tcW w:w="882" w:type="dxa"/>
            <w:vMerge w:val="restart"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019B2" w:rsidRPr="009D33B6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STEMANN JENSEN, SIXTEN</w:t>
            </w:r>
          </w:p>
          <w:p w:rsidR="001019B2" w:rsidRPr="005D4BC7" w:rsidRDefault="001019B2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1019B2" w:rsidRPr="00B440C3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MAHEUT, NICOLAS KEVIN</w:t>
            </w:r>
          </w:p>
          <w:p w:rsidR="00A45B8C" w:rsidRPr="005D4BC7" w:rsidRDefault="00A45B8C" w:rsidP="002E647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123598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45B8C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MOYNIHAN , GAVIN</w:t>
            </w:r>
          </w:p>
          <w:p w:rsidR="00A45B8C" w:rsidRPr="005D4BC7" w:rsidRDefault="00A45B8C" w:rsidP="00C116E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A45B8C" w:rsidRPr="00B440C3" w:rsidRDefault="00255BC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4F7849" w:rsidRPr="005D4BC7" w:rsidRDefault="001A6AC7" w:rsidP="005D4BC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lastRenderedPageBreak/>
        <w:t xml:space="preserve">   </w:t>
      </w: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6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570335">
              <w:rPr>
                <w:rFonts w:asciiTheme="minorHAnsi" w:hAnsiTheme="minorHAnsi"/>
                <w:b/>
                <w:snapToGrid w:val="0"/>
                <w:color w:val="FFFFFF" w:themeColor="background1"/>
                <w:sz w:val="22"/>
                <w:szCs w:val="22"/>
                <w:lang w:val="en-GB"/>
              </w:rPr>
              <w:t>Matc</w:t>
            </w: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EDO MAESO, JORGE JERONIMO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MOORE , FRASER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MAUKNER , MARKUS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F14A1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RODRIGUEZ-TABERNERO TORRES, PABLO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ELISSALDE, PAUL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21B3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MIGLIOZZI , GUIDO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255BCC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1019B2" w:rsidRPr="0044103D" w:rsidRDefault="0044103D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103D">
              <w:rPr>
                <w:rFonts w:asciiTheme="minorHAnsi" w:hAnsiTheme="minorHAnsi" w:cstheme="minorHAnsi"/>
                <w:sz w:val="24"/>
                <w:szCs w:val="24"/>
              </w:rPr>
              <w:t>THOMSON, JONATHAN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44103D" w:rsidRDefault="0044103D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103D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DAYDOU, ALEXANDRE PAUL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21B3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GALBRAITH, JOHN-ROSS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KRIETEMEIJER , JEROEN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0A3605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BRIDGES , RICHARD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55BCC" w:rsidRPr="005D4BC7" w:rsidRDefault="00255BCC" w:rsidP="00255B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CEA , MICHELE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255BC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GALIANO AGUILAR, MARIO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7D0199" w:rsidRDefault="00A56D35" w:rsidP="007D01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DC43C9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CHESTERS , ASHLEY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7D0199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A56D35" w:rsidRPr="005D4BC7" w:rsidRDefault="00A56D35" w:rsidP="00A56D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SVENSSON, MARCUS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A56D3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VAN WEST , ROBBIE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TREHET, VICTOR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21B3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center"/>
          </w:tcPr>
          <w:p w:rsidR="001019B2" w:rsidRPr="0044103D" w:rsidRDefault="0044103D" w:rsidP="005703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103D">
              <w:rPr>
                <w:rFonts w:asciiTheme="minorHAnsi" w:hAnsiTheme="minorHAnsi" w:cstheme="minorHAnsi"/>
                <w:sz w:val="24"/>
                <w:szCs w:val="24"/>
              </w:rPr>
              <w:t>BRAR, JACK SINGH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75D8A" w:rsidRPr="0044103D" w:rsidRDefault="0044103D" w:rsidP="00175D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103D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BEM, LEONARD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821B3C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23598" w:rsidRPr="005D4BC7" w:rsidRDefault="00123598" w:rsidP="0012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DICK , JAMIE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12359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HABELER , MARKUS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Tr="0057033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1019B2" w:rsidRPr="005D4BC7" w:rsidRDefault="006735E9" w:rsidP="00570335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GUASCONI , JACOPO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</w:tr>
      <w:tr w:rsidR="00175D8A" w:rsidTr="0057033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75D8A" w:rsidRPr="009D33B6" w:rsidRDefault="00175D8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75D8A" w:rsidRPr="009D33B6" w:rsidRDefault="00175D8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75D8A" w:rsidRPr="00A84361" w:rsidRDefault="00175D8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75D8A" w:rsidRPr="005D4BC7" w:rsidRDefault="00175D8A" w:rsidP="0044103D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LEAL MONTERO, GONZALO</w:t>
            </w:r>
          </w:p>
          <w:p w:rsidR="00175D8A" w:rsidRPr="005D4BC7" w:rsidRDefault="00175D8A" w:rsidP="0044103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75D8A" w:rsidRPr="00B440C3" w:rsidRDefault="00175D8A" w:rsidP="004410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75D8A" w:rsidRDefault="00175D8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75D8A" w:rsidRDefault="00175D8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57033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6735E9" w:rsidRPr="005D4BC7" w:rsidRDefault="006735E9" w:rsidP="005703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EKELAND ARNOY, JARAND</w:t>
            </w:r>
          </w:p>
          <w:p w:rsidR="001019B2" w:rsidRPr="005D4BC7" w:rsidRDefault="001019B2" w:rsidP="00570335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VAN VEEN , VINCE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</w:tr>
      <w:tr w:rsidR="001019B2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bCs/>
                <w:color w:val="000000"/>
                <w:sz w:val="22"/>
                <w:szCs w:val="22"/>
              </w:rPr>
              <w:t>POLADURA LOPEZ, JAVIER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1019B2" w:rsidRPr="00B440C3" w:rsidRDefault="008B2B4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1019B2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019B2" w:rsidRPr="009D33B6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019B2" w:rsidRPr="00A84361" w:rsidRDefault="001019B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1019B2" w:rsidRPr="005D4BC7" w:rsidRDefault="00761977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61977">
              <w:rPr>
                <w:rFonts w:asciiTheme="minorHAnsi" w:hAnsiTheme="minorHAnsi" w:cstheme="minorHAnsi"/>
                <w:sz w:val="22"/>
                <w:szCs w:val="22"/>
              </w:rPr>
              <w:t>KHALED, ATTIEH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1019B2" w:rsidRPr="00B440C3" w:rsidRDefault="00761977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SAU</w:t>
            </w:r>
          </w:p>
        </w:tc>
        <w:tc>
          <w:tcPr>
            <w:tcW w:w="874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1019B2" w:rsidRDefault="001019B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1019B2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019B2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  <w:tc>
          <w:tcPr>
            <w:tcW w:w="882" w:type="dxa"/>
            <w:vMerge w:val="restart"/>
            <w:vAlign w:val="center"/>
          </w:tcPr>
          <w:p w:rsidR="001019B2" w:rsidRDefault="001019B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019B2" w:rsidRPr="00A84361" w:rsidRDefault="001019B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8B2B48" w:rsidRPr="005D4BC7" w:rsidRDefault="008B2B48" w:rsidP="008B2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ZACH , SIMON</w:t>
            </w:r>
          </w:p>
          <w:p w:rsidR="001019B2" w:rsidRPr="005D4BC7" w:rsidRDefault="001019B2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1019B2" w:rsidRPr="00B440C3" w:rsidRDefault="008B2B48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CZE</w:t>
            </w:r>
          </w:p>
        </w:tc>
        <w:tc>
          <w:tcPr>
            <w:tcW w:w="874" w:type="dxa"/>
            <w:vMerge w:val="restart"/>
            <w:vAlign w:val="center"/>
          </w:tcPr>
          <w:p w:rsidR="001019B2" w:rsidRDefault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019B2" w:rsidRPr="009D33B6" w:rsidRDefault="001019B2" w:rsidP="0012359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</w:tr>
      <w:tr w:rsidR="006416BB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416BB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6416BB" w:rsidRDefault="006416B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416BB" w:rsidRDefault="006416B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1B3C" w:rsidRPr="005D4BC7" w:rsidRDefault="00821B3C" w:rsidP="00821B3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LE BERRE, THOMAS</w:t>
            </w:r>
          </w:p>
          <w:p w:rsidR="006416BB" w:rsidRPr="005D4BC7" w:rsidRDefault="006416BB" w:rsidP="000A360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6416BB" w:rsidRPr="000A3605" w:rsidRDefault="00821B3C" w:rsidP="000A36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6416BB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6735E9" w:rsidRPr="005D4BC7" w:rsidRDefault="006735E9" w:rsidP="006735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5D4BC7">
              <w:rPr>
                <w:rFonts w:ascii="Calibri" w:hAnsi="Calibri"/>
                <w:color w:val="000000"/>
                <w:sz w:val="22"/>
                <w:szCs w:val="22"/>
              </w:rPr>
              <w:t>KEUNEN , LARS</w:t>
            </w:r>
          </w:p>
          <w:p w:rsidR="006416BB" w:rsidRPr="005D4BC7" w:rsidRDefault="006416BB" w:rsidP="00B701F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6416BB" w:rsidRPr="00B440C3" w:rsidRDefault="006735E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6416BB" w:rsidRPr="00640FFE" w:rsidRDefault="006416B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5D4BC7">
      <w:headerReference w:type="default" r:id="rId8"/>
      <w:footerReference w:type="even" r:id="rId9"/>
      <w:footerReference w:type="default" r:id="rId10"/>
      <w:endnotePr>
        <w:numFmt w:val="decimal"/>
      </w:endnotePr>
      <w:pgSz w:w="11905" w:h="16837"/>
      <w:pgMar w:top="3686" w:right="566" w:bottom="566" w:left="566" w:header="709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ABE" w:rsidRDefault="00BE4ABE">
      <w:r>
        <w:separator/>
      </w:r>
    </w:p>
  </w:endnote>
  <w:endnote w:type="continuationSeparator" w:id="0">
    <w:p w:rsidR="00BE4ABE" w:rsidRDefault="00BE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03D" w:rsidRDefault="0044103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4103D" w:rsidRDefault="0044103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03D" w:rsidRDefault="0044103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71BB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4103D" w:rsidRDefault="0044103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ABE" w:rsidRDefault="00BE4ABE">
      <w:r>
        <w:separator/>
      </w:r>
    </w:p>
  </w:footnote>
  <w:footnote w:type="continuationSeparator" w:id="0">
    <w:p w:rsidR="00BE4ABE" w:rsidRDefault="00BE4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03D" w:rsidRDefault="0044103D" w:rsidP="00660563">
    <w:pPr>
      <w:pStyle w:val="Ttulo7"/>
      <w:ind w:right="-1"/>
      <w:jc w:val="center"/>
      <w:rPr>
        <w:rFonts w:asciiTheme="minorHAnsi" w:hAnsiTheme="minorHAnsi"/>
        <w:b/>
        <w:color w:val="1F497D" w:themeColor="text2"/>
        <w:sz w:val="32"/>
        <w:szCs w:val="32"/>
      </w:rPr>
    </w:pPr>
    <w:r>
      <w:rPr>
        <w:rFonts w:asciiTheme="minorHAnsi" w:hAnsiTheme="minorHAnsi"/>
        <w:b/>
        <w:noProof/>
        <w:color w:val="1F497D" w:themeColor="text2"/>
        <w:sz w:val="32"/>
        <w:szCs w:val="3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B50BE5" wp14:editId="0195F55C">
              <wp:simplePos x="0" y="0"/>
              <wp:positionH relativeFrom="column">
                <wp:posOffset>116840</wp:posOffset>
              </wp:positionH>
              <wp:positionV relativeFrom="paragraph">
                <wp:posOffset>-255270</wp:posOffset>
              </wp:positionV>
              <wp:extent cx="6648450" cy="1905000"/>
              <wp:effectExtent l="0" t="0" r="19050" b="19050"/>
              <wp:wrapNone/>
              <wp:docPr id="4" name="4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8450" cy="1905000"/>
                      </a:xfrm>
                      <a:prstGeom prst="roundRect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4 Rectángulo redondeado" o:spid="_x0000_s1026" style="position:absolute;margin-left:9.2pt;margin-top:-20.1pt;width:523.5pt;height:150pt;z-index:25165977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" filled="f" strokecolor="#243f60 [1604]" strokeweight="2pt"/>
          </w:pict>
        </mc:Fallback>
      </mc:AlternateContent>
    </w:r>
    <w:r>
      <w:rPr>
        <w:rFonts w:asciiTheme="minorHAnsi" w:hAnsiTheme="minorHAnsi"/>
        <w:b/>
        <w:noProof/>
        <w:color w:val="1F497D" w:themeColor="text2"/>
        <w:sz w:val="32"/>
        <w:szCs w:val="32"/>
      </w:rPr>
      <w:drawing>
        <wp:anchor distT="0" distB="0" distL="114300" distR="114300" simplePos="0" relativeHeight="251658752" behindDoc="0" locked="0" layoutInCell="1" allowOverlap="1" wp14:anchorId="70F2817E" wp14:editId="225EAC06">
          <wp:simplePos x="0" y="0"/>
          <wp:positionH relativeFrom="column">
            <wp:posOffset>5650865</wp:posOffset>
          </wp:positionH>
          <wp:positionV relativeFrom="paragraph">
            <wp:posOffset>-148590</wp:posOffset>
          </wp:positionV>
          <wp:extent cx="556996" cy="544618"/>
          <wp:effectExtent l="0" t="0" r="0" b="8255"/>
          <wp:wrapNone/>
          <wp:docPr id="3" name="Imagen 3" descr="D:\Documents\PIZARRAS y ORGANIZACION CAMPEONATOS\Escudos Clubs\Clubs Andaluces\Sherry Gol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D:\Documents\PIZARRAS y ORGANIZACION CAMPEONATOS\Escudos Clubs\Clubs Andaluces\Sherry Gol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996" cy="544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24FA1AC1" wp14:editId="29E116E9">
          <wp:simplePos x="0" y="0"/>
          <wp:positionH relativeFrom="column">
            <wp:posOffset>1957705</wp:posOffset>
          </wp:positionH>
          <wp:positionV relativeFrom="paragraph">
            <wp:posOffset>-91440</wp:posOffset>
          </wp:positionV>
          <wp:extent cx="786765" cy="446405"/>
          <wp:effectExtent l="0" t="0" r="0" b="0"/>
          <wp:wrapNone/>
          <wp:docPr id="5" name="4 Imagen" descr="C:\Users\luhagon.RFEGOLF\AppData\Local\Microsoft\Windows\Temporary Internet Files\Content.Outlook\FHADD9PH\RA_WAGR_STRAP_RGB_NEW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 Imagen" descr="C:\Users\luhagon.RFEGOLF\AppData\Local\Microsoft\Windows\Temporary Internet Files\Content.Outlook\FHADD9PH\RA_WAGR_STRAP_RGB_NEW (1)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color w:val="333399"/>
        <w:sz w:val="40"/>
        <w:szCs w:val="40"/>
      </w:rPr>
      <w:drawing>
        <wp:anchor distT="0" distB="0" distL="114300" distR="114300" simplePos="0" relativeHeight="251655680" behindDoc="0" locked="0" layoutInCell="1" allowOverlap="1" wp14:anchorId="3B38B659" wp14:editId="09B835AC">
          <wp:simplePos x="0" y="0"/>
          <wp:positionH relativeFrom="column">
            <wp:posOffset>631136</wp:posOffset>
          </wp:positionH>
          <wp:positionV relativeFrom="paragraph">
            <wp:posOffset>-160079</wp:posOffset>
          </wp:positionV>
          <wp:extent cx="542290" cy="584835"/>
          <wp:effectExtent l="0" t="0" r="0" b="571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 15x15mm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9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103D" w:rsidRPr="00331315" w:rsidRDefault="00BE4ABE" w:rsidP="00660563">
    <w:pPr>
      <w:pStyle w:val="Ttulo7"/>
      <w:ind w:right="-1"/>
      <w:jc w:val="center"/>
      <w:rPr>
        <w:rFonts w:ascii="Britannic Bold" w:hAnsi="Britannic Bold"/>
        <w:b/>
        <w:i w:val="0"/>
        <w:color w:val="1F497D" w:themeColor="text2"/>
        <w:sz w:val="32"/>
        <w:szCs w:val="32"/>
      </w:rPr>
    </w:pPr>
    <w:r>
      <w:rPr>
        <w:rFonts w:ascii="Britannic Bold" w:hAnsi="Britannic Bold"/>
        <w:i w:val="0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96.9pt;margin-top:-51.35pt;width:61pt;height:53.35pt;z-index:-251656704;mso-position-horizontal-relative:text;mso-position-vertical-relative:text" fillcolor="window">
          <v:imagedata r:id="rId4" o:title=""/>
        </v:shape>
        <o:OLEObject Type="Embed" ProgID="Word.Picture.8" ShapeID="_x0000_s2049" DrawAspect="Content" ObjectID="_1485934754" r:id="rId5"/>
      </w:pict>
    </w:r>
    <w:r w:rsidR="0044103D" w:rsidRPr="00331315">
      <w:rPr>
        <w:rFonts w:ascii="Britannic Bold" w:hAnsi="Britannic Bold"/>
        <w:b/>
        <w:i w:val="0"/>
        <w:color w:val="1F497D" w:themeColor="text2"/>
        <w:sz w:val="32"/>
        <w:szCs w:val="32"/>
      </w:rPr>
      <w:t>CAMPEONATO INTERNACIONAL AMATEUR DE ESPAÑA MASCULINO</w:t>
    </w:r>
  </w:p>
  <w:p w:rsidR="0044103D" w:rsidRPr="00331315" w:rsidRDefault="0044103D" w:rsidP="00660563">
    <w:pPr>
      <w:pStyle w:val="Sinespaciado"/>
      <w:jc w:val="center"/>
      <w:rPr>
        <w:i/>
        <w:color w:val="1F497D" w:themeColor="text2"/>
        <w:sz w:val="32"/>
        <w:szCs w:val="32"/>
        <w:lang w:val="en-GB"/>
      </w:rPr>
    </w:pPr>
    <w:r w:rsidRPr="00331315">
      <w:rPr>
        <w:i/>
        <w:color w:val="1F497D" w:themeColor="text2"/>
        <w:sz w:val="32"/>
        <w:szCs w:val="32"/>
        <w:lang w:val="en-GB"/>
      </w:rPr>
      <w:t>SPANISH INTERNATIONAL AMATEUR CHAMPIONSHIP</w:t>
    </w:r>
  </w:p>
  <w:p w:rsidR="0044103D" w:rsidRPr="00331315" w:rsidRDefault="0044103D" w:rsidP="00660563">
    <w:pPr>
      <w:jc w:val="center"/>
      <w:rPr>
        <w:rFonts w:asciiTheme="minorHAnsi" w:hAnsiTheme="minorHAnsi"/>
        <w:color w:val="1F497D" w:themeColor="text2"/>
        <w:sz w:val="28"/>
        <w:szCs w:val="28"/>
        <w:lang w:val="en-GB"/>
      </w:rPr>
    </w:pPr>
    <w:r w:rsidRPr="00331315">
      <w:rPr>
        <w:rFonts w:asciiTheme="minorHAnsi" w:hAnsiTheme="minorHAnsi"/>
        <w:color w:val="1F497D" w:themeColor="text2"/>
        <w:sz w:val="28"/>
        <w:szCs w:val="28"/>
        <w:lang w:val="en-GB"/>
      </w:rPr>
      <w:t>“Copa S.M. El Rey”</w:t>
    </w:r>
  </w:p>
  <w:p w:rsidR="0044103D" w:rsidRPr="00331315" w:rsidRDefault="0044103D" w:rsidP="00660563">
    <w:pPr>
      <w:jc w:val="center"/>
      <w:rPr>
        <w:rFonts w:asciiTheme="minorHAnsi" w:hAnsiTheme="minorHAnsi"/>
        <w:color w:val="1F497D" w:themeColor="text2"/>
        <w:sz w:val="28"/>
        <w:szCs w:val="28"/>
      </w:rPr>
    </w:pPr>
    <w:r w:rsidRPr="00331315">
      <w:rPr>
        <w:rFonts w:asciiTheme="minorHAnsi" w:hAnsiTheme="minorHAnsi"/>
        <w:color w:val="1F497D" w:themeColor="text2"/>
        <w:sz w:val="28"/>
        <w:szCs w:val="28"/>
        <w:lang w:val="en-GB"/>
      </w:rPr>
      <w:t xml:space="preserve">Sherry Golf Jerez G.C.    </w:t>
    </w:r>
    <w:r w:rsidRPr="00331315">
      <w:rPr>
        <w:rFonts w:asciiTheme="minorHAnsi" w:hAnsiTheme="minorHAnsi"/>
        <w:color w:val="1F497D" w:themeColor="text2"/>
        <w:sz w:val="28"/>
        <w:szCs w:val="28"/>
      </w:rPr>
      <w:t>25th  February -1st March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94"/>
    <w:rsid w:val="0000152E"/>
    <w:rsid w:val="0000542A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67D45"/>
    <w:rsid w:val="00073D04"/>
    <w:rsid w:val="00077C24"/>
    <w:rsid w:val="00095F8E"/>
    <w:rsid w:val="000974F0"/>
    <w:rsid w:val="000A1733"/>
    <w:rsid w:val="000A3605"/>
    <w:rsid w:val="000A4E03"/>
    <w:rsid w:val="000A5351"/>
    <w:rsid w:val="000A6BBA"/>
    <w:rsid w:val="000A6C52"/>
    <w:rsid w:val="000B084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735"/>
    <w:rsid w:val="000E2AC7"/>
    <w:rsid w:val="000E3FC3"/>
    <w:rsid w:val="000E5259"/>
    <w:rsid w:val="000E5FDB"/>
    <w:rsid w:val="000F0BA9"/>
    <w:rsid w:val="000F7993"/>
    <w:rsid w:val="001016F7"/>
    <w:rsid w:val="001019B2"/>
    <w:rsid w:val="00101A5E"/>
    <w:rsid w:val="00103D18"/>
    <w:rsid w:val="0010427B"/>
    <w:rsid w:val="001074B9"/>
    <w:rsid w:val="0011433B"/>
    <w:rsid w:val="001148E0"/>
    <w:rsid w:val="00114E11"/>
    <w:rsid w:val="00117A70"/>
    <w:rsid w:val="00123598"/>
    <w:rsid w:val="00123920"/>
    <w:rsid w:val="00124494"/>
    <w:rsid w:val="001305A5"/>
    <w:rsid w:val="0013433E"/>
    <w:rsid w:val="001414D4"/>
    <w:rsid w:val="00151056"/>
    <w:rsid w:val="001542E6"/>
    <w:rsid w:val="00160AD2"/>
    <w:rsid w:val="00162F7E"/>
    <w:rsid w:val="00166773"/>
    <w:rsid w:val="001721F7"/>
    <w:rsid w:val="00175D8A"/>
    <w:rsid w:val="00187AD9"/>
    <w:rsid w:val="00187C86"/>
    <w:rsid w:val="0019372C"/>
    <w:rsid w:val="001944BB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449FE"/>
    <w:rsid w:val="002530FC"/>
    <w:rsid w:val="002535FC"/>
    <w:rsid w:val="00255BCC"/>
    <w:rsid w:val="002664B6"/>
    <w:rsid w:val="002672DF"/>
    <w:rsid w:val="00271E17"/>
    <w:rsid w:val="00273359"/>
    <w:rsid w:val="00275C48"/>
    <w:rsid w:val="00284510"/>
    <w:rsid w:val="0028605C"/>
    <w:rsid w:val="00290C10"/>
    <w:rsid w:val="002922A1"/>
    <w:rsid w:val="00294BDF"/>
    <w:rsid w:val="00294E15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3DB4"/>
    <w:rsid w:val="003045FD"/>
    <w:rsid w:val="00304F29"/>
    <w:rsid w:val="00310F2E"/>
    <w:rsid w:val="00312A75"/>
    <w:rsid w:val="003148CB"/>
    <w:rsid w:val="00321325"/>
    <w:rsid w:val="00321B8F"/>
    <w:rsid w:val="00322C89"/>
    <w:rsid w:val="00331315"/>
    <w:rsid w:val="00335223"/>
    <w:rsid w:val="00335498"/>
    <w:rsid w:val="003361CF"/>
    <w:rsid w:val="00336668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00F7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B71BB"/>
    <w:rsid w:val="003C406A"/>
    <w:rsid w:val="003C436A"/>
    <w:rsid w:val="003C6171"/>
    <w:rsid w:val="003D0694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52DB"/>
    <w:rsid w:val="004171DA"/>
    <w:rsid w:val="004208E9"/>
    <w:rsid w:val="00426494"/>
    <w:rsid w:val="004272F2"/>
    <w:rsid w:val="004331FF"/>
    <w:rsid w:val="0044103D"/>
    <w:rsid w:val="004437B3"/>
    <w:rsid w:val="0044686A"/>
    <w:rsid w:val="00466972"/>
    <w:rsid w:val="00471986"/>
    <w:rsid w:val="004739A0"/>
    <w:rsid w:val="0047742A"/>
    <w:rsid w:val="004822C2"/>
    <w:rsid w:val="00485ED4"/>
    <w:rsid w:val="00487779"/>
    <w:rsid w:val="00491DF2"/>
    <w:rsid w:val="00491E70"/>
    <w:rsid w:val="0049488C"/>
    <w:rsid w:val="004A1B0E"/>
    <w:rsid w:val="004A5BA5"/>
    <w:rsid w:val="004A6F0B"/>
    <w:rsid w:val="004C32BB"/>
    <w:rsid w:val="004E4867"/>
    <w:rsid w:val="004F35B3"/>
    <w:rsid w:val="004F51C4"/>
    <w:rsid w:val="004F7849"/>
    <w:rsid w:val="005043F6"/>
    <w:rsid w:val="00515E72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56AE6"/>
    <w:rsid w:val="00556D55"/>
    <w:rsid w:val="0056102F"/>
    <w:rsid w:val="0056440E"/>
    <w:rsid w:val="005679C6"/>
    <w:rsid w:val="00570335"/>
    <w:rsid w:val="005707CA"/>
    <w:rsid w:val="005741D5"/>
    <w:rsid w:val="005831D6"/>
    <w:rsid w:val="00583A12"/>
    <w:rsid w:val="005851E3"/>
    <w:rsid w:val="00585697"/>
    <w:rsid w:val="005901A6"/>
    <w:rsid w:val="0059102C"/>
    <w:rsid w:val="005926DB"/>
    <w:rsid w:val="005931DE"/>
    <w:rsid w:val="005A0D50"/>
    <w:rsid w:val="005A6734"/>
    <w:rsid w:val="005B3333"/>
    <w:rsid w:val="005B491A"/>
    <w:rsid w:val="005D4BC7"/>
    <w:rsid w:val="005E2579"/>
    <w:rsid w:val="005E4715"/>
    <w:rsid w:val="005E7ED1"/>
    <w:rsid w:val="005F0F00"/>
    <w:rsid w:val="005F280E"/>
    <w:rsid w:val="005F3CCE"/>
    <w:rsid w:val="006054A7"/>
    <w:rsid w:val="006061A9"/>
    <w:rsid w:val="00607A07"/>
    <w:rsid w:val="006179F1"/>
    <w:rsid w:val="00620E05"/>
    <w:rsid w:val="00621DB0"/>
    <w:rsid w:val="00622F54"/>
    <w:rsid w:val="0062331C"/>
    <w:rsid w:val="00623FB8"/>
    <w:rsid w:val="00624059"/>
    <w:rsid w:val="00624CCA"/>
    <w:rsid w:val="00624CE1"/>
    <w:rsid w:val="00630C9E"/>
    <w:rsid w:val="006328BB"/>
    <w:rsid w:val="006329D8"/>
    <w:rsid w:val="00640E46"/>
    <w:rsid w:val="00640FFE"/>
    <w:rsid w:val="006416BB"/>
    <w:rsid w:val="0065681E"/>
    <w:rsid w:val="00657005"/>
    <w:rsid w:val="00660563"/>
    <w:rsid w:val="00661772"/>
    <w:rsid w:val="00663800"/>
    <w:rsid w:val="00665D69"/>
    <w:rsid w:val="00666CA9"/>
    <w:rsid w:val="006735E9"/>
    <w:rsid w:val="00676EEB"/>
    <w:rsid w:val="006777F9"/>
    <w:rsid w:val="0068047A"/>
    <w:rsid w:val="00690E25"/>
    <w:rsid w:val="00693CE7"/>
    <w:rsid w:val="00695DEF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30D7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2296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1977"/>
    <w:rsid w:val="0076255D"/>
    <w:rsid w:val="00763ECF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49"/>
    <w:rsid w:val="007B7A71"/>
    <w:rsid w:val="007D0199"/>
    <w:rsid w:val="007D190C"/>
    <w:rsid w:val="007D293C"/>
    <w:rsid w:val="007D2DB9"/>
    <w:rsid w:val="007E075C"/>
    <w:rsid w:val="007E4C42"/>
    <w:rsid w:val="007E7185"/>
    <w:rsid w:val="007E79C5"/>
    <w:rsid w:val="008051E1"/>
    <w:rsid w:val="008053C7"/>
    <w:rsid w:val="00806CDA"/>
    <w:rsid w:val="00807BD7"/>
    <w:rsid w:val="00810F92"/>
    <w:rsid w:val="0081295A"/>
    <w:rsid w:val="00821B3C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32B1"/>
    <w:rsid w:val="00865C6D"/>
    <w:rsid w:val="00872092"/>
    <w:rsid w:val="00882C5F"/>
    <w:rsid w:val="008843AE"/>
    <w:rsid w:val="00886275"/>
    <w:rsid w:val="008901F8"/>
    <w:rsid w:val="00890B70"/>
    <w:rsid w:val="00893EDE"/>
    <w:rsid w:val="008A5F31"/>
    <w:rsid w:val="008B2B48"/>
    <w:rsid w:val="008B479E"/>
    <w:rsid w:val="008B5F17"/>
    <w:rsid w:val="008B76E1"/>
    <w:rsid w:val="008B7786"/>
    <w:rsid w:val="008B797D"/>
    <w:rsid w:val="008C67A1"/>
    <w:rsid w:val="008D4A03"/>
    <w:rsid w:val="008E2491"/>
    <w:rsid w:val="008F2830"/>
    <w:rsid w:val="008F5D96"/>
    <w:rsid w:val="00900B35"/>
    <w:rsid w:val="009042B6"/>
    <w:rsid w:val="009100C6"/>
    <w:rsid w:val="00917165"/>
    <w:rsid w:val="00923EA0"/>
    <w:rsid w:val="00926215"/>
    <w:rsid w:val="00926968"/>
    <w:rsid w:val="00936CF3"/>
    <w:rsid w:val="00946B45"/>
    <w:rsid w:val="009613AF"/>
    <w:rsid w:val="009618C9"/>
    <w:rsid w:val="00963848"/>
    <w:rsid w:val="00964D2F"/>
    <w:rsid w:val="00975981"/>
    <w:rsid w:val="009779A3"/>
    <w:rsid w:val="009812A5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024F7"/>
    <w:rsid w:val="00A10DF9"/>
    <w:rsid w:val="00A1107C"/>
    <w:rsid w:val="00A13214"/>
    <w:rsid w:val="00A14E54"/>
    <w:rsid w:val="00A15563"/>
    <w:rsid w:val="00A15E99"/>
    <w:rsid w:val="00A15FE4"/>
    <w:rsid w:val="00A216A7"/>
    <w:rsid w:val="00A237D9"/>
    <w:rsid w:val="00A25B2F"/>
    <w:rsid w:val="00A26C6E"/>
    <w:rsid w:val="00A30170"/>
    <w:rsid w:val="00A32AD6"/>
    <w:rsid w:val="00A336A6"/>
    <w:rsid w:val="00A36E3A"/>
    <w:rsid w:val="00A45053"/>
    <w:rsid w:val="00A45B8C"/>
    <w:rsid w:val="00A56D35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28CB"/>
    <w:rsid w:val="00AA33EE"/>
    <w:rsid w:val="00AC5B5E"/>
    <w:rsid w:val="00AC5D83"/>
    <w:rsid w:val="00AC7EEA"/>
    <w:rsid w:val="00AD1D84"/>
    <w:rsid w:val="00AD6ABD"/>
    <w:rsid w:val="00AD73D0"/>
    <w:rsid w:val="00AE4100"/>
    <w:rsid w:val="00AE75E0"/>
    <w:rsid w:val="00AF181E"/>
    <w:rsid w:val="00AF336B"/>
    <w:rsid w:val="00AF6713"/>
    <w:rsid w:val="00B00EEF"/>
    <w:rsid w:val="00B077F8"/>
    <w:rsid w:val="00B0795A"/>
    <w:rsid w:val="00B11267"/>
    <w:rsid w:val="00B13F8A"/>
    <w:rsid w:val="00B16C73"/>
    <w:rsid w:val="00B236DA"/>
    <w:rsid w:val="00B2720E"/>
    <w:rsid w:val="00B27C3F"/>
    <w:rsid w:val="00B31605"/>
    <w:rsid w:val="00B3249B"/>
    <w:rsid w:val="00B3661A"/>
    <w:rsid w:val="00B41DF0"/>
    <w:rsid w:val="00B440C3"/>
    <w:rsid w:val="00B56776"/>
    <w:rsid w:val="00B60A13"/>
    <w:rsid w:val="00B62CD4"/>
    <w:rsid w:val="00B63E93"/>
    <w:rsid w:val="00B701F3"/>
    <w:rsid w:val="00B76D07"/>
    <w:rsid w:val="00B80D4F"/>
    <w:rsid w:val="00B81370"/>
    <w:rsid w:val="00B8285F"/>
    <w:rsid w:val="00B83B05"/>
    <w:rsid w:val="00B83FFA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6CCE"/>
    <w:rsid w:val="00BA7B55"/>
    <w:rsid w:val="00BC0DCA"/>
    <w:rsid w:val="00BC6A29"/>
    <w:rsid w:val="00BD1894"/>
    <w:rsid w:val="00BD5F20"/>
    <w:rsid w:val="00BE107E"/>
    <w:rsid w:val="00BE3EC7"/>
    <w:rsid w:val="00BE4ABE"/>
    <w:rsid w:val="00BE58A0"/>
    <w:rsid w:val="00BF1587"/>
    <w:rsid w:val="00BF17F9"/>
    <w:rsid w:val="00C00FFD"/>
    <w:rsid w:val="00C02C14"/>
    <w:rsid w:val="00C0480D"/>
    <w:rsid w:val="00C06632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D66"/>
    <w:rsid w:val="00C32E63"/>
    <w:rsid w:val="00C437E7"/>
    <w:rsid w:val="00C4554A"/>
    <w:rsid w:val="00C45D58"/>
    <w:rsid w:val="00C50A79"/>
    <w:rsid w:val="00C53139"/>
    <w:rsid w:val="00C56BEC"/>
    <w:rsid w:val="00C61322"/>
    <w:rsid w:val="00C64B0E"/>
    <w:rsid w:val="00C66916"/>
    <w:rsid w:val="00C67981"/>
    <w:rsid w:val="00C72D32"/>
    <w:rsid w:val="00C7626F"/>
    <w:rsid w:val="00C76D59"/>
    <w:rsid w:val="00C80394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E76AF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4D4C"/>
    <w:rsid w:val="00D456B5"/>
    <w:rsid w:val="00D4662A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A5768"/>
    <w:rsid w:val="00DB2B6C"/>
    <w:rsid w:val="00DB3E37"/>
    <w:rsid w:val="00DB4C57"/>
    <w:rsid w:val="00DB715B"/>
    <w:rsid w:val="00DB7A30"/>
    <w:rsid w:val="00DC43C9"/>
    <w:rsid w:val="00DD1DA9"/>
    <w:rsid w:val="00E17723"/>
    <w:rsid w:val="00E20455"/>
    <w:rsid w:val="00E24C02"/>
    <w:rsid w:val="00E304F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674DD"/>
    <w:rsid w:val="00E759B4"/>
    <w:rsid w:val="00E939F6"/>
    <w:rsid w:val="00EA0F24"/>
    <w:rsid w:val="00EA2C0E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0A03"/>
    <w:rsid w:val="00F054A7"/>
    <w:rsid w:val="00F11C18"/>
    <w:rsid w:val="00F11DEF"/>
    <w:rsid w:val="00F14735"/>
    <w:rsid w:val="00F14A12"/>
    <w:rsid w:val="00F16912"/>
    <w:rsid w:val="00F2047F"/>
    <w:rsid w:val="00F23AA0"/>
    <w:rsid w:val="00F24F65"/>
    <w:rsid w:val="00F265A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1873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67C3"/>
    <w:rsid w:val="00FD74B7"/>
    <w:rsid w:val="00FE22E9"/>
    <w:rsid w:val="00FE4E49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link w:val="EncabezadoCar"/>
    <w:uiPriority w:val="99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019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link w:val="EncabezadoCar"/>
    <w:uiPriority w:val="99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01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AAF713-CAEB-4936-97A1-ADADDCD52F2F}"/>
</file>

<file path=customXml/itemProps2.xml><?xml version="1.0" encoding="utf-8"?>
<ds:datastoreItem xmlns:ds="http://schemas.openxmlformats.org/officeDocument/2006/customXml" ds:itemID="{3F4F1013-7767-4127-A2C1-17EDF42FCD27}"/>
</file>

<file path=customXml/itemProps3.xml><?xml version="1.0" encoding="utf-8"?>
<ds:datastoreItem xmlns:ds="http://schemas.openxmlformats.org/officeDocument/2006/customXml" ds:itemID="{89C1C871-17CA-421C-8C9D-C35CA8D39463}"/>
</file>

<file path=customXml/itemProps4.xml><?xml version="1.0" encoding="utf-8"?>
<ds:datastoreItem xmlns:ds="http://schemas.openxmlformats.org/officeDocument/2006/customXml" ds:itemID="{4D075F4C-E0AC-4E7C-A845-82ECF0C052C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4</Pages>
  <Words>769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loreto uhagon</cp:lastModifiedBy>
  <cp:revision>2</cp:revision>
  <cp:lastPrinted>2015-02-20T09:28:00Z</cp:lastPrinted>
  <dcterms:created xsi:type="dcterms:W3CDTF">2015-02-20T09:53:00Z</dcterms:created>
  <dcterms:modified xsi:type="dcterms:W3CDTF">2015-02-20T09:53:00Z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