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643" w:rsidRPr="000146FC" w:rsidRDefault="00095643" w:rsidP="00095643">
      <w:pPr>
        <w:spacing w:after="58"/>
        <w:jc w:val="both"/>
        <w:rPr>
          <w:rFonts w:ascii="Arial Narrow" w:hAnsi="Arial Narrow"/>
        </w:rPr>
      </w:pPr>
    </w:p>
    <w:p w:rsidR="00FF50C0" w:rsidRDefault="00FF50C0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C22B8D" w:rsidRDefault="00C22B8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proofErr w:type="gramStart"/>
      <w:r>
        <w:rPr>
          <w:rFonts w:ascii="Arial Narrow" w:hAnsi="Arial Narrow"/>
          <w:b/>
        </w:rPr>
        <w:t>:</w:t>
      </w:r>
      <w:r w:rsidR="00095643">
        <w:rPr>
          <w:rFonts w:ascii="Arial Narrow" w:hAnsi="Arial Narrow"/>
          <w:b/>
        </w:rPr>
        <w:t>2</w:t>
      </w:r>
      <w:r w:rsidR="002246D3">
        <w:rPr>
          <w:rFonts w:ascii="Arial Narrow" w:hAnsi="Arial Narrow"/>
          <w:b/>
        </w:rPr>
        <w:t>1</w:t>
      </w:r>
      <w:proofErr w:type="gramEnd"/>
      <w:r w:rsidR="00FB14FB">
        <w:rPr>
          <w:rFonts w:ascii="Arial Narrow" w:hAnsi="Arial Narrow"/>
          <w:b/>
        </w:rPr>
        <w:t xml:space="preserve"> / 01 / </w:t>
      </w:r>
      <w:r w:rsidR="00095643">
        <w:rPr>
          <w:rFonts w:ascii="Arial Narrow" w:hAnsi="Arial Narrow"/>
          <w:b/>
        </w:rPr>
        <w:t>201</w:t>
      </w:r>
      <w:r w:rsidR="002246D3">
        <w:rPr>
          <w:rFonts w:ascii="Arial Narrow" w:hAnsi="Arial Narrow"/>
          <w:b/>
        </w:rPr>
        <w:t>5</w:t>
      </w:r>
      <w:r>
        <w:rPr>
          <w:rFonts w:ascii="Arial Narrow" w:hAnsi="Arial Narrow"/>
        </w:rPr>
        <w:tab/>
      </w:r>
      <w:r>
        <w:rPr>
          <w:rFonts w:ascii="Arial Narrow" w:hAnsi="Arial Narrow"/>
          <w:b/>
        </w:rPr>
        <w:t xml:space="preserve">Match Nº: 1Tee: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</w:r>
            <w:r>
              <w:t>FOURSOMES</w:t>
            </w:r>
          </w:p>
        </w:tc>
      </w:tr>
    </w:tbl>
    <w:p w:rsidR="001D4EF8" w:rsidRDefault="00BF6F87" w:rsidP="00BF6F87">
      <w:pPr>
        <w:pStyle w:val="Ttulo4"/>
        <w:ind w:left="0"/>
        <w:jc w:val="left"/>
        <w:rPr>
          <w:sz w:val="28"/>
          <w:lang w:val="en-US"/>
        </w:rPr>
      </w:pPr>
      <w:r>
        <w:rPr>
          <w:sz w:val="28"/>
          <w:lang w:val="en-US"/>
        </w:rPr>
        <w:t xml:space="preserve">                             </w:t>
      </w:r>
      <w:r w:rsidR="001D4EF8">
        <w:rPr>
          <w:sz w:val="28"/>
          <w:lang w:val="en-US"/>
        </w:rPr>
        <w:t xml:space="preserve">A   </w:t>
      </w:r>
      <w:r>
        <w:rPr>
          <w:sz w:val="28"/>
          <w:lang w:val="en-US"/>
        </w:rPr>
        <w:t xml:space="preserve">                                         </w:t>
      </w:r>
      <w:r>
        <w:rPr>
          <w:lang w:val="en-US"/>
        </w:rPr>
        <w:t xml:space="preserve">VS                                                            </w:t>
      </w:r>
      <w:r w:rsidR="001D4EF8">
        <w:rPr>
          <w:lang w:val="en-US"/>
        </w:rPr>
        <w:t xml:space="preserve">     </w:t>
      </w:r>
      <w:r w:rsidR="001D4EF8">
        <w:rPr>
          <w:sz w:val="28"/>
          <w:lang w:val="en-US"/>
        </w:rPr>
        <w:t>B</w:t>
      </w:r>
    </w:p>
    <w:p w:rsidR="001D4EF8" w:rsidRDefault="00BF6F87">
      <w:pPr>
        <w:ind w:left="5040"/>
        <w:jc w:val="both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noProof/>
          <w:snapToGrid/>
          <w:sz w:val="16"/>
          <w:lang w:val="es-ES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109220</wp:posOffset>
            </wp:positionV>
            <wp:extent cx="450850" cy="334010"/>
            <wp:effectExtent l="19050" t="19050" r="25400" b="27940"/>
            <wp:wrapNone/>
            <wp:docPr id="34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33401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66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5C535C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5C535C" w:rsidRDefault="005C535C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5C535C" w:rsidRPr="008250D3" w:rsidRDefault="00BF6F87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FINLAND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5C535C" w:rsidRDefault="005C535C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5C535C" w:rsidRDefault="005C535C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5C535C" w:rsidRDefault="00BF6F87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85888" behindDoc="1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10795</wp:posOffset>
                  </wp:positionV>
                  <wp:extent cx="457835" cy="349250"/>
                  <wp:effectExtent l="19050" t="0" r="0" b="0"/>
                  <wp:wrapNone/>
                  <wp:docPr id="10" name="Imagen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492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5C535C" w:rsidRPr="008250D3" w:rsidRDefault="00BF6F87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1D4EF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30"/>
              </w:smartTagPr>
              <w:r>
                <w:rPr>
                  <w:rFonts w:ascii="Arial Narrow" w:hAnsi="Arial Narrow"/>
                  <w:sz w:val="28"/>
                </w:rPr>
                <w:t>08:30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szCs w:val="24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Miki KURONEN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4960B6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4960B6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4960B6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Ben AMOR</w:t>
            </w: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BF6F87" w:rsidRDefault="00BF6F87">
            <w:pPr>
              <w:spacing w:after="58"/>
              <w:rPr>
                <w:rFonts w:asciiTheme="minorHAnsi" w:hAnsiTheme="minorHAns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Juuso KAHLOS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Bobby KEEBLE</w:t>
            </w:r>
          </w:p>
        </w:tc>
      </w:tr>
      <w:tr w:rsidR="001D4EF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38"/>
              </w:smartTagPr>
              <w:r>
                <w:rPr>
                  <w:rFonts w:ascii="Arial Narrow" w:hAnsi="Arial Narrow"/>
                  <w:sz w:val="28"/>
                </w:rPr>
                <w:t>08:38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Erik MYLLYMÄKI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385D7E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385D7E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1up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385D7E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Jamie BOWER</w:t>
            </w: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szCs w:val="24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Kristian KULOKORPI</w:t>
            </w: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1D4EF8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BF6F87" w:rsidRDefault="00BF6F87" w:rsidP="00BF6F87">
            <w:r w:rsidRPr="00C374B0">
              <w:rPr>
                <w:rFonts w:asciiTheme="minorHAnsi" w:hAnsiTheme="minorHAnsi"/>
                <w:szCs w:val="24"/>
                <w:lang w:val="en-GB"/>
              </w:rPr>
              <w:t>Paul KINNEAR</w:t>
            </w:r>
          </w:p>
        </w:tc>
      </w:tr>
      <w:tr w:rsidR="001D4EF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46"/>
              </w:smartTagPr>
              <w:r>
                <w:rPr>
                  <w:rFonts w:ascii="Arial Narrow" w:hAnsi="Arial Narrow"/>
                  <w:sz w:val="28"/>
                </w:rPr>
                <w:t>08:46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szCs w:val="24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Albert ECKHARDT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385D7E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385D7E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1B3134" w:rsidRDefault="00385D7E">
            <w:pPr>
              <w:spacing w:after="58"/>
              <w:jc w:val="center"/>
              <w:rPr>
                <w:rFonts w:ascii="Arial Narrow" w:hAnsi="Arial Narrow"/>
                <w:color w:val="FF0000"/>
              </w:rPr>
            </w:pPr>
            <w:r>
              <w:rPr>
                <w:rFonts w:ascii="Arial Narrow" w:hAnsi="Arial Narrow"/>
                <w:color w:val="FF0000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Adam CHAPMAN</w:t>
            </w: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szCs w:val="24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Aleksi MYLLYMÄKI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Rob BURLISON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5"/>
        <w:gridCol w:w="1073"/>
        <w:gridCol w:w="2889"/>
      </w:tblGrid>
      <w:tr w:rsidR="001D4EF8">
        <w:tc>
          <w:tcPr>
            <w:tcW w:w="849" w:type="dxa"/>
            <w:vAlign w:val="center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1D4EF8" w:rsidRDefault="001D4EF8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EF8" w:rsidRPr="001B3134" w:rsidRDefault="00385D7E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0</w:t>
            </w: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EF8" w:rsidRPr="001B3134" w:rsidRDefault="00385D7E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  <w:r>
              <w:rPr>
                <w:rFonts w:ascii="Arial Narrow" w:hAnsi="Arial Narrow"/>
                <w:b/>
                <w:color w:val="FF0000"/>
              </w:rPr>
              <w:t>3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5C535C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5C535C" w:rsidRDefault="00BF6F87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87264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3175</wp:posOffset>
                  </wp:positionV>
                  <wp:extent cx="456565" cy="330835"/>
                  <wp:effectExtent l="19050" t="19050" r="19685" b="12065"/>
                  <wp:wrapNone/>
                  <wp:docPr id="56" name="Imagen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565" cy="330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5C535C" w:rsidRPr="008250D3" w:rsidRDefault="00BF6F87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5C535C" w:rsidRDefault="005C535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5C535C" w:rsidRDefault="005C535C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5C535C" w:rsidRDefault="00BF6F87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85216" behindDoc="1" locked="0" layoutInCell="1" allowOverlap="1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-5080</wp:posOffset>
                  </wp:positionV>
                  <wp:extent cx="457835" cy="349250"/>
                  <wp:effectExtent l="19050" t="0" r="0" b="0"/>
                  <wp:wrapNone/>
                  <wp:docPr id="55" name="Imagen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492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5C535C" w:rsidRPr="008250D3" w:rsidRDefault="00BF6F87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0"/>
                <w:attr w:name="Hour" w:val="13"/>
              </w:smartTagPr>
              <w:r>
                <w:rPr>
                  <w:rFonts w:ascii="Arial Narrow" w:hAnsi="Arial Narrow"/>
                </w:rPr>
                <w:t>13:00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szCs w:val="24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Juuso KAHLOS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2up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Ben AMOR</w:t>
            </w:r>
          </w:p>
        </w:tc>
      </w:tr>
      <w:tr w:rsidR="001D4EF8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8"/>
              </w:smartTagPr>
              <w:r>
                <w:rPr>
                  <w:rFonts w:ascii="Arial Narrow" w:hAnsi="Arial Narrow"/>
                </w:rPr>
                <w:t>13:08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szCs w:val="24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Miki KURONEN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de-DE"/>
              </w:rPr>
            </w:pPr>
            <w:r>
              <w:rPr>
                <w:rFonts w:ascii="Arial Narrow" w:hAnsi="Arial Narrow"/>
                <w:color w:val="FF6600"/>
                <w:lang w:val="de-DE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0000FF"/>
                <w:lang w:val="de-DE"/>
              </w:rPr>
            </w:pPr>
            <w:r>
              <w:rPr>
                <w:rFonts w:ascii="Arial Narrow" w:hAnsi="Arial Narrow"/>
                <w:color w:val="0000FF"/>
                <w:lang w:val="de-DE"/>
              </w:rPr>
              <w:t>2/1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de-DE"/>
              </w:rPr>
            </w:pPr>
            <w:r>
              <w:rPr>
                <w:rFonts w:ascii="Arial Narrow" w:hAnsi="Arial Narrow"/>
                <w:color w:val="FF6600"/>
                <w:lang w:val="de-DE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  <w:lang w:val="de-DE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Bobby KEEBLE</w:t>
            </w: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16"/>
              </w:smartTagPr>
              <w:r>
                <w:rPr>
                  <w:rFonts w:ascii="Arial Narrow" w:hAnsi="Arial Narrow"/>
                </w:rPr>
                <w:t>13:16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szCs w:val="24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Kristian KULOKORPI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1up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BF6F87" w:rsidRDefault="00BF6F87" w:rsidP="00BF6F87">
            <w:r w:rsidRPr="00C374B0">
              <w:rPr>
                <w:rFonts w:asciiTheme="minorHAnsi" w:hAnsiTheme="minorHAnsi"/>
                <w:szCs w:val="24"/>
                <w:lang w:val="en-GB"/>
              </w:rPr>
              <w:t>Paul KINNEAR</w:t>
            </w: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24"/>
              </w:smartTagPr>
              <w:r>
                <w:rPr>
                  <w:rFonts w:ascii="Arial Narrow" w:hAnsi="Arial Narrow"/>
                </w:rPr>
                <w:t>13:24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BF6F87" w:rsidRDefault="00BF6F87">
            <w:pPr>
              <w:spacing w:after="58"/>
              <w:rPr>
                <w:rFonts w:asciiTheme="minorHAnsi" w:hAnsiTheme="minorHAns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Erik MYLLYMÄKI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3/2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Rob BURLISON</w:t>
            </w: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Hour" w:val="13"/>
                <w:attr w:name="Minute" w:val="32"/>
              </w:smartTagPr>
              <w:r>
                <w:rPr>
                  <w:rFonts w:ascii="Arial Narrow" w:hAnsi="Arial Narrow"/>
                </w:rPr>
                <w:t>13:32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szCs w:val="24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Albert ECKHARDT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de-DE"/>
              </w:rPr>
            </w:pPr>
            <w:r>
              <w:rPr>
                <w:rFonts w:ascii="Arial Narrow" w:hAnsi="Arial Narrow"/>
                <w:color w:val="FF6600"/>
                <w:lang w:val="de-DE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0000FF"/>
                <w:lang w:val="de-DE"/>
              </w:rPr>
            </w:pPr>
            <w:r>
              <w:rPr>
                <w:rFonts w:ascii="Arial Narrow" w:hAnsi="Arial Narrow"/>
                <w:color w:val="0000FF"/>
                <w:lang w:val="de-DE"/>
              </w:rPr>
              <w:t>3/2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de-DE"/>
              </w:rPr>
            </w:pPr>
            <w:r>
              <w:rPr>
                <w:rFonts w:ascii="Arial Narrow" w:hAnsi="Arial Narrow"/>
                <w:color w:val="FF6600"/>
                <w:lang w:val="de-DE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  <w:lang w:val="de-DE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Jamie BOWER</w:t>
            </w: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40"/>
                <w:attr w:name="Hour" w:val="13"/>
              </w:smartTagPr>
              <w:r>
                <w:rPr>
                  <w:rFonts w:ascii="Arial Narrow" w:hAnsi="Arial Narrow"/>
                </w:rPr>
                <w:t>13:40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BF6F87" w:rsidRDefault="00BF6F87" w:rsidP="00BF6F87">
            <w:pPr>
              <w:rPr>
                <w:rFonts w:asciiTheme="minorHAnsi" w:hAnsiTheme="minorHAnsi"/>
                <w:szCs w:val="24"/>
                <w:lang w:val="fi-FI"/>
              </w:rPr>
            </w:pPr>
            <w:r w:rsidRPr="00BF6F87">
              <w:rPr>
                <w:rFonts w:asciiTheme="minorHAnsi" w:hAnsiTheme="minorHAnsi"/>
                <w:szCs w:val="24"/>
                <w:lang w:val="fi-FI"/>
              </w:rPr>
              <w:t>Aleksi MYLLYMÄKI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8A538E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8A538E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2/1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1B3134" w:rsidRDefault="008A538E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Default="00BF6F87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Adam CHAPMAN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</w:rPr>
      </w:pPr>
    </w:p>
    <w:p w:rsidR="001D4EF8" w:rsidRDefault="001D4EF8">
      <w:pPr>
        <w:jc w:val="both"/>
        <w:rPr>
          <w:rFonts w:ascii="Arial Narrow" w:hAnsi="Arial Narrow"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1D4EF8">
        <w:trPr>
          <w:trHeight w:val="501"/>
        </w:trPr>
        <w:tc>
          <w:tcPr>
            <w:tcW w:w="849" w:type="dxa"/>
          </w:tcPr>
          <w:p w:rsidR="001D4EF8" w:rsidRDefault="001D4EF8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1D4EF8" w:rsidRDefault="001D4EF8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EF8" w:rsidRPr="001B3134" w:rsidRDefault="008A538E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3</w:t>
            </w: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4EF8" w:rsidRPr="001B3134" w:rsidRDefault="008A538E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3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8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8A538E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3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8A538E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6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717C6" w:rsidRDefault="002717C6" w:rsidP="002717C6">
      <w:pPr>
        <w:spacing w:after="58"/>
        <w:jc w:val="both"/>
        <w:rPr>
          <w:rFonts w:ascii="Arial Narrow" w:hAnsi="Arial Narrow"/>
          <w:lang w:val="es-ES_tradnl"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proofErr w:type="gramStart"/>
      <w:r>
        <w:rPr>
          <w:rFonts w:ascii="Arial Narrow" w:hAnsi="Arial Narrow"/>
          <w:b/>
        </w:rPr>
        <w:t>:</w:t>
      </w:r>
      <w:r w:rsidR="00095643">
        <w:rPr>
          <w:rFonts w:ascii="Arial Narrow" w:hAnsi="Arial Narrow"/>
          <w:b/>
        </w:rPr>
        <w:t>2</w:t>
      </w:r>
      <w:r w:rsidR="002246D3">
        <w:rPr>
          <w:rFonts w:ascii="Arial Narrow" w:hAnsi="Arial Narrow"/>
          <w:b/>
        </w:rPr>
        <w:t>1</w:t>
      </w:r>
      <w:proofErr w:type="gramEnd"/>
      <w:r w:rsidR="00FB14FB">
        <w:rPr>
          <w:rFonts w:ascii="Arial Narrow" w:hAnsi="Arial Narrow"/>
          <w:b/>
        </w:rPr>
        <w:t xml:space="preserve"> / 01 / </w:t>
      </w:r>
      <w:r w:rsidR="00095643">
        <w:rPr>
          <w:rFonts w:ascii="Arial Narrow" w:hAnsi="Arial Narrow"/>
          <w:b/>
        </w:rPr>
        <w:t>201</w:t>
      </w:r>
      <w:r w:rsidR="002246D3">
        <w:rPr>
          <w:rFonts w:ascii="Arial Narrow" w:hAnsi="Arial Narrow"/>
          <w:b/>
        </w:rPr>
        <w:t>5</w:t>
      </w:r>
      <w:r>
        <w:rPr>
          <w:rFonts w:ascii="Arial Narrow" w:hAnsi="Arial Narrow"/>
        </w:rPr>
        <w:tab/>
      </w:r>
      <w:r>
        <w:rPr>
          <w:rFonts w:ascii="Arial Narrow" w:hAnsi="Arial Narrow"/>
          <w:b/>
        </w:rPr>
        <w:t xml:space="preserve">Match Nº: 2Tee: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  <w:rPr>
          <w:sz w:val="28"/>
        </w:rPr>
      </w:pPr>
      <w:r>
        <w:rPr>
          <w:sz w:val="28"/>
        </w:rPr>
        <w:t xml:space="preserve"> </w:t>
      </w:r>
      <w:r w:rsidR="00385D20">
        <w:rPr>
          <w:sz w:val="28"/>
        </w:rPr>
        <w:t xml:space="preserve">                               </w:t>
      </w:r>
      <w:r>
        <w:rPr>
          <w:sz w:val="28"/>
        </w:rPr>
        <w:t>C</w:t>
      </w:r>
      <w:r w:rsidR="00385D20">
        <w:rPr>
          <w:sz w:val="28"/>
        </w:rPr>
        <w:t xml:space="preserve">                                                </w:t>
      </w:r>
      <w:r>
        <w:t xml:space="preserve"> VS                                                        </w:t>
      </w:r>
      <w:r>
        <w:rPr>
          <w:sz w:val="28"/>
        </w:rPr>
        <w:t>D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F476D9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F476D9" w:rsidRDefault="00CA65B2" w:rsidP="00954D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46304" behindDoc="1" locked="0" layoutInCell="1" allowOverlap="1">
                  <wp:simplePos x="0" y="0"/>
                  <wp:positionH relativeFrom="column">
                    <wp:posOffset>-80065</wp:posOffset>
                  </wp:positionH>
                  <wp:positionV relativeFrom="paragraph">
                    <wp:posOffset>-1739</wp:posOffset>
                  </wp:positionV>
                  <wp:extent cx="497785" cy="333955"/>
                  <wp:effectExtent l="19050" t="0" r="0" b="0"/>
                  <wp:wrapNone/>
                  <wp:docPr id="22" name="Imagen 95" descr="http://images.google.es/images?q=tbn:iJeuqqgBcsUJ:www.historia-es.com/images/bandera1024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85" cy="333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F476D9" w:rsidRPr="008250D3" w:rsidRDefault="00CA65B2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F476D9" w:rsidRDefault="00F476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F476D9" w:rsidRDefault="00F476D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F476D9" w:rsidRDefault="00CA65B2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13335</wp:posOffset>
                  </wp:positionV>
                  <wp:extent cx="457835" cy="325755"/>
                  <wp:effectExtent l="19050" t="0" r="0" b="0"/>
                  <wp:wrapNone/>
                  <wp:docPr id="5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2575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F476D9" w:rsidRPr="008250D3" w:rsidRDefault="00CA65B2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GERMANY</w:t>
            </w:r>
          </w:p>
        </w:tc>
      </w:tr>
      <w:tr w:rsidR="000876E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0876E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08:54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  <w:szCs w:val="24"/>
              </w:rPr>
            </w:pPr>
            <w:r w:rsidRPr="00385D20">
              <w:rPr>
                <w:rFonts w:asciiTheme="minorHAnsi" w:hAnsiTheme="minorHAnsi"/>
                <w:szCs w:val="24"/>
              </w:rPr>
              <w:t>Mario GALIANO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41594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41594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1up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41594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Pr="00385D20" w:rsidRDefault="00385D20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385D20">
              <w:rPr>
                <w:rFonts w:asciiTheme="minorHAnsi" w:hAnsiTheme="minorHAnsi"/>
                <w:szCs w:val="24"/>
              </w:rPr>
              <w:t>Yannick</w:t>
            </w:r>
            <w:proofErr w:type="spellEnd"/>
            <w:r w:rsidRPr="00385D20">
              <w:rPr>
                <w:rFonts w:asciiTheme="minorHAnsi" w:hAnsiTheme="minorHAnsi"/>
                <w:szCs w:val="24"/>
              </w:rPr>
              <w:t xml:space="preserve"> SCHÜTZ</w:t>
            </w:r>
          </w:p>
        </w:tc>
      </w:tr>
      <w:tr w:rsidR="000876E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  <w:szCs w:val="24"/>
              </w:rPr>
            </w:pPr>
            <w:proofErr w:type="spellStart"/>
            <w:r w:rsidRPr="00385D20">
              <w:rPr>
                <w:rFonts w:asciiTheme="minorHAnsi" w:hAnsiTheme="minorHAnsi"/>
                <w:szCs w:val="24"/>
              </w:rPr>
              <w:t>Iván</w:t>
            </w:r>
            <w:proofErr w:type="spellEnd"/>
            <w:r w:rsidRPr="00385D20">
              <w:rPr>
                <w:rFonts w:asciiTheme="minorHAnsi" w:hAnsiTheme="minorHAnsi"/>
                <w:szCs w:val="24"/>
              </w:rPr>
              <w:t xml:space="preserve"> CANTERO 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pStyle w:val="Textosinforma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Raphael </w:t>
            </w:r>
            <w:proofErr w:type="spellStart"/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>GEIßLER</w:t>
            </w:r>
            <w:proofErr w:type="spellEnd"/>
          </w:p>
        </w:tc>
      </w:tr>
      <w:tr w:rsidR="000876E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09:02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  <w:szCs w:val="24"/>
              </w:rPr>
            </w:pPr>
            <w:r w:rsidRPr="00385D20">
              <w:rPr>
                <w:rFonts w:asciiTheme="minorHAnsi" w:hAnsiTheme="minorHAnsi"/>
                <w:szCs w:val="24"/>
              </w:rPr>
              <w:t xml:space="preserve">Jorge SIMÓN 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41594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41594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41594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Pr="00385D20" w:rsidRDefault="00385D20">
            <w:pPr>
              <w:spacing w:after="58"/>
              <w:rPr>
                <w:rFonts w:asciiTheme="minorHAnsi" w:hAnsiTheme="minorHAnsi"/>
              </w:rPr>
            </w:pPr>
            <w:proofErr w:type="spellStart"/>
            <w:r w:rsidRPr="00385D20">
              <w:rPr>
                <w:rFonts w:asciiTheme="minorHAnsi" w:hAnsiTheme="minorHAnsi"/>
                <w:szCs w:val="24"/>
              </w:rPr>
              <w:t>Malte</w:t>
            </w:r>
            <w:proofErr w:type="spellEnd"/>
            <w:r w:rsidRPr="00385D20">
              <w:rPr>
                <w:rFonts w:asciiTheme="minorHAnsi" w:hAnsiTheme="minorHAnsi"/>
                <w:szCs w:val="24"/>
              </w:rPr>
              <w:t xml:space="preserve"> VON BLANKENFELD</w:t>
            </w:r>
          </w:p>
        </w:tc>
      </w:tr>
      <w:tr w:rsidR="000876EC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</w:rPr>
            </w:pPr>
            <w:r w:rsidRPr="00385D20">
              <w:rPr>
                <w:rFonts w:asciiTheme="minorHAnsi" w:hAnsiTheme="minorHAnsi"/>
                <w:szCs w:val="24"/>
              </w:rPr>
              <w:t>Javier POLADURA</w:t>
            </w: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0876E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pStyle w:val="Textosinformato"/>
              <w:rPr>
                <w:rFonts w:asciiTheme="minorHAnsi" w:hAnsiTheme="minorHAnsi"/>
                <w:lang w:val="en-US"/>
              </w:rPr>
            </w:pPr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>Matthias SCHMID</w:t>
            </w:r>
          </w:p>
        </w:tc>
      </w:tr>
      <w:tr w:rsidR="000876EC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09:10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  <w:szCs w:val="24"/>
              </w:rPr>
            </w:pPr>
            <w:r w:rsidRPr="00385D20">
              <w:rPr>
                <w:rFonts w:asciiTheme="minorHAnsi" w:hAnsiTheme="minorHAnsi"/>
                <w:szCs w:val="24"/>
              </w:rPr>
              <w:t xml:space="preserve">Javier SAINZ 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41594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41594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1up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0876EC" w:rsidRPr="008250D3" w:rsidRDefault="0041594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pStyle w:val="Textosinforma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>Tim BOMBOSCH</w:t>
            </w:r>
          </w:p>
        </w:tc>
      </w:tr>
      <w:tr w:rsidR="000876EC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  <w:szCs w:val="24"/>
              </w:rPr>
            </w:pPr>
            <w:r w:rsidRPr="00385D20">
              <w:rPr>
                <w:rFonts w:asciiTheme="minorHAnsi" w:hAnsiTheme="minorHAnsi"/>
                <w:szCs w:val="24"/>
              </w:rPr>
              <w:t xml:space="preserve">Leonardo LILJA 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pStyle w:val="Textosinformato"/>
              <w:rPr>
                <w:rFonts w:asciiTheme="minorHAnsi" w:hAnsiTheme="minorHAnsi"/>
                <w:sz w:val="24"/>
                <w:szCs w:val="24"/>
                <w:lang w:val="en-US"/>
              </w:rPr>
            </w:pPr>
            <w:proofErr w:type="spellStart"/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>Niklas</w:t>
            </w:r>
            <w:proofErr w:type="spellEnd"/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MATTNER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 w:rsidTr="00942763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41594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2</w:t>
            </w: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942763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  <w:p w:rsidR="009F3593" w:rsidRDefault="00942763" w:rsidP="00942763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1</w:t>
            </w:r>
          </w:p>
          <w:p w:rsidR="009F3593" w:rsidRPr="008250D3" w:rsidRDefault="009F3593" w:rsidP="00942763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F476D9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F476D9" w:rsidRDefault="00CA65B2" w:rsidP="00954D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89312" behindDoc="1" locked="0" layoutInCell="1" allowOverlap="1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-13335</wp:posOffset>
                  </wp:positionV>
                  <wp:extent cx="504825" cy="333375"/>
                  <wp:effectExtent l="19050" t="0" r="9525" b="0"/>
                  <wp:wrapNone/>
                  <wp:docPr id="57" name="Imagen 95" descr="http://images.google.es/images?q=tbn:iJeuqqgBcsUJ:www.historia-es.com/images/bandera1024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F476D9" w:rsidRPr="008250D3" w:rsidRDefault="00CA65B2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F476D9" w:rsidRDefault="00F476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F476D9" w:rsidRDefault="00F476D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F476D9" w:rsidRDefault="00A25B18" w:rsidP="00A25B18">
            <w:pPr>
              <w:tabs>
                <w:tab w:val="center" w:pos="418"/>
                <w:tab w:val="left" w:pos="826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ab/>
            </w:r>
            <w:r w:rsidR="00CA65B2"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34290</wp:posOffset>
                  </wp:positionV>
                  <wp:extent cx="457835" cy="325755"/>
                  <wp:effectExtent l="19050" t="0" r="0" b="0"/>
                  <wp:wrapNone/>
                  <wp:docPr id="3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2575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 Narrow" w:hAnsi="Arial Narrow"/>
                <w:lang w:val="es-ES_tradnl"/>
              </w:rPr>
              <w:tab/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F476D9" w:rsidRPr="008250D3" w:rsidRDefault="00CA65B2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GERMANY</w:t>
            </w:r>
          </w:p>
        </w:tc>
      </w:tr>
      <w:tr w:rsidR="000876E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0876EC" w:rsidRPr="00DD4AF5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76EC" w:rsidRDefault="000876EC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13:48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  <w:szCs w:val="24"/>
              </w:rPr>
            </w:pPr>
            <w:r w:rsidRPr="00385D20">
              <w:rPr>
                <w:rFonts w:asciiTheme="minorHAnsi" w:hAnsiTheme="minorHAnsi"/>
                <w:szCs w:val="24"/>
              </w:rPr>
              <w:t>Mario GALIANO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2/1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76EC" w:rsidRPr="00385D20" w:rsidRDefault="00385D20" w:rsidP="00385D20">
            <w:pPr>
              <w:pStyle w:val="Textosinformato"/>
              <w:rPr>
                <w:rFonts w:asciiTheme="minorHAnsi" w:hAnsiTheme="minorHAnsi"/>
                <w:sz w:val="24"/>
                <w:szCs w:val="24"/>
                <w:lang w:val="en-US"/>
              </w:rPr>
            </w:pPr>
            <w:proofErr w:type="spellStart"/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>Yannick</w:t>
            </w:r>
            <w:proofErr w:type="spellEnd"/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SCHÜTZ</w:t>
            </w:r>
          </w:p>
        </w:tc>
      </w:tr>
      <w:tr w:rsidR="000876EC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13:56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Pr="00385D20" w:rsidRDefault="00385D20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385D20">
              <w:rPr>
                <w:rFonts w:asciiTheme="minorHAnsi" w:hAnsiTheme="minorHAnsi"/>
                <w:szCs w:val="24"/>
              </w:rPr>
              <w:t>Iván</w:t>
            </w:r>
            <w:proofErr w:type="spellEnd"/>
            <w:r w:rsidRPr="00385D20">
              <w:rPr>
                <w:rFonts w:asciiTheme="minorHAnsi" w:hAnsiTheme="minorHAnsi"/>
                <w:szCs w:val="24"/>
              </w:rPr>
              <w:t xml:space="preserve"> CANTERO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3/2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0876EC" w:rsidRPr="00385D20" w:rsidRDefault="00385D20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385D20">
              <w:rPr>
                <w:rFonts w:asciiTheme="minorHAnsi" w:hAnsiTheme="minorHAnsi"/>
                <w:szCs w:val="24"/>
              </w:rPr>
              <w:t xml:space="preserve">Raphael </w:t>
            </w:r>
            <w:proofErr w:type="spellStart"/>
            <w:r w:rsidRPr="00385D20">
              <w:rPr>
                <w:rFonts w:asciiTheme="minorHAnsi" w:hAnsiTheme="minorHAnsi"/>
                <w:szCs w:val="24"/>
              </w:rPr>
              <w:t>GEIßLER</w:t>
            </w:r>
            <w:proofErr w:type="spellEnd"/>
          </w:p>
        </w:tc>
      </w:tr>
      <w:tr w:rsidR="000876EC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14:04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  <w:szCs w:val="24"/>
              </w:rPr>
            </w:pPr>
            <w:r w:rsidRPr="00385D20">
              <w:rPr>
                <w:rFonts w:asciiTheme="minorHAnsi" w:hAnsiTheme="minorHAnsi"/>
                <w:szCs w:val="24"/>
              </w:rPr>
              <w:t xml:space="preserve">Jorge SIMÓN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3/2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385D20" w:rsidRDefault="00385D20" w:rsidP="00385D20">
            <w:pPr>
              <w:pStyle w:val="Textosinformato"/>
              <w:rPr>
                <w:rFonts w:asciiTheme="minorHAnsi" w:hAnsiTheme="minorHAnsi"/>
                <w:sz w:val="24"/>
                <w:szCs w:val="24"/>
                <w:lang w:val="en-US"/>
              </w:rPr>
            </w:pPr>
            <w:proofErr w:type="spellStart"/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>Malte</w:t>
            </w:r>
            <w:proofErr w:type="spellEnd"/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VON BLANKENFELD</w:t>
            </w:r>
          </w:p>
        </w:tc>
      </w:tr>
      <w:tr w:rsidR="000876EC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14:12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</w:rPr>
            </w:pPr>
            <w:r w:rsidRPr="00385D20">
              <w:rPr>
                <w:rFonts w:asciiTheme="minorHAnsi" w:hAnsiTheme="minorHAnsi"/>
                <w:szCs w:val="24"/>
              </w:rPr>
              <w:t>Javier POLADURA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FF44E9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1/2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FF44E9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a/s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FF44E9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1/2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385D20" w:rsidRDefault="00385D20" w:rsidP="00385D20">
            <w:pPr>
              <w:pStyle w:val="Textosinformato"/>
              <w:rPr>
                <w:rFonts w:asciiTheme="minorHAnsi" w:hAnsiTheme="minorHAnsi"/>
                <w:lang w:val="en-US"/>
              </w:rPr>
            </w:pPr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>Matthias SCHMID</w:t>
            </w:r>
          </w:p>
        </w:tc>
      </w:tr>
      <w:tr w:rsidR="000876EC" w:rsidRPr="00DD4AF5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  <w:szCs w:val="24"/>
              </w:rPr>
            </w:pPr>
            <w:r w:rsidRPr="00385D20">
              <w:rPr>
                <w:rFonts w:asciiTheme="minorHAnsi" w:hAnsiTheme="minorHAnsi"/>
                <w:szCs w:val="24"/>
              </w:rPr>
              <w:t xml:space="preserve">Leonardo LILJA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es-ES"/>
              </w:rPr>
            </w:pPr>
            <w:r>
              <w:rPr>
                <w:rFonts w:ascii="Arial Narrow" w:hAnsi="Arial Narrow"/>
                <w:color w:val="FF6600"/>
                <w:lang w:val="es-ES"/>
              </w:rPr>
              <w:t>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0000FF"/>
                <w:lang w:val="es-ES"/>
              </w:rPr>
            </w:pPr>
            <w:r>
              <w:rPr>
                <w:rFonts w:ascii="Arial Narrow" w:hAnsi="Arial Narrow"/>
                <w:color w:val="0000FF"/>
                <w:lang w:val="es-ES"/>
              </w:rPr>
              <w:t>5/4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1018AC">
            <w:pPr>
              <w:spacing w:after="58"/>
              <w:jc w:val="center"/>
              <w:rPr>
                <w:rFonts w:ascii="Arial Narrow" w:hAnsi="Arial Narrow"/>
                <w:color w:val="FF6600"/>
                <w:lang w:val="es-ES"/>
              </w:rPr>
            </w:pPr>
            <w:r>
              <w:rPr>
                <w:rFonts w:ascii="Arial Narrow" w:hAnsi="Arial Narrow"/>
                <w:color w:val="FF6600"/>
                <w:lang w:val="es-ES"/>
              </w:rPr>
              <w:t>1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385D20" w:rsidRDefault="00385D20" w:rsidP="00385D20">
            <w:pPr>
              <w:pStyle w:val="Textosinformato"/>
              <w:rPr>
                <w:rFonts w:asciiTheme="minorHAnsi" w:hAnsiTheme="minorHAnsi"/>
                <w:sz w:val="24"/>
                <w:szCs w:val="24"/>
                <w:lang w:val="en-US"/>
              </w:rPr>
            </w:pPr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>Tim BOMBOSCH</w:t>
            </w:r>
          </w:p>
        </w:tc>
      </w:tr>
      <w:tr w:rsidR="000876EC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76EC" w:rsidRDefault="000876E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14:28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385D20" w:rsidRDefault="00385D20" w:rsidP="00385D20">
            <w:pPr>
              <w:rPr>
                <w:rFonts w:asciiTheme="minorHAnsi" w:hAnsiTheme="minorHAnsi"/>
                <w:szCs w:val="24"/>
              </w:rPr>
            </w:pPr>
            <w:r w:rsidRPr="00385D20">
              <w:rPr>
                <w:rFonts w:asciiTheme="minorHAnsi" w:hAnsiTheme="minorHAnsi"/>
                <w:szCs w:val="24"/>
              </w:rPr>
              <w:t xml:space="preserve">Javier SAINZ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8A538E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8A538E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1up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8250D3" w:rsidRDefault="008A538E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76EC" w:rsidRPr="00385D20" w:rsidRDefault="00385D20" w:rsidP="00385D20">
            <w:pPr>
              <w:pStyle w:val="Textosinformato"/>
              <w:rPr>
                <w:rFonts w:asciiTheme="minorHAnsi" w:hAnsiTheme="minorHAnsi"/>
                <w:sz w:val="24"/>
                <w:szCs w:val="24"/>
                <w:lang w:val="en-US"/>
              </w:rPr>
            </w:pPr>
            <w:proofErr w:type="spellStart"/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>Niklas</w:t>
            </w:r>
            <w:proofErr w:type="spellEnd"/>
            <w:r w:rsidRPr="00385D20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MATTNER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  <w:lang w:val="es-ES_tradnl"/>
        </w:rPr>
      </w:pPr>
    </w:p>
    <w:p w:rsidR="001D4EF8" w:rsidRDefault="001D4EF8">
      <w:pPr>
        <w:jc w:val="both"/>
        <w:rPr>
          <w:rFonts w:ascii="Arial Narrow" w:hAnsi="Arial Narrow"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8A538E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4 1/2</w:t>
            </w: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8A538E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1 1/2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8A538E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6 1/2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8A538E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2 1/2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57B78" w:rsidRDefault="00257B7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proofErr w:type="gramStart"/>
      <w:r>
        <w:rPr>
          <w:rFonts w:ascii="Arial Narrow" w:hAnsi="Arial Narrow"/>
          <w:b/>
        </w:rPr>
        <w:t>:</w:t>
      </w:r>
      <w:r w:rsidR="00C958C8">
        <w:rPr>
          <w:rFonts w:ascii="Arial Narrow" w:hAnsi="Arial Narrow"/>
          <w:b/>
        </w:rPr>
        <w:t>2</w:t>
      </w:r>
      <w:r w:rsidR="002246D3">
        <w:rPr>
          <w:rFonts w:ascii="Arial Narrow" w:hAnsi="Arial Narrow"/>
          <w:b/>
        </w:rPr>
        <w:t>2</w:t>
      </w:r>
      <w:proofErr w:type="gramEnd"/>
      <w:r w:rsidR="00FB14FB">
        <w:rPr>
          <w:rFonts w:ascii="Arial Narrow" w:hAnsi="Arial Narrow"/>
          <w:b/>
        </w:rPr>
        <w:t xml:space="preserve"> / 01 / </w:t>
      </w:r>
      <w:r w:rsidR="00095643">
        <w:rPr>
          <w:rFonts w:ascii="Arial Narrow" w:hAnsi="Arial Narrow"/>
          <w:b/>
        </w:rPr>
        <w:t>201</w:t>
      </w:r>
      <w:r w:rsidR="002246D3">
        <w:rPr>
          <w:rFonts w:ascii="Arial Narrow" w:hAnsi="Arial Narrow"/>
          <w:b/>
        </w:rPr>
        <w:t>5</w:t>
      </w:r>
      <w:r>
        <w:rPr>
          <w:rFonts w:ascii="Arial Narrow" w:hAnsi="Arial Narrow"/>
        </w:rPr>
        <w:tab/>
      </w:r>
      <w:r>
        <w:rPr>
          <w:rFonts w:ascii="Arial Narrow" w:hAnsi="Arial Narrow"/>
          <w:b/>
        </w:rPr>
        <w:t xml:space="preserve">Match Nº: 3Tee: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</w:r>
            <w:r>
              <w:t>FOURSOMES</w:t>
            </w:r>
          </w:p>
        </w:tc>
      </w:tr>
    </w:tbl>
    <w:p w:rsidR="001D4EF8" w:rsidRDefault="00295D83">
      <w:pPr>
        <w:pStyle w:val="Ttulo4"/>
        <w:ind w:left="0"/>
        <w:rPr>
          <w:lang w:val="en-US"/>
        </w:rPr>
      </w:pPr>
      <w:r>
        <w:rPr>
          <w:lang w:val="en-US"/>
        </w:rPr>
        <w:t xml:space="preserve">                                  </w:t>
      </w:r>
      <w:r w:rsidR="001D4EF8">
        <w:rPr>
          <w:lang w:val="en-US"/>
        </w:rPr>
        <w:t xml:space="preserve"> A                 </w:t>
      </w:r>
      <w:r>
        <w:rPr>
          <w:lang w:val="en-US"/>
        </w:rPr>
        <w:t xml:space="preserve">                                </w:t>
      </w:r>
      <w:r w:rsidR="001D4EF8">
        <w:rPr>
          <w:lang w:val="en-US"/>
        </w:rPr>
        <w:t xml:space="preserve">        VS                                                        C</w:t>
      </w:r>
    </w:p>
    <w:p w:rsidR="001D4EF8" w:rsidRDefault="00295D83">
      <w:pPr>
        <w:ind w:left="5040"/>
        <w:jc w:val="both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noProof/>
          <w:snapToGrid/>
          <w:sz w:val="16"/>
          <w:lang w:val="es-ES"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103505</wp:posOffset>
            </wp:positionV>
            <wp:extent cx="455930" cy="336550"/>
            <wp:effectExtent l="19050" t="19050" r="20320" b="25400"/>
            <wp:wrapNone/>
            <wp:docPr id="46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3365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66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2717C6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2717C6" w:rsidRDefault="002717C6" w:rsidP="00893A7A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2717C6" w:rsidRPr="008250D3" w:rsidRDefault="005C5052" w:rsidP="008250D3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FINLAND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2717C6" w:rsidRDefault="002717C6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2717C6" w:rsidRDefault="002717C6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2717C6" w:rsidRDefault="00295D83" w:rsidP="00954D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21728" behindDoc="1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-8255</wp:posOffset>
                  </wp:positionV>
                  <wp:extent cx="465455" cy="341630"/>
                  <wp:effectExtent l="19050" t="0" r="0" b="0"/>
                  <wp:wrapNone/>
                  <wp:docPr id="32" name="Imagen 95" descr="http://images.google.es/images?q=tbn:iJeuqqgBcsUJ:www.historia-es.com/images/bandera1024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341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2717C6" w:rsidRPr="008250D3" w:rsidRDefault="005C5052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1D4EF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30"/>
              </w:smartTagPr>
              <w:r>
                <w:rPr>
                  <w:rFonts w:ascii="Arial Narrow" w:hAnsi="Arial Narrow"/>
                  <w:sz w:val="28"/>
                </w:rPr>
                <w:t>08:30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Kristian KULOKORPI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>Mario GALIANO</w:t>
            </w: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Miki KURONEN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proofErr w:type="spellStart"/>
            <w:r w:rsidRPr="005F2933">
              <w:rPr>
                <w:rFonts w:asciiTheme="minorHAnsi" w:hAnsiTheme="minorHAnsi"/>
                <w:szCs w:val="24"/>
              </w:rPr>
              <w:t>Iván</w:t>
            </w:r>
            <w:proofErr w:type="spellEnd"/>
            <w:r w:rsidRPr="005F2933">
              <w:rPr>
                <w:rFonts w:asciiTheme="minorHAnsi" w:hAnsiTheme="minorHAnsi"/>
                <w:szCs w:val="24"/>
              </w:rPr>
              <w:t xml:space="preserve"> CANTERO </w:t>
            </w:r>
          </w:p>
        </w:tc>
      </w:tr>
      <w:tr w:rsidR="001D4EF8" w:rsidRPr="00FB697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38"/>
              </w:smartTagPr>
              <w:r>
                <w:rPr>
                  <w:rFonts w:ascii="Arial Narrow" w:hAnsi="Arial Narrow"/>
                  <w:sz w:val="28"/>
                </w:rPr>
                <w:t>08:38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Erik MYLLYMÄKI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2/1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Jorge SIMÓN </w:t>
            </w:r>
          </w:p>
        </w:tc>
      </w:tr>
      <w:tr w:rsidR="001D4EF8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FB6978" w:rsidRDefault="001D4EF8">
            <w:pPr>
              <w:spacing w:after="58"/>
              <w:jc w:val="center"/>
              <w:rPr>
                <w:rFonts w:ascii="Arial Narrow" w:hAnsi="Arial Narrow"/>
                <w:sz w:val="28"/>
                <w:lang w:val="en-GB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Albert ECKHARDT</w:t>
            </w: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1D4EF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</w:rPr>
            </w:pPr>
            <w:r w:rsidRPr="005F2933">
              <w:rPr>
                <w:rFonts w:asciiTheme="minorHAnsi" w:hAnsiTheme="minorHAnsi"/>
                <w:szCs w:val="24"/>
              </w:rPr>
              <w:t>Javier POLADURA</w:t>
            </w:r>
          </w:p>
        </w:tc>
      </w:tr>
      <w:tr w:rsidR="001D4EF8" w:rsidRPr="00FB6978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46"/>
              </w:smartTagPr>
              <w:r>
                <w:rPr>
                  <w:rFonts w:ascii="Arial Narrow" w:hAnsi="Arial Narrow"/>
                  <w:sz w:val="28"/>
                </w:rPr>
                <w:t>08:46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Aleksi MYLLYMÄKI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1up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Javier SAINZ </w:t>
            </w:r>
          </w:p>
        </w:tc>
      </w:tr>
      <w:tr w:rsidR="001D4EF8" w:rsidRPr="00FB6978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FB6978" w:rsidRDefault="001D4EF8">
            <w:pPr>
              <w:spacing w:after="58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Juuso KAHLOS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Leonardo LILJA </w:t>
            </w:r>
          </w:p>
        </w:tc>
      </w:tr>
    </w:tbl>
    <w:p w:rsidR="001D4EF8" w:rsidRPr="00FB6978" w:rsidRDefault="001D4EF8">
      <w:pPr>
        <w:jc w:val="both"/>
        <w:rPr>
          <w:rFonts w:ascii="Arial Narrow" w:hAnsi="Arial Narrow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704DC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1</w:t>
            </w: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704DC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2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9D2949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295D83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6268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-7620</wp:posOffset>
                  </wp:positionV>
                  <wp:extent cx="456565" cy="330835"/>
                  <wp:effectExtent l="19050" t="19050" r="19685" b="12065"/>
                  <wp:wrapNone/>
                  <wp:docPr id="44" name="Imagen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565" cy="330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5C5052" w:rsidP="008250D3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FINLAND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9D2949" w:rsidRDefault="009D294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9D2949" w:rsidRDefault="009D294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295D83" w:rsidP="00954D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27872" behindDoc="1" locked="0" layoutInCell="1" allowOverlap="1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-10795</wp:posOffset>
                  </wp:positionV>
                  <wp:extent cx="465455" cy="341630"/>
                  <wp:effectExtent l="19050" t="0" r="0" b="0"/>
                  <wp:wrapNone/>
                  <wp:docPr id="36" name="Imagen 95" descr="http://images.google.es/images?q=tbn:iJeuqqgBcsUJ:www.historia-es.com/images/bandera1024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341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5C5052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0"/>
                <w:attr w:name="Hour" w:val="13"/>
              </w:smartTagPr>
              <w:r>
                <w:rPr>
                  <w:rFonts w:ascii="Arial Narrow" w:hAnsi="Arial Narrow"/>
                </w:rPr>
                <w:t>13:00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Kristian KULOKORPI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2/1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>Mario GALIANO</w:t>
            </w:r>
          </w:p>
        </w:tc>
      </w:tr>
      <w:tr w:rsidR="001D4EF8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8"/>
                <w:attr w:name="Hour" w:val="13"/>
              </w:smartTagPr>
              <w:r>
                <w:rPr>
                  <w:rFonts w:ascii="Arial Narrow" w:hAnsi="Arial Narrow"/>
                </w:rPr>
                <w:t>13:08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Miki KURONEN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3/2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proofErr w:type="spellStart"/>
            <w:r w:rsidRPr="005F2933">
              <w:rPr>
                <w:rFonts w:asciiTheme="minorHAnsi" w:hAnsiTheme="minorHAnsi"/>
                <w:szCs w:val="24"/>
              </w:rPr>
              <w:t>Iván</w:t>
            </w:r>
            <w:proofErr w:type="spellEnd"/>
            <w:r w:rsidRPr="005F2933">
              <w:rPr>
                <w:rFonts w:asciiTheme="minorHAnsi" w:hAnsiTheme="minorHAnsi"/>
                <w:szCs w:val="24"/>
              </w:rPr>
              <w:t xml:space="preserve"> CANTERO </w:t>
            </w: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16"/>
                <w:attr w:name="Hour" w:val="13"/>
              </w:smartTagPr>
              <w:r>
                <w:rPr>
                  <w:rFonts w:ascii="Arial Narrow" w:hAnsi="Arial Narrow"/>
                </w:rPr>
                <w:t>13:16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Erik MYLLYMÄKI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4/3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Jorge SIMÓN </w:t>
            </w: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24"/>
                <w:attr w:name="Hour" w:val="13"/>
              </w:smartTagPr>
              <w:r>
                <w:rPr>
                  <w:rFonts w:ascii="Arial Narrow" w:hAnsi="Arial Narrow"/>
                </w:rPr>
                <w:t>13:24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Albert ECKHARDT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4/3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</w:rPr>
            </w:pPr>
            <w:r w:rsidRPr="005F2933">
              <w:rPr>
                <w:rFonts w:asciiTheme="minorHAnsi" w:hAnsiTheme="minorHAnsi"/>
                <w:szCs w:val="24"/>
              </w:rPr>
              <w:t>Javier POLADURA</w:t>
            </w: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32"/>
                <w:attr w:name="Hour" w:val="13"/>
              </w:smartTagPr>
              <w:r>
                <w:rPr>
                  <w:rFonts w:ascii="Arial Narrow" w:hAnsi="Arial Narrow"/>
                </w:rPr>
                <w:t>13:32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Aleksi MYLLYMÄKI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3/2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Leonardo LILJA </w:t>
            </w:r>
          </w:p>
        </w:tc>
      </w:tr>
      <w:tr w:rsidR="001D4EF8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40"/>
                <w:attr w:name="Hour" w:val="13"/>
              </w:smartTagPr>
              <w:r>
                <w:rPr>
                  <w:rFonts w:ascii="Arial Narrow" w:hAnsi="Arial Narrow"/>
                </w:rPr>
                <w:t>13:40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295D83" w:rsidRDefault="00295D83" w:rsidP="00295D83">
            <w:pPr>
              <w:rPr>
                <w:rFonts w:asciiTheme="minorHAnsi" w:hAnsiTheme="minorHAnsi"/>
                <w:szCs w:val="24"/>
                <w:lang w:val="fi-FI"/>
              </w:rPr>
            </w:pPr>
            <w:r w:rsidRPr="00295D83">
              <w:rPr>
                <w:rFonts w:asciiTheme="minorHAnsi" w:hAnsiTheme="minorHAnsi"/>
                <w:szCs w:val="24"/>
                <w:lang w:val="fi-FI"/>
              </w:rPr>
              <w:t>Juuso KAHLOS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1up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4EF8" w:rsidRPr="005F2933" w:rsidRDefault="005C5052" w:rsidP="005C5052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Javier SAINZ 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  <w:lang w:val="es-ES_tradnl"/>
        </w:rPr>
      </w:pPr>
    </w:p>
    <w:p w:rsidR="001D4EF8" w:rsidRDefault="001D4EF8">
      <w:pPr>
        <w:jc w:val="both"/>
        <w:rPr>
          <w:rFonts w:ascii="Arial Narrow" w:hAnsi="Arial Narrow"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704DC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4</w:t>
            </w: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704DC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2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704DC1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5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704DC1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4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717C6" w:rsidRDefault="002717C6" w:rsidP="002717C6">
      <w:pPr>
        <w:spacing w:after="58"/>
        <w:jc w:val="both"/>
        <w:rPr>
          <w:rFonts w:ascii="Arial Narrow" w:hAnsi="Arial Narrow"/>
          <w:lang w:val="es-ES_tradnl"/>
        </w:rPr>
      </w:pPr>
    </w:p>
    <w:p w:rsidR="002717C6" w:rsidRDefault="002717C6" w:rsidP="002717C6">
      <w:pPr>
        <w:spacing w:after="58"/>
        <w:jc w:val="both"/>
        <w:rPr>
          <w:rFonts w:ascii="Arial Narrow" w:hAnsi="Arial Narrow"/>
          <w:lang w:val="es-ES_tradnl"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proofErr w:type="gramStart"/>
      <w:r>
        <w:rPr>
          <w:rFonts w:ascii="Arial Narrow" w:hAnsi="Arial Narrow"/>
          <w:b/>
        </w:rPr>
        <w:t>:</w:t>
      </w:r>
      <w:r w:rsidR="00095643">
        <w:rPr>
          <w:rFonts w:ascii="Arial Narrow" w:hAnsi="Arial Narrow"/>
          <w:b/>
        </w:rPr>
        <w:t>2</w:t>
      </w:r>
      <w:r w:rsidR="002246D3">
        <w:rPr>
          <w:rFonts w:ascii="Arial Narrow" w:hAnsi="Arial Narrow"/>
          <w:b/>
        </w:rPr>
        <w:t>2</w:t>
      </w:r>
      <w:proofErr w:type="gramEnd"/>
      <w:r w:rsidR="00FB14FB">
        <w:rPr>
          <w:rFonts w:ascii="Arial Narrow" w:hAnsi="Arial Narrow"/>
          <w:b/>
        </w:rPr>
        <w:t xml:space="preserve"> / 01 / </w:t>
      </w:r>
      <w:r w:rsidR="00095643">
        <w:rPr>
          <w:rFonts w:ascii="Arial Narrow" w:hAnsi="Arial Narrow"/>
          <w:b/>
        </w:rPr>
        <w:t>201</w:t>
      </w:r>
      <w:r w:rsidR="002246D3">
        <w:rPr>
          <w:rFonts w:ascii="Arial Narrow" w:hAnsi="Arial Narrow"/>
          <w:b/>
        </w:rPr>
        <w:t>5</w:t>
      </w:r>
      <w:r>
        <w:rPr>
          <w:rFonts w:ascii="Arial Narrow" w:hAnsi="Arial Narrow"/>
        </w:rPr>
        <w:tab/>
      </w:r>
      <w:r>
        <w:rPr>
          <w:rFonts w:ascii="Arial Narrow" w:hAnsi="Arial Narrow"/>
          <w:b/>
        </w:rPr>
        <w:t xml:space="preserve">Match Nº: 4Tee: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</w:r>
            <w:r>
              <w:t>FOURSOMES</w:t>
            </w:r>
          </w:p>
        </w:tc>
      </w:tr>
    </w:tbl>
    <w:p w:rsidR="001D4EF8" w:rsidRDefault="00295D83">
      <w:pPr>
        <w:pStyle w:val="Ttulo4"/>
        <w:ind w:left="0"/>
        <w:rPr>
          <w:lang w:val="en-US"/>
        </w:rPr>
      </w:pPr>
      <w:r>
        <w:rPr>
          <w:lang w:val="en-US"/>
        </w:rPr>
        <w:t xml:space="preserve">                                    </w:t>
      </w:r>
      <w:r w:rsidR="001D4EF8">
        <w:rPr>
          <w:lang w:val="en-US"/>
        </w:rPr>
        <w:t xml:space="preserve">B                     </w:t>
      </w:r>
      <w:r>
        <w:rPr>
          <w:lang w:val="en-US"/>
        </w:rPr>
        <w:t xml:space="preserve">                                 </w:t>
      </w:r>
      <w:r w:rsidR="001D4EF8">
        <w:rPr>
          <w:lang w:val="en-US"/>
        </w:rPr>
        <w:t xml:space="preserve">   VS                                                         D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126CCE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126CCE" w:rsidRDefault="00295D83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5244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-10160</wp:posOffset>
                  </wp:positionV>
                  <wp:extent cx="457835" cy="349250"/>
                  <wp:effectExtent l="19050" t="0" r="0" b="0"/>
                  <wp:wrapNone/>
                  <wp:docPr id="35" name="Imagen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492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26CCE" w:rsidRPr="008250D3" w:rsidRDefault="005C5052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126CCE" w:rsidRDefault="00126CCE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126CCE" w:rsidRDefault="00295D83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54496" behindDoc="1" locked="0" layoutInCell="1" allowOverlap="1">
                  <wp:simplePos x="0" y="0"/>
                  <wp:positionH relativeFrom="column">
                    <wp:posOffset>132715</wp:posOffset>
                  </wp:positionH>
                  <wp:positionV relativeFrom="paragraph">
                    <wp:posOffset>29845</wp:posOffset>
                  </wp:positionV>
                  <wp:extent cx="457835" cy="325755"/>
                  <wp:effectExtent l="19050" t="0" r="0" b="0"/>
                  <wp:wrapNone/>
                  <wp:docPr id="40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2575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26CCE" w:rsidRPr="008250D3" w:rsidRDefault="005C5052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GERMANY</w:t>
            </w:r>
          </w:p>
        </w:tc>
      </w:tr>
      <w:tr w:rsidR="00126CCE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C76C3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54"/>
                <w:attr w:name="Hour" w:val="8"/>
              </w:smartTagPr>
              <w:r>
                <w:rPr>
                  <w:rFonts w:ascii="Arial Narrow" w:hAnsi="Arial Narrow"/>
                  <w:sz w:val="28"/>
                </w:rPr>
                <w:t>08:54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Ben AMOR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6/5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Yannick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SCHÜTZ</w:t>
            </w:r>
          </w:p>
        </w:tc>
      </w:tr>
      <w:tr w:rsidR="00C76C3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Bobby KEEBLE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 xml:space="preserve">Raphael </w:t>
            </w:r>
            <w:proofErr w:type="spellStart"/>
            <w:r w:rsidRPr="00C374B0">
              <w:rPr>
                <w:sz w:val="24"/>
                <w:szCs w:val="24"/>
                <w:lang w:val="en-US"/>
              </w:rPr>
              <w:t>GEIßLER</w:t>
            </w:r>
            <w:proofErr w:type="spellEnd"/>
          </w:p>
        </w:tc>
      </w:tr>
      <w:tr w:rsidR="00C76C3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2"/>
                <w:attr w:name="Hour" w:val="9"/>
              </w:smartTagPr>
              <w:r>
                <w:rPr>
                  <w:rFonts w:ascii="Arial Narrow" w:hAnsi="Arial Narrow"/>
                  <w:sz w:val="28"/>
                </w:rPr>
                <w:t>09:02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Jamie BOWER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7/5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Malte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VON BLANKENFELD</w:t>
            </w:r>
          </w:p>
        </w:tc>
      </w:tr>
      <w:tr w:rsidR="00C76C3B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Pr="00295D83" w:rsidRDefault="00295D83" w:rsidP="00295D83">
            <w:r w:rsidRPr="00C374B0">
              <w:rPr>
                <w:rFonts w:asciiTheme="minorHAnsi" w:hAnsiTheme="minorHAnsi"/>
                <w:szCs w:val="24"/>
                <w:lang w:val="en-GB"/>
              </w:rPr>
              <w:t>Paul KINNEAR</w:t>
            </w: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C76C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Pr="005C5052" w:rsidRDefault="005C5052" w:rsidP="005C5052">
            <w:pPr>
              <w:pStyle w:val="Textosinformato"/>
              <w:rPr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>Matthias SCHMID</w:t>
            </w:r>
          </w:p>
        </w:tc>
      </w:tr>
      <w:tr w:rsidR="00C76C3B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10"/>
                <w:attr w:name="Hour" w:val="9"/>
              </w:smartTagPr>
              <w:r>
                <w:rPr>
                  <w:rFonts w:ascii="Arial Narrow" w:hAnsi="Arial Narrow"/>
                  <w:sz w:val="28"/>
                </w:rPr>
                <w:t>09:10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Rob BURLISON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>Tim BOMBOSCH</w:t>
            </w:r>
          </w:p>
        </w:tc>
      </w:tr>
      <w:tr w:rsidR="00C76C3B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Adam CHAPMAN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Niklas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MATTNER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704DC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3</w:t>
            </w: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704DC1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0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295D83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noProof/>
          <w:snapToGrid/>
          <w:lang w:val="es-ES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165100</wp:posOffset>
            </wp:positionV>
            <wp:extent cx="457835" cy="349250"/>
            <wp:effectExtent l="19050" t="0" r="0" b="0"/>
            <wp:wrapNone/>
            <wp:docPr id="42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" cy="349250"/>
                    </a:xfrm>
                    <a:prstGeom prst="rect">
                      <a:avLst/>
                    </a:prstGeom>
                    <a:noFill/>
                    <a:ln w="317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126CCE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126CCE" w:rsidRDefault="00126CCE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26CCE" w:rsidRPr="008250D3" w:rsidRDefault="005C5052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126CCE" w:rsidRDefault="00126CCE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126CCE" w:rsidRDefault="00126CCE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126CCE" w:rsidRDefault="00295D83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00224" behindDoc="1" locked="0" layoutInCell="1" allowOverlap="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11430</wp:posOffset>
                  </wp:positionV>
                  <wp:extent cx="457835" cy="325755"/>
                  <wp:effectExtent l="19050" t="0" r="0" b="0"/>
                  <wp:wrapNone/>
                  <wp:docPr id="9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2575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126CCE" w:rsidRPr="008250D3" w:rsidRDefault="005C5052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GERMANY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C76C3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C3B" w:rsidRDefault="00C76C3B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48"/>
                <w:attr w:name="Hour" w:val="13"/>
              </w:smartTagPr>
              <w:r>
                <w:rPr>
                  <w:rFonts w:ascii="Arial Narrow" w:hAnsi="Arial Narrow"/>
                </w:rPr>
                <w:t>13:48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Ben AMOR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4/3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Yannick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SCHÜTZ</w:t>
            </w:r>
          </w:p>
        </w:tc>
      </w:tr>
      <w:tr w:rsidR="00C76C3B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56"/>
                <w:attr w:name="Hour" w:val="13"/>
              </w:smartTagPr>
              <w:r>
                <w:rPr>
                  <w:rFonts w:ascii="Arial Narrow" w:hAnsi="Arial Narrow"/>
                </w:rPr>
                <w:t>13:56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Bobby KEEBLE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5/4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 xml:space="preserve">Raphael </w:t>
            </w:r>
            <w:proofErr w:type="spellStart"/>
            <w:r w:rsidRPr="00C374B0">
              <w:rPr>
                <w:sz w:val="24"/>
                <w:szCs w:val="24"/>
                <w:lang w:val="en-US"/>
              </w:rPr>
              <w:t>GEIßLER</w:t>
            </w:r>
            <w:proofErr w:type="spellEnd"/>
          </w:p>
        </w:tc>
      </w:tr>
      <w:tr w:rsidR="00C76C3B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4"/>
                <w:attr w:name="Hour" w:val="14"/>
              </w:smartTagPr>
              <w:r>
                <w:rPr>
                  <w:rFonts w:ascii="Arial Narrow" w:hAnsi="Arial Narrow"/>
                </w:rPr>
                <w:t>14:04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295D83" w:rsidRDefault="00295D83" w:rsidP="00295D83">
            <w:r w:rsidRPr="00C374B0">
              <w:rPr>
                <w:rFonts w:asciiTheme="minorHAnsi" w:hAnsiTheme="minorHAnsi"/>
                <w:szCs w:val="24"/>
                <w:lang w:val="en-GB"/>
              </w:rPr>
              <w:t>Paul KINNEAR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4/3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Malte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VON BLANKENFELD</w:t>
            </w:r>
          </w:p>
        </w:tc>
      </w:tr>
      <w:tr w:rsidR="00C76C3B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12"/>
                <w:attr w:name="Hour" w:val="14"/>
              </w:smartTagPr>
              <w:r>
                <w:rPr>
                  <w:rFonts w:ascii="Arial Narrow" w:hAnsi="Arial Narrow"/>
                </w:rPr>
                <w:t>14:12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Rob BURLISON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6/4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704DC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5C5052" w:rsidRDefault="005C5052" w:rsidP="005C5052">
            <w:pPr>
              <w:pStyle w:val="Textosinformato"/>
              <w:rPr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>Matthias SCHMID</w:t>
            </w:r>
          </w:p>
        </w:tc>
      </w:tr>
      <w:tr w:rsidR="00C76C3B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20"/>
                <w:attr w:name="Hour" w:val="14"/>
              </w:smartTagPr>
              <w:r>
                <w:rPr>
                  <w:rFonts w:ascii="Arial Narrow" w:hAnsi="Arial Narrow"/>
                </w:rPr>
                <w:t>14:20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Jamie BOWER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E14D8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516DB7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3/2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E14D88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>Tim BOMBOSCH</w:t>
            </w:r>
          </w:p>
        </w:tc>
      </w:tr>
      <w:tr w:rsidR="00C76C3B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C3B" w:rsidRDefault="00C76C3B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28"/>
                <w:attr w:name="Hour" w:val="14"/>
              </w:smartTagPr>
              <w:r>
                <w:rPr>
                  <w:rFonts w:ascii="Arial Narrow" w:hAnsi="Arial Narrow"/>
                </w:rPr>
                <w:t>14:28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Default="00295D83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Adam CHAPMAN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4A71E2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4A71E2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3/2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8250D3" w:rsidRDefault="004A71E2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C3B" w:rsidRPr="005C5052" w:rsidRDefault="005C5052" w:rsidP="005C5052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Niklas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MATTNER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</w:rPr>
      </w:pPr>
    </w:p>
    <w:p w:rsidR="001D4EF8" w:rsidRDefault="001D4EF8">
      <w:pPr>
        <w:jc w:val="both"/>
        <w:rPr>
          <w:rFonts w:ascii="Arial Narrow" w:hAnsi="Arial Narrow"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4A71E2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4</w:t>
            </w: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4A71E2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2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4A71E2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7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4A71E2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717C6" w:rsidRDefault="002717C6" w:rsidP="002717C6">
      <w:pPr>
        <w:spacing w:after="58"/>
        <w:jc w:val="both"/>
        <w:rPr>
          <w:rFonts w:ascii="Arial Narrow" w:hAnsi="Arial Narrow"/>
          <w:lang w:val="es-ES_tradnl"/>
        </w:rPr>
      </w:pPr>
    </w:p>
    <w:p w:rsidR="002717C6" w:rsidRDefault="002717C6" w:rsidP="002717C6">
      <w:pPr>
        <w:spacing w:after="58"/>
        <w:jc w:val="both"/>
        <w:rPr>
          <w:rFonts w:ascii="Arial Narrow" w:hAnsi="Arial Narrow"/>
          <w:lang w:val="es-ES_tradnl"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proofErr w:type="gramStart"/>
      <w:r>
        <w:rPr>
          <w:rFonts w:ascii="Arial Narrow" w:hAnsi="Arial Narrow"/>
          <w:b/>
        </w:rPr>
        <w:t>:</w:t>
      </w:r>
      <w:r w:rsidR="00095643">
        <w:rPr>
          <w:rFonts w:ascii="Arial Narrow" w:hAnsi="Arial Narrow"/>
          <w:b/>
        </w:rPr>
        <w:t>2</w:t>
      </w:r>
      <w:r w:rsidR="002246D3">
        <w:rPr>
          <w:rFonts w:ascii="Arial Narrow" w:hAnsi="Arial Narrow"/>
          <w:b/>
        </w:rPr>
        <w:t>3</w:t>
      </w:r>
      <w:proofErr w:type="gramEnd"/>
      <w:r w:rsidR="00FB14FB">
        <w:rPr>
          <w:rFonts w:ascii="Arial Narrow" w:hAnsi="Arial Narrow"/>
          <w:b/>
        </w:rPr>
        <w:t xml:space="preserve"> / 01 / </w:t>
      </w:r>
      <w:r w:rsidR="00095643">
        <w:rPr>
          <w:rFonts w:ascii="Arial Narrow" w:hAnsi="Arial Narrow"/>
          <w:b/>
        </w:rPr>
        <w:t>201</w:t>
      </w:r>
      <w:r w:rsidR="002246D3">
        <w:rPr>
          <w:rFonts w:ascii="Arial Narrow" w:hAnsi="Arial Narrow"/>
          <w:b/>
        </w:rPr>
        <w:t>5</w:t>
      </w:r>
      <w:r>
        <w:rPr>
          <w:rFonts w:ascii="Arial Narrow" w:hAnsi="Arial Narrow"/>
        </w:rPr>
        <w:tab/>
      </w:r>
      <w:r>
        <w:rPr>
          <w:rFonts w:ascii="Arial Narrow" w:hAnsi="Arial Narrow"/>
          <w:b/>
        </w:rPr>
        <w:t xml:space="preserve">Match Nº: 5Tee: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</w:pPr>
      <w:r>
        <w:t xml:space="preserve"> </w:t>
      </w:r>
      <w:r w:rsidR="005F2933">
        <w:t xml:space="preserve">                                   </w:t>
      </w:r>
      <w:r>
        <w:t xml:space="preserve"> C             </w:t>
      </w:r>
      <w:r w:rsidR="005F2933">
        <w:t xml:space="preserve">                                    </w:t>
      </w:r>
      <w:r>
        <w:t xml:space="preserve">           VS                </w:t>
      </w:r>
      <w:r w:rsidR="005F2933">
        <w:t xml:space="preserve">                                </w:t>
      </w:r>
      <w:r>
        <w:t xml:space="preserve">         B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84DB0">
        <w:trPr>
          <w:trHeight w:val="580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84DB0" w:rsidRDefault="005F2933" w:rsidP="001668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70880" behindDoc="1" locked="0" layoutInCell="1" allowOverlap="1">
                  <wp:simplePos x="0" y="0"/>
                  <wp:positionH relativeFrom="column">
                    <wp:posOffset>-93345</wp:posOffset>
                  </wp:positionH>
                  <wp:positionV relativeFrom="paragraph">
                    <wp:posOffset>3175</wp:posOffset>
                  </wp:positionV>
                  <wp:extent cx="497205" cy="333375"/>
                  <wp:effectExtent l="19050" t="0" r="0" b="0"/>
                  <wp:wrapNone/>
                  <wp:docPr id="48" name="Imagen 95" descr="http://images.google.es/images?q=tbn:iJeuqqgBcsUJ:www.historia-es.com/images/bandera1024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D84DB0" w:rsidRPr="008250D3" w:rsidRDefault="005F2933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84DB0" w:rsidRDefault="00D84DB0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84DB0" w:rsidRDefault="005F2933" w:rsidP="001668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41184" behindDoc="1" locked="0" layoutInCell="1" allowOverlap="1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-12700</wp:posOffset>
                  </wp:positionV>
                  <wp:extent cx="457835" cy="349250"/>
                  <wp:effectExtent l="19050" t="0" r="0" b="0"/>
                  <wp:wrapNone/>
                  <wp:docPr id="17" name="Imagen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492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D84DB0" w:rsidRPr="008250D3" w:rsidRDefault="005F2933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5F2933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30"/>
              </w:smartTagPr>
              <w:r>
                <w:rPr>
                  <w:rFonts w:ascii="Arial Narrow" w:hAnsi="Arial Narrow"/>
                  <w:sz w:val="28"/>
                </w:rPr>
                <w:t>08:30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>Mario GALIANO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2/1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5F2933" w:rsidRDefault="002E0BAD" w:rsidP="001C2E91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Ben AMOR</w:t>
            </w:r>
          </w:p>
        </w:tc>
      </w:tr>
      <w:tr w:rsidR="005F2933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proofErr w:type="spellStart"/>
            <w:r w:rsidRPr="005F2933">
              <w:rPr>
                <w:rFonts w:asciiTheme="minorHAnsi" w:hAnsiTheme="minorHAnsi"/>
                <w:szCs w:val="24"/>
              </w:rPr>
              <w:t>Iván</w:t>
            </w:r>
            <w:proofErr w:type="spellEnd"/>
            <w:r w:rsidRPr="005F2933">
              <w:rPr>
                <w:rFonts w:asciiTheme="minorHAnsi" w:hAnsiTheme="minorHAnsi"/>
                <w:szCs w:val="24"/>
              </w:rPr>
              <w:t xml:space="preserve"> CANTERO 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5F2933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5F293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5F2933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Default="002E0BAD" w:rsidP="001C2E91">
            <w:pPr>
              <w:spacing w:after="58"/>
              <w:rPr>
                <w:rFonts w:ascii="Arial Narrow" w:hAnsi="Arial Narrow"/>
                <w:lang w:val="es-ES_tradnl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Bobby KEEBLE</w:t>
            </w:r>
          </w:p>
        </w:tc>
      </w:tr>
      <w:tr w:rsidR="005F2933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38"/>
              </w:smartTagPr>
              <w:r>
                <w:rPr>
                  <w:rFonts w:ascii="Arial Narrow" w:hAnsi="Arial Narrow"/>
                  <w:sz w:val="28"/>
                </w:rPr>
                <w:t>08:38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Jorge SIMÓN 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5/4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5F2933" w:rsidRDefault="002E0BAD" w:rsidP="001C2E91">
            <w:pPr>
              <w:spacing w:after="58"/>
              <w:rPr>
                <w:rFonts w:ascii="Arial Narrow" w:hAnsi="Arial Narrow"/>
                <w:lang w:val="es-ES_tradnl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Jamie BOWER</w:t>
            </w:r>
          </w:p>
        </w:tc>
      </w:tr>
      <w:tr w:rsidR="005F2933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</w:rPr>
            </w:pPr>
            <w:r w:rsidRPr="005F2933">
              <w:rPr>
                <w:rFonts w:asciiTheme="minorHAnsi" w:hAnsiTheme="minorHAnsi"/>
                <w:szCs w:val="24"/>
              </w:rPr>
              <w:t>Javier POLADURA</w:t>
            </w: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5F2933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5F2933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5F2933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5F2933" w:rsidRPr="002E0BAD" w:rsidRDefault="002E0BAD" w:rsidP="002E0BAD">
            <w:r w:rsidRPr="00C374B0">
              <w:rPr>
                <w:rFonts w:asciiTheme="minorHAnsi" w:hAnsiTheme="minorHAnsi"/>
                <w:szCs w:val="24"/>
                <w:lang w:val="en-GB"/>
              </w:rPr>
              <w:t>Paul KINNEAR</w:t>
            </w:r>
          </w:p>
        </w:tc>
      </w:tr>
      <w:tr w:rsidR="005F2933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46"/>
              </w:smartTagPr>
              <w:r>
                <w:rPr>
                  <w:rFonts w:ascii="Arial Narrow" w:hAnsi="Arial Narrow"/>
                  <w:sz w:val="28"/>
                </w:rPr>
                <w:t>08:46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Javier SAINZ 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2/1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5F2933" w:rsidRDefault="002E0BAD" w:rsidP="001C2E91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Rob BURLISON</w:t>
            </w:r>
          </w:p>
        </w:tc>
      </w:tr>
      <w:tr w:rsidR="005F2933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Leonardo LILJA 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Default="002E0BAD" w:rsidP="001C2E91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Adam CHAPMAN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11EBA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2</w:t>
            </w: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11EBA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1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84DB0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84DB0" w:rsidRDefault="005F2933" w:rsidP="001668A0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74976" behindDoc="1" locked="0" layoutInCell="1" allowOverlap="1">
                  <wp:simplePos x="0" y="0"/>
                  <wp:positionH relativeFrom="column">
                    <wp:posOffset>-93345</wp:posOffset>
                  </wp:positionH>
                  <wp:positionV relativeFrom="paragraph">
                    <wp:posOffset>8255</wp:posOffset>
                  </wp:positionV>
                  <wp:extent cx="497205" cy="333375"/>
                  <wp:effectExtent l="19050" t="0" r="0" b="0"/>
                  <wp:wrapNone/>
                  <wp:docPr id="50" name="Imagen 95" descr="http://images.google.es/images?q=tbn:iJeuqqgBcsUJ:www.historia-es.com/images/bandera1024.jpg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images.google.es/images?q=tbn:iJeuqqgBcsUJ:www.historia-es.com/images/bandera1024.jpg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D84DB0" w:rsidRPr="008250D3" w:rsidRDefault="005F2933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SPAIN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84DB0" w:rsidRDefault="00D84DB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D84DB0" w:rsidRDefault="00D84DB0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D84DB0" w:rsidRDefault="005F2933" w:rsidP="001668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38112" behindDoc="1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-7620</wp:posOffset>
                  </wp:positionV>
                  <wp:extent cx="457835" cy="349250"/>
                  <wp:effectExtent l="19050" t="0" r="0" b="0"/>
                  <wp:wrapNone/>
                  <wp:docPr id="15" name="Imagen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4925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D84DB0" w:rsidRPr="008250D3" w:rsidRDefault="005F2933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ENGLAND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5F2933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F2933" w:rsidRDefault="005F2933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0"/>
                <w:attr w:name="Hour" w:val="13"/>
              </w:smartTagPr>
              <w:r>
                <w:rPr>
                  <w:rFonts w:ascii="Arial Narrow" w:hAnsi="Arial Narrow"/>
                </w:rPr>
                <w:t>13:00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>Mario GALIANO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5/4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F2933" w:rsidRDefault="002E0BAD">
            <w:pPr>
              <w:spacing w:after="58"/>
              <w:rPr>
                <w:rFonts w:ascii="Arial Narrow" w:hAnsi="Arial Narrow"/>
              </w:rPr>
            </w:pPr>
            <w:r w:rsidRPr="00244F2C">
              <w:rPr>
                <w:rFonts w:asciiTheme="minorHAnsi" w:hAnsiTheme="minorHAnsi"/>
                <w:szCs w:val="24"/>
                <w:lang w:val="es-ES"/>
              </w:rPr>
              <w:t>Ben AMOR</w:t>
            </w:r>
          </w:p>
        </w:tc>
      </w:tr>
      <w:tr w:rsidR="005F2933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8"/>
                <w:attr w:name="Hour" w:val="13"/>
              </w:smartTagPr>
              <w:r>
                <w:rPr>
                  <w:rFonts w:ascii="Arial Narrow" w:hAnsi="Arial Narrow"/>
                </w:rPr>
                <w:t>13:08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proofErr w:type="spellStart"/>
            <w:r w:rsidRPr="005F2933">
              <w:rPr>
                <w:rFonts w:asciiTheme="minorHAnsi" w:hAnsiTheme="minorHAnsi"/>
                <w:szCs w:val="24"/>
              </w:rPr>
              <w:t>Iván</w:t>
            </w:r>
            <w:proofErr w:type="spellEnd"/>
            <w:r w:rsidRPr="005F2933">
              <w:rPr>
                <w:rFonts w:asciiTheme="minorHAnsi" w:hAnsiTheme="minorHAnsi"/>
                <w:szCs w:val="24"/>
              </w:rPr>
              <w:t xml:space="preserve"> CANTERO 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5/4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5F2933" w:rsidRDefault="002E0BAD">
            <w:pPr>
              <w:spacing w:after="58"/>
              <w:rPr>
                <w:rFonts w:ascii="Arial Narrow" w:hAnsi="Arial Narrow"/>
                <w:lang w:val="es-ES_tradnl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Bobby KEEBLE</w:t>
            </w:r>
          </w:p>
        </w:tc>
      </w:tr>
      <w:tr w:rsidR="005F2933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16"/>
                <w:attr w:name="Hour" w:val="13"/>
              </w:smartTagPr>
              <w:r>
                <w:rPr>
                  <w:rFonts w:ascii="Arial Narrow" w:hAnsi="Arial Narrow"/>
                </w:rPr>
                <w:t>13:16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Jorge SIMÓN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 w:rsidP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1/2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a/s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1/2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933" w:rsidRPr="002E0BAD" w:rsidRDefault="002E0BAD" w:rsidP="002E0BAD">
            <w:r w:rsidRPr="00C374B0">
              <w:rPr>
                <w:rFonts w:asciiTheme="minorHAnsi" w:hAnsiTheme="minorHAnsi"/>
                <w:szCs w:val="24"/>
                <w:lang w:val="en-GB"/>
              </w:rPr>
              <w:t>Paul KINNEAR</w:t>
            </w:r>
          </w:p>
        </w:tc>
      </w:tr>
      <w:tr w:rsidR="005F2933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24"/>
                <w:attr w:name="Hour" w:val="13"/>
              </w:smartTagPr>
              <w:r>
                <w:rPr>
                  <w:rFonts w:ascii="Arial Narrow" w:hAnsi="Arial Narrow"/>
                </w:rPr>
                <w:t>13:24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</w:rPr>
            </w:pPr>
            <w:r w:rsidRPr="005F2933">
              <w:rPr>
                <w:rFonts w:asciiTheme="minorHAnsi" w:hAnsiTheme="minorHAnsi"/>
                <w:szCs w:val="24"/>
              </w:rPr>
              <w:t>Javier POLADURA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2/1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933" w:rsidRDefault="002E0BAD" w:rsidP="00FF71CE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Rob BURLISON</w:t>
            </w:r>
          </w:p>
        </w:tc>
      </w:tr>
      <w:tr w:rsidR="005F2933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32"/>
                <w:attr w:name="Hour" w:val="13"/>
              </w:smartTagPr>
              <w:r>
                <w:rPr>
                  <w:rFonts w:ascii="Arial Narrow" w:hAnsi="Arial Narrow"/>
                </w:rPr>
                <w:t>13:32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Leonardo LILJA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  <w:r>
              <w:rPr>
                <w:rFonts w:ascii="Arial Narrow" w:hAnsi="Arial Narrow"/>
                <w:color w:val="0000FF"/>
                <w:lang w:val="es-ES_tradnl"/>
              </w:rPr>
              <w:t>2/1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  <w:lang w:val="es-ES_tradnl"/>
              </w:rPr>
            </w:pPr>
            <w:r>
              <w:rPr>
                <w:rFonts w:ascii="Arial Narrow" w:hAnsi="Arial Narrow"/>
                <w:color w:val="FF6600"/>
                <w:lang w:val="es-ES_tradnl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933" w:rsidRDefault="002E0BAD" w:rsidP="00FF71CE">
            <w:pPr>
              <w:spacing w:after="58"/>
              <w:rPr>
                <w:rFonts w:ascii="Arial Narrow" w:hAnsi="Arial Narrow"/>
              </w:rPr>
            </w:pPr>
            <w:proofErr w:type="spellStart"/>
            <w:r w:rsidRPr="00244F2C">
              <w:rPr>
                <w:rFonts w:asciiTheme="minorHAnsi" w:hAnsiTheme="minorHAnsi"/>
                <w:szCs w:val="24"/>
                <w:lang w:val="es-ES"/>
              </w:rPr>
              <w:t>Jamie</w:t>
            </w:r>
            <w:proofErr w:type="spellEnd"/>
            <w:r w:rsidRPr="00244F2C">
              <w:rPr>
                <w:rFonts w:asciiTheme="minorHAnsi" w:hAnsiTheme="minorHAnsi"/>
                <w:szCs w:val="24"/>
                <w:lang w:val="es-ES"/>
              </w:rPr>
              <w:t xml:space="preserve"> BOWER</w:t>
            </w:r>
          </w:p>
        </w:tc>
      </w:tr>
      <w:tr w:rsidR="005F2933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Default="005F2933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40"/>
                <w:attr w:name="Hour" w:val="13"/>
              </w:smartTagPr>
              <w:r>
                <w:rPr>
                  <w:rFonts w:ascii="Arial Narrow" w:hAnsi="Arial Narrow"/>
                </w:rPr>
                <w:t>13:40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933" w:rsidRPr="005F2933" w:rsidRDefault="005F2933" w:rsidP="00352F71">
            <w:pPr>
              <w:rPr>
                <w:rFonts w:asciiTheme="minorHAnsi" w:hAnsiTheme="minorHAnsi"/>
                <w:szCs w:val="24"/>
              </w:rPr>
            </w:pPr>
            <w:r w:rsidRPr="005F2933">
              <w:rPr>
                <w:rFonts w:asciiTheme="minorHAnsi" w:hAnsiTheme="minorHAnsi"/>
                <w:szCs w:val="24"/>
              </w:rPr>
              <w:t xml:space="preserve">Javier SAINZ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3/2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2933" w:rsidRPr="008250D3" w:rsidRDefault="00B11EBA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2933" w:rsidRDefault="002E0BAD" w:rsidP="00FF71CE">
            <w:pPr>
              <w:spacing w:after="58"/>
              <w:rPr>
                <w:rFonts w:ascii="Arial Narrow" w:hAnsi="Arial Narrow"/>
              </w:rPr>
            </w:pPr>
            <w:r w:rsidRPr="00C374B0">
              <w:rPr>
                <w:rFonts w:asciiTheme="minorHAnsi" w:hAnsiTheme="minorHAnsi"/>
                <w:szCs w:val="24"/>
                <w:lang w:val="en-GB"/>
              </w:rPr>
              <w:t>Adam CHAPMAN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</w:rPr>
      </w:pPr>
    </w:p>
    <w:p w:rsidR="001D4EF8" w:rsidRDefault="001D4EF8">
      <w:pPr>
        <w:jc w:val="both"/>
        <w:rPr>
          <w:rFonts w:ascii="Arial Narrow" w:hAnsi="Arial Narrow"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11EBA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3 1/2</w:t>
            </w: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B11EBA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2 1/2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B11EBA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5 1/2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B11EBA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3 1/2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717C6" w:rsidRDefault="002717C6" w:rsidP="002717C6">
      <w:pPr>
        <w:spacing w:after="58"/>
        <w:jc w:val="both"/>
        <w:rPr>
          <w:rFonts w:ascii="Arial Narrow" w:hAnsi="Arial Narrow"/>
          <w:lang w:val="es-ES_tradnl"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</w:rPr>
      </w:pPr>
    </w:p>
    <w:p w:rsidR="002717C6" w:rsidRDefault="002717C6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</w:p>
    <w:p w:rsidR="001D4EF8" w:rsidRDefault="001D4EF8">
      <w:pPr>
        <w:tabs>
          <w:tab w:val="center" w:pos="5102"/>
          <w:tab w:val="right" w:pos="10205"/>
        </w:tabs>
        <w:jc w:val="both"/>
        <w:rPr>
          <w:rFonts w:ascii="Arial Narrow" w:hAnsi="Arial Narrow"/>
        </w:rPr>
      </w:pPr>
      <w:proofErr w:type="spellStart"/>
      <w:r>
        <w:rPr>
          <w:rFonts w:ascii="Arial Narrow" w:hAnsi="Arial Narrow"/>
          <w:b/>
        </w:rPr>
        <w:t>Fecha</w:t>
      </w:r>
      <w:proofErr w:type="spellEnd"/>
      <w:r>
        <w:rPr>
          <w:rFonts w:ascii="Arial Narrow" w:hAnsi="Arial Narrow"/>
        </w:rPr>
        <w:t xml:space="preserve"> / Date</w:t>
      </w:r>
      <w:r>
        <w:rPr>
          <w:rFonts w:ascii="Arial Narrow" w:hAnsi="Arial Narrow"/>
          <w:b/>
        </w:rPr>
        <w:t>:</w:t>
      </w:r>
      <w:r w:rsidR="00095643">
        <w:rPr>
          <w:rFonts w:ascii="Arial Narrow" w:hAnsi="Arial Narrow"/>
          <w:b/>
        </w:rPr>
        <w:t>2</w:t>
      </w:r>
      <w:r w:rsidR="002246D3">
        <w:rPr>
          <w:rFonts w:ascii="Arial Narrow" w:hAnsi="Arial Narrow"/>
          <w:b/>
        </w:rPr>
        <w:t>3</w:t>
      </w:r>
      <w:r w:rsidR="00FB14FB">
        <w:rPr>
          <w:rFonts w:ascii="Arial Narrow" w:hAnsi="Arial Narrow"/>
          <w:b/>
        </w:rPr>
        <w:t xml:space="preserve"> / 01 / </w:t>
      </w:r>
      <w:r w:rsidR="00095643">
        <w:rPr>
          <w:rFonts w:ascii="Arial Narrow" w:hAnsi="Arial Narrow"/>
          <w:b/>
        </w:rPr>
        <w:t>201</w:t>
      </w:r>
      <w:r w:rsidR="002246D3">
        <w:rPr>
          <w:rFonts w:ascii="Arial Narrow" w:hAnsi="Arial Narrow"/>
          <w:b/>
        </w:rPr>
        <w:t>5</w:t>
      </w:r>
      <w:bookmarkStart w:id="0" w:name="_GoBack"/>
      <w:bookmarkEnd w:id="0"/>
      <w:r>
        <w:rPr>
          <w:rFonts w:ascii="Arial Narrow" w:hAnsi="Arial Narrow"/>
        </w:rPr>
        <w:tab/>
      </w:r>
      <w:r>
        <w:rPr>
          <w:rFonts w:ascii="Arial Narrow" w:hAnsi="Arial Narrow"/>
          <w:b/>
        </w:rPr>
        <w:t xml:space="preserve">Match Nº: 6Tee:  1 </w:t>
      </w:r>
    </w:p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c>
          <w:tcPr>
            <w:tcW w:w="10203" w:type="dxa"/>
            <w:shd w:val="clear" w:color="auto" w:fill="auto"/>
          </w:tcPr>
          <w:p w:rsidR="001D4EF8" w:rsidRDefault="001D4EF8">
            <w:pPr>
              <w:pStyle w:val="Ttulo2"/>
            </w:pPr>
            <w:r>
              <w:rPr>
                <w:lang w:val="en-US"/>
              </w:rPr>
              <w:tab/>
            </w:r>
            <w:r>
              <w:t>FOURSOMES</w:t>
            </w:r>
          </w:p>
        </w:tc>
      </w:tr>
    </w:tbl>
    <w:p w:rsidR="001D4EF8" w:rsidRDefault="001D4EF8">
      <w:pPr>
        <w:pStyle w:val="Ttulo4"/>
        <w:ind w:left="0"/>
        <w:rPr>
          <w:lang w:val="en-US"/>
        </w:rPr>
      </w:pPr>
      <w:r>
        <w:rPr>
          <w:lang w:val="en-US"/>
        </w:rPr>
        <w:t xml:space="preserve">                                      A                  </w:t>
      </w:r>
      <w:r w:rsidR="005F2933">
        <w:rPr>
          <w:lang w:val="en-US"/>
        </w:rPr>
        <w:t xml:space="preserve">                              </w:t>
      </w:r>
      <w:r>
        <w:rPr>
          <w:lang w:val="en-US"/>
        </w:rPr>
        <w:t xml:space="preserve">     VS                                                         D</w:t>
      </w:r>
    </w:p>
    <w:p w:rsidR="001D4EF8" w:rsidRDefault="001D4EF8">
      <w:pPr>
        <w:ind w:left="5040"/>
        <w:jc w:val="both"/>
        <w:rPr>
          <w:rFonts w:ascii="Arial Narrow" w:hAnsi="Arial Narrow"/>
          <w:b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51"/>
        <w:gridCol w:w="2719"/>
        <w:gridCol w:w="1132"/>
        <w:gridCol w:w="1474"/>
        <w:gridCol w:w="1134"/>
        <w:gridCol w:w="2889"/>
      </w:tblGrid>
      <w:tr w:rsidR="009D2949">
        <w:trPr>
          <w:trHeight w:val="580"/>
        </w:trPr>
        <w:tc>
          <w:tcPr>
            <w:tcW w:w="851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5F2933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83168" behindDoc="1" locked="0" layoutInCell="1" allowOverlap="1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8255</wp:posOffset>
                  </wp:positionV>
                  <wp:extent cx="453390" cy="330200"/>
                  <wp:effectExtent l="19050" t="19050" r="22860" b="12700"/>
                  <wp:wrapNone/>
                  <wp:docPr id="54" name="Imagen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" cy="33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3366FF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122E77" w:rsidP="008250D3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FINLAND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9D2949" w:rsidRDefault="009D2949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9D2949" w:rsidRDefault="009D294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9D2949" w:rsidRDefault="005F2933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12512" behindDoc="1" locked="0" layoutInCell="1" allowOverlap="1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11430</wp:posOffset>
                  </wp:positionV>
                  <wp:extent cx="457835" cy="325755"/>
                  <wp:effectExtent l="19050" t="0" r="0" b="0"/>
                  <wp:wrapNone/>
                  <wp:docPr id="27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2575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122E77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GERMANY</w:t>
            </w:r>
          </w:p>
        </w:tc>
      </w:tr>
      <w:tr w:rsidR="001D4EF8"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</w:rPr>
              <w:t>Jugador</w:t>
            </w:r>
            <w:proofErr w:type="spellEnd"/>
            <w:r>
              <w:rPr>
                <w:rFonts w:ascii="Arial Narrow" w:hAnsi="Arial Narrow"/>
                <w:sz w:val="20"/>
              </w:rPr>
              <w:t>/ Player</w:t>
            </w:r>
          </w:p>
        </w:tc>
      </w:tr>
      <w:tr w:rsidR="0079617F">
        <w:trPr>
          <w:cantSplit/>
        </w:trPr>
        <w:tc>
          <w:tcPr>
            <w:tcW w:w="85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8"/>
                <w:attr w:name="Minute" w:val="54"/>
              </w:smartTagPr>
              <w:r>
                <w:rPr>
                  <w:rFonts w:ascii="Arial Narrow" w:hAnsi="Arial Narrow"/>
                  <w:sz w:val="28"/>
                </w:rPr>
                <w:t>08:54</w:t>
              </w:r>
            </w:smartTag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Miki KURONEN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5/4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Malte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VON BLANKENFELD</w:t>
            </w:r>
          </w:p>
        </w:tc>
      </w:tr>
      <w:tr w:rsidR="0079617F">
        <w:trPr>
          <w:cantSplit/>
        </w:trPr>
        <w:tc>
          <w:tcPr>
            <w:tcW w:w="85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Kristian KULOKORPI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Pr="001261D5" w:rsidRDefault="001261D5" w:rsidP="001261D5">
            <w:pPr>
              <w:pStyle w:val="Textosinformato"/>
              <w:rPr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>Matthias SCHMID</w:t>
            </w:r>
          </w:p>
        </w:tc>
      </w:tr>
      <w:tr w:rsidR="0079617F">
        <w:trPr>
          <w:cantSplit/>
        </w:trPr>
        <w:tc>
          <w:tcPr>
            <w:tcW w:w="85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Hour" w:val="9"/>
                <w:attr w:name="Minute" w:val="2"/>
              </w:smartTagPr>
              <w:r>
                <w:rPr>
                  <w:rFonts w:ascii="Arial Narrow" w:hAnsi="Arial Narrow"/>
                  <w:sz w:val="28"/>
                </w:rPr>
                <w:t>09:02</w:t>
              </w:r>
            </w:smartTag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Erik MYLLYMÄKI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4/3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>Tim BOMBOSCH</w:t>
            </w:r>
          </w:p>
        </w:tc>
      </w:tr>
      <w:tr w:rsidR="0079617F">
        <w:trPr>
          <w:cantSplit/>
        </w:trPr>
        <w:tc>
          <w:tcPr>
            <w:tcW w:w="851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Albert ECKHARDT</w:t>
            </w: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79617F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 xml:space="preserve">Raphael </w:t>
            </w:r>
            <w:proofErr w:type="spellStart"/>
            <w:r w:rsidRPr="00C374B0">
              <w:rPr>
                <w:sz w:val="24"/>
                <w:szCs w:val="24"/>
                <w:lang w:val="en-US"/>
              </w:rPr>
              <w:t>GEIßLER</w:t>
            </w:r>
            <w:proofErr w:type="spellEnd"/>
          </w:p>
        </w:tc>
      </w:tr>
      <w:tr w:rsidR="0079617F">
        <w:trPr>
          <w:cantSplit/>
        </w:trPr>
        <w:tc>
          <w:tcPr>
            <w:tcW w:w="85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  <w:sz w:val="28"/>
              </w:rPr>
            </w:pPr>
            <w:smartTag w:uri="urn:schemas-microsoft-com:office:smarttags" w:element="time">
              <w:smartTagPr>
                <w:attr w:name="Minute" w:val="10"/>
                <w:attr w:name="Hour" w:val="9"/>
              </w:smartTagPr>
              <w:r>
                <w:rPr>
                  <w:rFonts w:ascii="Arial Narrow" w:hAnsi="Arial Narrow"/>
                  <w:sz w:val="28"/>
                </w:rPr>
                <w:t>09:10</w:t>
              </w:r>
            </w:smartTag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Aleksi MYLLYMÄKI</w:t>
            </w: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 up</w:t>
            </w: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Yannick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SCHÜTZ</w:t>
            </w:r>
          </w:p>
        </w:tc>
      </w:tr>
      <w:tr w:rsidR="0079617F">
        <w:trPr>
          <w:cantSplit/>
        </w:trPr>
        <w:tc>
          <w:tcPr>
            <w:tcW w:w="85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Juuso KAHLOS</w:t>
            </w: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Niklas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MATTNER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5"/>
        <w:gridCol w:w="1073"/>
        <w:gridCol w:w="2889"/>
      </w:tblGrid>
      <w:tr w:rsidR="00BA3261">
        <w:tc>
          <w:tcPr>
            <w:tcW w:w="849" w:type="dxa"/>
            <w:vAlign w:val="center"/>
          </w:tcPr>
          <w:p w:rsidR="00BA3261" w:rsidRDefault="00BA3261" w:rsidP="00BA3261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AB123B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3</w:t>
            </w:r>
          </w:p>
        </w:tc>
        <w:tc>
          <w:tcPr>
            <w:tcW w:w="1535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1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AB123B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0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Foursomes</w:t>
            </w:r>
          </w:p>
        </w:tc>
      </w:tr>
    </w:tbl>
    <w:p w:rsidR="001D4EF8" w:rsidRDefault="001D4EF8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1D4EF8">
        <w:trPr>
          <w:cantSplit/>
        </w:trPr>
        <w:tc>
          <w:tcPr>
            <w:tcW w:w="10203" w:type="dxa"/>
            <w:shd w:val="clear" w:color="auto" w:fill="auto"/>
            <w:vAlign w:val="center"/>
          </w:tcPr>
          <w:p w:rsidR="001D4EF8" w:rsidRDefault="001D4EF8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</w:rPr>
              <w:tab/>
            </w:r>
            <w:r>
              <w:rPr>
                <w:rFonts w:ascii="Arial Narrow" w:hAnsi="Arial Narrow"/>
                <w:b/>
                <w:lang w:val="es-ES_tradnl"/>
              </w:rPr>
              <w:t>INDIVIDUALES</w:t>
            </w:r>
            <w:r>
              <w:rPr>
                <w:rFonts w:ascii="Arial Narrow" w:hAnsi="Arial Narrow"/>
                <w:lang w:val="es-ES_tradnl"/>
              </w:rPr>
              <w:t xml:space="preserve"> / Singles</w:t>
            </w:r>
          </w:p>
        </w:tc>
      </w:tr>
    </w:tbl>
    <w:p w:rsidR="001D4EF8" w:rsidRDefault="005F2933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noProof/>
          <w:snapToGrid/>
          <w:lang w:val="es-ES"/>
        </w:rPr>
        <w:drawing>
          <wp:anchor distT="0" distB="0" distL="114300" distR="114300" simplePos="0" relativeHeight="251779072" behindDoc="1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162560</wp:posOffset>
            </wp:positionV>
            <wp:extent cx="453390" cy="337185"/>
            <wp:effectExtent l="19050" t="19050" r="22860" b="24765"/>
            <wp:wrapNone/>
            <wp:docPr id="52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3371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3366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9D2949">
        <w:trPr>
          <w:trHeight w:val="437"/>
        </w:trPr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9D2949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122E77" w:rsidP="008250D3">
            <w:pPr>
              <w:pStyle w:val="Ttulo6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FINLAND</w:t>
            </w: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9D2949" w:rsidRDefault="009D294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  <w:vAlign w:val="center"/>
          </w:tcPr>
          <w:p w:rsidR="009D2949" w:rsidRDefault="009D2949">
            <w:pPr>
              <w:pStyle w:val="Ttulo5"/>
              <w:rPr>
                <w:b w:val="0"/>
              </w:rPr>
            </w:pPr>
            <w:r>
              <w:t xml:space="preserve">EQUIPOS </w:t>
            </w:r>
            <w:r>
              <w:rPr>
                <w:b w:val="0"/>
              </w:rPr>
              <w:t xml:space="preserve">/ </w:t>
            </w:r>
            <w:proofErr w:type="spellStart"/>
            <w:r>
              <w:rPr>
                <w:b w:val="0"/>
              </w:rPr>
              <w:t>Teams</w:t>
            </w:r>
            <w:proofErr w:type="spellEnd"/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9D2949" w:rsidRDefault="005F2933" w:rsidP="00954DA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noProof/>
                <w:snapToGrid/>
                <w:lang w:val="es-ES"/>
              </w:rPr>
              <w:drawing>
                <wp:anchor distT="0" distB="0" distL="114300" distR="114300" simplePos="0" relativeHeight="251717632" behindDoc="1" locked="0" layoutInCell="1" allowOverlap="1">
                  <wp:simplePos x="0" y="0"/>
                  <wp:positionH relativeFrom="column">
                    <wp:posOffset>104140</wp:posOffset>
                  </wp:positionH>
                  <wp:positionV relativeFrom="paragraph">
                    <wp:posOffset>-11430</wp:posOffset>
                  </wp:positionV>
                  <wp:extent cx="457835" cy="325755"/>
                  <wp:effectExtent l="19050" t="0" r="0" b="0"/>
                  <wp:wrapNone/>
                  <wp:docPr id="30" name="Imagen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835" cy="32575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vAlign w:val="center"/>
          </w:tcPr>
          <w:p w:rsidR="009D2949" w:rsidRPr="008250D3" w:rsidRDefault="00122E77" w:rsidP="008250D3">
            <w:pPr>
              <w:pStyle w:val="Ttulo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GERMANY</w:t>
            </w:r>
          </w:p>
        </w:tc>
      </w:tr>
      <w:tr w:rsidR="001D4EF8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Hora </w:t>
            </w:r>
            <w:r>
              <w:rPr>
                <w:rFonts w:ascii="Arial Narrow" w:hAnsi="Arial Narrow"/>
                <w:sz w:val="20"/>
                <w:lang w:val="es-ES_tradnl"/>
              </w:rPr>
              <w:t>/ Time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Jugador </w:t>
            </w:r>
            <w:r>
              <w:rPr>
                <w:rFonts w:ascii="Arial Narrow" w:hAnsi="Arial Narrow"/>
                <w:sz w:val="20"/>
                <w:lang w:val="es-ES_tradnl"/>
              </w:rPr>
              <w:t>/ Player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Resultado </w:t>
            </w:r>
            <w:r>
              <w:rPr>
                <w:rFonts w:ascii="Arial Narrow" w:hAnsi="Arial Narrow"/>
                <w:sz w:val="20"/>
                <w:lang w:val="es-ES_tradnl"/>
              </w:rPr>
              <w:t>/ Score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 xml:space="preserve">Puntos 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/ </w:t>
            </w:r>
            <w:proofErr w:type="spellStart"/>
            <w:r>
              <w:rPr>
                <w:rFonts w:ascii="Arial Narrow" w:hAnsi="Arial Narrow"/>
                <w:sz w:val="20"/>
                <w:lang w:val="es-ES_tradnl"/>
              </w:rPr>
              <w:t>Points</w:t>
            </w:r>
            <w:proofErr w:type="spellEnd"/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sz w:val="20"/>
                <w:lang w:val="es-ES_tradnl"/>
              </w:rPr>
              <w:t>Jugador</w:t>
            </w:r>
            <w:r>
              <w:rPr>
                <w:rFonts w:ascii="Arial Narrow" w:hAnsi="Arial Narrow"/>
                <w:sz w:val="20"/>
                <w:lang w:val="es-ES_tradnl"/>
              </w:rPr>
              <w:t xml:space="preserve"> / Player</w:t>
            </w:r>
          </w:p>
        </w:tc>
      </w:tr>
      <w:tr w:rsidR="0079617F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Default="0079617F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48"/>
                <w:attr w:name="Hour" w:val="13"/>
              </w:smartTagPr>
              <w:r>
                <w:rPr>
                  <w:rFonts w:ascii="Arial Narrow" w:hAnsi="Arial Narrow"/>
                </w:rPr>
                <w:t>13:48</w:t>
              </w:r>
            </w:smartTag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Miki KURONEN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235325" w:rsidRDefault="00AB123B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6/5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617F" w:rsidRPr="008250D3" w:rsidRDefault="00AB123B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Malte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VON BLANKENFELD</w:t>
            </w:r>
          </w:p>
        </w:tc>
      </w:tr>
      <w:tr w:rsidR="0079617F" w:rsidTr="0054375B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13:56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Kristian KULOKORPI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79617F" w:rsidRPr="008250D3" w:rsidRDefault="00AD68F6" w:rsidP="00AD68F6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1/2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79617F" w:rsidRPr="00235325" w:rsidRDefault="00AD68F6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a/s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79617F" w:rsidRPr="008250D3" w:rsidRDefault="00AD68F6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1/2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79617F" w:rsidRPr="001261D5" w:rsidRDefault="001261D5" w:rsidP="001261D5">
            <w:pPr>
              <w:pStyle w:val="Textosinformato"/>
              <w:rPr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>Matthias SCHMID</w:t>
            </w:r>
          </w:p>
        </w:tc>
      </w:tr>
      <w:tr w:rsidR="0079617F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4"/>
                <w:attr w:name="Hour" w:val="14"/>
              </w:smartTagPr>
              <w:r>
                <w:rPr>
                  <w:rFonts w:ascii="Arial Narrow" w:hAnsi="Arial Narrow"/>
                </w:rPr>
                <w:t>14:04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Erik MYLLYMÄKI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50113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235325" w:rsidRDefault="00501131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2/1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501131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 xml:space="preserve">Raphael </w:t>
            </w:r>
            <w:proofErr w:type="spellStart"/>
            <w:r w:rsidRPr="00C374B0">
              <w:rPr>
                <w:sz w:val="24"/>
                <w:szCs w:val="24"/>
                <w:lang w:val="en-US"/>
              </w:rPr>
              <w:t>GEIßLER</w:t>
            </w:r>
            <w:proofErr w:type="spellEnd"/>
          </w:p>
        </w:tc>
      </w:tr>
      <w:tr w:rsidR="0079617F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14:12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Albert ECKHARDT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AD68F6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235325" w:rsidRDefault="00AD68F6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1 up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AD68F6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r w:rsidRPr="00C374B0">
              <w:rPr>
                <w:sz w:val="24"/>
                <w:szCs w:val="24"/>
                <w:lang w:val="en-US"/>
              </w:rPr>
              <w:t>Tim BOMBOSCH</w:t>
            </w:r>
          </w:p>
        </w:tc>
      </w:tr>
      <w:tr w:rsidR="0079617F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smartTag w:uri="urn:schemas-microsoft-com:office:smarttags" w:element="time">
              <w:smartTagPr>
                <w:attr w:name="Minute" w:val="20"/>
                <w:attr w:name="Hour" w:val="14"/>
              </w:smartTagPr>
              <w:r>
                <w:rPr>
                  <w:rFonts w:ascii="Arial Narrow" w:hAnsi="Arial Narrow"/>
                </w:rPr>
                <w:t>14:20</w:t>
              </w:r>
            </w:smartTag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Aleksi MYLLYMÄKI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AD68F6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235325" w:rsidRDefault="00AD68F6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3/1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AD68F6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Yannick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SCHÜTZ</w:t>
            </w:r>
          </w:p>
        </w:tc>
      </w:tr>
      <w:tr w:rsidR="0079617F" w:rsidTr="0054375B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Default="0079617F">
            <w:pPr>
              <w:spacing w:after="58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14:28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23153E" w:rsidRDefault="00734F4A" w:rsidP="00734F4A">
            <w:pPr>
              <w:rPr>
                <w:rFonts w:asciiTheme="minorHAnsi" w:hAnsiTheme="minorHAnsi"/>
                <w:szCs w:val="24"/>
                <w:lang w:val="fi-FI"/>
              </w:rPr>
            </w:pPr>
            <w:r w:rsidRPr="0023153E">
              <w:rPr>
                <w:rFonts w:asciiTheme="minorHAnsi" w:hAnsiTheme="minorHAnsi"/>
                <w:szCs w:val="24"/>
                <w:lang w:val="fi-FI"/>
              </w:rPr>
              <w:t>Juuso KAHLOS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AD68F6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1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235325" w:rsidRDefault="00AD68F6">
            <w:pPr>
              <w:spacing w:after="58"/>
              <w:jc w:val="center"/>
              <w:rPr>
                <w:rFonts w:ascii="Arial Narrow" w:hAnsi="Arial Narrow"/>
                <w:color w:val="0000FF"/>
              </w:rPr>
            </w:pPr>
            <w:r>
              <w:rPr>
                <w:rFonts w:ascii="Arial Narrow" w:hAnsi="Arial Narrow"/>
                <w:color w:val="0000FF"/>
              </w:rPr>
              <w:t>2/1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617F" w:rsidRPr="008250D3" w:rsidRDefault="00AD68F6">
            <w:pPr>
              <w:spacing w:after="58"/>
              <w:jc w:val="center"/>
              <w:rPr>
                <w:rFonts w:ascii="Arial Narrow" w:hAnsi="Arial Narrow"/>
                <w:color w:val="FF6600"/>
              </w:rPr>
            </w:pPr>
            <w:r>
              <w:rPr>
                <w:rFonts w:ascii="Arial Narrow" w:hAnsi="Arial Narrow"/>
                <w:color w:val="FF6600"/>
              </w:rPr>
              <w:t>0</w:t>
            </w: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17F" w:rsidRPr="001261D5" w:rsidRDefault="001261D5" w:rsidP="001261D5">
            <w:pPr>
              <w:pStyle w:val="Textosinformato"/>
              <w:rPr>
                <w:sz w:val="24"/>
                <w:szCs w:val="24"/>
                <w:lang w:val="en-US"/>
              </w:rPr>
            </w:pPr>
            <w:proofErr w:type="spellStart"/>
            <w:r w:rsidRPr="00C374B0">
              <w:rPr>
                <w:sz w:val="24"/>
                <w:szCs w:val="24"/>
                <w:lang w:val="en-US"/>
              </w:rPr>
              <w:t>Niklas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C374B0">
              <w:rPr>
                <w:sz w:val="24"/>
                <w:szCs w:val="24"/>
                <w:lang w:val="en-US"/>
              </w:rPr>
              <w:t>MATTNER</w:t>
            </w:r>
          </w:p>
        </w:tc>
      </w:tr>
    </w:tbl>
    <w:p w:rsidR="001D4EF8" w:rsidRDefault="001D4EF8">
      <w:pPr>
        <w:jc w:val="both"/>
        <w:rPr>
          <w:rFonts w:ascii="Arial Narrow" w:hAnsi="Arial Narrow"/>
          <w:sz w:val="16"/>
        </w:rPr>
      </w:pPr>
    </w:p>
    <w:p w:rsidR="001D4EF8" w:rsidRDefault="001D4EF8">
      <w:pPr>
        <w:jc w:val="both"/>
        <w:rPr>
          <w:rFonts w:ascii="Arial Narrow" w:hAnsi="Arial Narrow"/>
          <w:sz w:val="16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BA3261">
        <w:trPr>
          <w:trHeight w:val="501"/>
        </w:trPr>
        <w:tc>
          <w:tcPr>
            <w:tcW w:w="849" w:type="dxa"/>
          </w:tcPr>
          <w:p w:rsidR="00BA3261" w:rsidRDefault="00BA3261" w:rsidP="00BA3261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righ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AD68F6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3 1/2</w:t>
            </w:r>
          </w:p>
        </w:tc>
        <w:tc>
          <w:tcPr>
            <w:tcW w:w="153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BA3261" w:rsidRDefault="00BA3261" w:rsidP="00BA3261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3261" w:rsidRPr="008250D3" w:rsidRDefault="00AD68F6" w:rsidP="00BA3261">
            <w:pPr>
              <w:spacing w:after="58"/>
              <w:jc w:val="center"/>
              <w:rPr>
                <w:rFonts w:ascii="Arial Narrow" w:hAnsi="Arial Narrow"/>
                <w:b/>
                <w:color w:val="FF6600"/>
              </w:rPr>
            </w:pPr>
            <w:r>
              <w:rPr>
                <w:rFonts w:ascii="Arial Narrow" w:hAnsi="Arial Narrow"/>
                <w:b/>
                <w:color w:val="FF6600"/>
              </w:rPr>
              <w:t>2 1/2</w:t>
            </w:r>
          </w:p>
        </w:tc>
        <w:tc>
          <w:tcPr>
            <w:tcW w:w="2889" w:type="dxa"/>
            <w:tcBorders>
              <w:left w:val="single" w:sz="8" w:space="0" w:color="000000"/>
            </w:tcBorders>
            <w:vAlign w:val="center"/>
          </w:tcPr>
          <w:p w:rsidR="00BA3261" w:rsidRDefault="00BA3261" w:rsidP="00BA3261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 Individual / Singles</w:t>
            </w:r>
          </w:p>
        </w:tc>
      </w:tr>
      <w:tr w:rsidR="001D4EF8"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</w:tcPr>
          <w:p w:rsidR="001D4EF8" w:rsidRDefault="001D4EF8">
            <w:pPr>
              <w:pStyle w:val="Ttulo3"/>
              <w:rPr>
                <w:lang w:val="en-US"/>
              </w:rPr>
            </w:pPr>
          </w:p>
        </w:tc>
        <w:tc>
          <w:tcPr>
            <w:tcW w:w="1132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531" w:type="dxa"/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6" w:space="0" w:color="000000"/>
              <w:bottom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</w:rPr>
            </w:pPr>
          </w:p>
        </w:tc>
      </w:tr>
      <w:tr w:rsidR="001D4EF8">
        <w:trPr>
          <w:trHeight w:val="756"/>
        </w:trPr>
        <w:tc>
          <w:tcPr>
            <w:tcW w:w="849" w:type="dxa"/>
          </w:tcPr>
          <w:p w:rsidR="001D4EF8" w:rsidRDefault="001D4EF8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1D4EF8" w:rsidRDefault="001D4EF8">
            <w:pPr>
              <w:pStyle w:val="Ttulo3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RESULTADO MATCH </w:t>
            </w:r>
            <w:r>
              <w:rPr>
                <w:b w:val="0"/>
                <w:lang w:val="en-US"/>
              </w:rPr>
              <w:t>/MATCH RESULT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AD68F6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6 1/2</w:t>
            </w: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</w:tcPr>
          <w:p w:rsidR="001D4EF8" w:rsidRDefault="001D4EF8">
            <w:pPr>
              <w:jc w:val="center"/>
              <w:rPr>
                <w:rFonts w:ascii="Arial Narrow" w:hAnsi="Arial Narrow"/>
                <w:b/>
              </w:rPr>
            </w:pPr>
          </w:p>
          <w:p w:rsidR="001D4EF8" w:rsidRDefault="001D4EF8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1D4EF8" w:rsidRDefault="00AD68F6">
            <w:pPr>
              <w:spacing w:after="58"/>
              <w:jc w:val="center"/>
              <w:rPr>
                <w:rFonts w:ascii="Arial Narrow" w:hAnsi="Arial Narrow"/>
                <w:b/>
                <w:sz w:val="32"/>
              </w:rPr>
            </w:pPr>
            <w:r>
              <w:rPr>
                <w:rFonts w:ascii="Arial Narrow" w:hAnsi="Arial Narrow"/>
                <w:b/>
                <w:sz w:val="32"/>
              </w:rPr>
              <w:t>2 1/2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1D4EF8" w:rsidRDefault="001D4EF8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RESULTADO MATCH </w:t>
            </w:r>
            <w:r>
              <w:rPr>
                <w:rFonts w:ascii="Arial Narrow" w:hAnsi="Arial Narrow"/>
              </w:rPr>
              <w:t>/ MATCH RESULT</w:t>
            </w:r>
          </w:p>
        </w:tc>
      </w:tr>
    </w:tbl>
    <w:p w:rsidR="001D4EF8" w:rsidRDefault="001D4EF8">
      <w:pPr>
        <w:pStyle w:val="Ttulo1"/>
        <w:rPr>
          <w:sz w:val="16"/>
          <w:lang w:val="en-US"/>
        </w:rPr>
      </w:pPr>
    </w:p>
    <w:sectPr w:rsidR="001D4EF8" w:rsidSect="005C535C">
      <w:headerReference w:type="default" r:id="rId14"/>
      <w:endnotePr>
        <w:numFmt w:val="decimal"/>
      </w:endnotePr>
      <w:pgSz w:w="11905" w:h="16837"/>
      <w:pgMar w:top="284" w:right="850" w:bottom="567" w:left="850" w:header="287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487" w:rsidRDefault="00C37487">
      <w:r>
        <w:separator/>
      </w:r>
    </w:p>
  </w:endnote>
  <w:endnote w:type="continuationSeparator" w:id="0">
    <w:p w:rsidR="00C37487" w:rsidRDefault="00C37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487" w:rsidRDefault="00C37487">
      <w:r>
        <w:separator/>
      </w:r>
    </w:p>
  </w:footnote>
  <w:footnote w:type="continuationSeparator" w:id="0">
    <w:p w:rsidR="00C37487" w:rsidRDefault="00C37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8A0" w:rsidRDefault="001668A0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20"/>
    </w:tblGrid>
    <w:tr w:rsidR="001668A0">
      <w:trPr>
        <w:jc w:val="center"/>
      </w:trPr>
      <w:tc>
        <w:tcPr>
          <w:tcW w:w="9320" w:type="dxa"/>
        </w:tcPr>
        <w:p w:rsidR="001668A0" w:rsidRDefault="001668A0">
          <w:pPr>
            <w:jc w:val="center"/>
            <w:rPr>
              <w:rFonts w:ascii="Comic Sans MS" w:hAnsi="Comic Sans MS"/>
              <w:b/>
            </w:rPr>
          </w:pPr>
        </w:p>
        <w:p w:rsidR="001668A0" w:rsidRDefault="005852E6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  <w:lang w:val="en-US"/>
            </w:rPr>
          </w:pPr>
          <w:r>
            <w:rPr>
              <w:rFonts w:ascii="Comic Sans MS" w:hAnsi="Comic Sans MS"/>
              <w:b/>
              <w:sz w:val="32"/>
              <w:u w:val="single"/>
              <w:lang w:val="en-US"/>
            </w:rPr>
            <w:t>1</w:t>
          </w:r>
          <w:r w:rsidR="002246D3">
            <w:rPr>
              <w:rFonts w:ascii="Comic Sans MS" w:hAnsi="Comic Sans MS"/>
              <w:b/>
              <w:sz w:val="32"/>
              <w:u w:val="single"/>
              <w:lang w:val="en-US"/>
            </w:rPr>
            <w:t>4</w:t>
          </w:r>
          <w:r w:rsidR="00E81D02">
            <w:rPr>
              <w:rFonts w:ascii="Comic Sans MS" w:hAnsi="Comic Sans MS"/>
              <w:b/>
              <w:sz w:val="32"/>
              <w:u w:val="single"/>
              <w:lang w:val="en-US"/>
            </w:rPr>
            <w:t>º</w:t>
          </w:r>
          <w:r w:rsidR="001668A0">
            <w:rPr>
              <w:rFonts w:ascii="Comic Sans MS" w:hAnsi="Comic Sans MS"/>
              <w:b/>
              <w:sz w:val="32"/>
              <w:u w:val="single"/>
              <w:lang w:val="en-US"/>
            </w:rPr>
            <w:t xml:space="preserve"> QUADRANGULAR MATCH</w:t>
          </w:r>
        </w:p>
        <w:p w:rsidR="001668A0" w:rsidRDefault="001668A0">
          <w:pPr>
            <w:jc w:val="center"/>
            <w:rPr>
              <w:rFonts w:ascii="Comic Sans MS" w:hAnsi="Comic Sans MS"/>
              <w:b/>
            </w:rPr>
          </w:pP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ENGLAND</w:t>
              </w:r>
            </w:smartTag>
          </w:smartTag>
          <w:r>
            <w:rPr>
              <w:rFonts w:ascii="Comic Sans MS" w:hAnsi="Comic Sans MS"/>
              <w:b/>
            </w:rPr>
            <w:t xml:space="preserve"> –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FINLAND</w:t>
              </w:r>
            </w:smartTag>
          </w:smartTag>
          <w:r>
            <w:rPr>
              <w:rFonts w:ascii="Comic Sans MS" w:hAnsi="Comic Sans MS"/>
              <w:b/>
            </w:rPr>
            <w:t xml:space="preserve"> –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GERMANY</w:t>
              </w:r>
            </w:smartTag>
          </w:smartTag>
          <w:r>
            <w:rPr>
              <w:rFonts w:ascii="Comic Sans MS" w:hAnsi="Comic Sans MS"/>
              <w:b/>
            </w:rPr>
            <w:t xml:space="preserve"> – </w:t>
          </w:r>
          <w:smartTag w:uri="urn:schemas-microsoft-com:office:smarttags" w:element="country-region">
            <w:smartTag w:uri="urn:schemas-microsoft-com:office:smarttags" w:element="place">
              <w:r>
                <w:rPr>
                  <w:rFonts w:ascii="Comic Sans MS" w:hAnsi="Comic Sans MS"/>
                  <w:b/>
                </w:rPr>
                <w:t>SPAIN</w:t>
              </w:r>
            </w:smartTag>
          </w:smartTag>
        </w:p>
        <w:p w:rsidR="001668A0" w:rsidRDefault="001668A0">
          <w:pPr>
            <w:pStyle w:val="Ttulo3"/>
            <w:jc w:val="center"/>
            <w:rPr>
              <w:rFonts w:ascii="Comic Sans MS" w:hAnsi="Comic Sans MS"/>
              <w:lang w:val="en-US"/>
            </w:rPr>
          </w:pPr>
          <w:r w:rsidRPr="00FB14FB">
            <w:rPr>
              <w:rFonts w:ascii="Comic Sans MS" w:hAnsi="Comic Sans MS"/>
              <w:lang w:val="en-GB"/>
            </w:rPr>
            <w:t xml:space="preserve">Costa </w:t>
          </w:r>
          <w:proofErr w:type="spellStart"/>
          <w:r w:rsidRPr="00FB14FB">
            <w:rPr>
              <w:rFonts w:ascii="Comic Sans MS" w:hAnsi="Comic Sans MS"/>
              <w:lang w:val="en-GB"/>
            </w:rPr>
            <w:t>Ballena</w:t>
          </w:r>
          <w:proofErr w:type="spellEnd"/>
          <w:r w:rsidRPr="00FB14FB">
            <w:rPr>
              <w:rFonts w:ascii="Comic Sans MS" w:hAnsi="Comic Sans MS"/>
              <w:lang w:val="en-GB"/>
            </w:rPr>
            <w:t xml:space="preserve"> G.C.</w:t>
          </w:r>
          <w:r w:rsidR="005852E6">
            <w:rPr>
              <w:rFonts w:ascii="Comic Sans MS" w:hAnsi="Comic Sans MS"/>
              <w:lang w:val="en-US"/>
            </w:rPr>
            <w:t>2</w:t>
          </w:r>
          <w:r w:rsidR="002246D3">
            <w:rPr>
              <w:rFonts w:ascii="Comic Sans MS" w:hAnsi="Comic Sans MS"/>
              <w:lang w:val="en-US"/>
            </w:rPr>
            <w:t>1</w:t>
          </w:r>
          <w:r w:rsidR="002246D3">
            <w:rPr>
              <w:rFonts w:ascii="Comic Sans MS" w:hAnsi="Comic Sans MS"/>
              <w:vertAlign w:val="superscript"/>
              <w:lang w:val="en-US"/>
            </w:rPr>
            <w:t>st</w:t>
          </w:r>
          <w:r w:rsidR="005852E6">
            <w:rPr>
              <w:rFonts w:ascii="Comic Sans MS" w:hAnsi="Comic Sans MS"/>
              <w:lang w:val="en-US"/>
            </w:rPr>
            <w:t xml:space="preserve"> to 2</w:t>
          </w:r>
          <w:r w:rsidR="002246D3">
            <w:rPr>
              <w:rFonts w:ascii="Comic Sans MS" w:hAnsi="Comic Sans MS"/>
              <w:lang w:val="en-US"/>
            </w:rPr>
            <w:t>3</w:t>
          </w:r>
          <w:r w:rsidR="002246D3">
            <w:rPr>
              <w:rFonts w:ascii="Comic Sans MS" w:hAnsi="Comic Sans MS"/>
              <w:vertAlign w:val="superscript"/>
              <w:lang w:val="en-US"/>
            </w:rPr>
            <w:t>rd</w:t>
          </w:r>
          <w:r w:rsidR="005852E6">
            <w:rPr>
              <w:rFonts w:ascii="Comic Sans MS" w:hAnsi="Comic Sans MS"/>
              <w:lang w:val="en-US"/>
            </w:rPr>
            <w:t xml:space="preserve"> January 201</w:t>
          </w:r>
          <w:r w:rsidR="002246D3">
            <w:rPr>
              <w:rFonts w:ascii="Comic Sans MS" w:hAnsi="Comic Sans MS"/>
              <w:lang w:val="en-US"/>
            </w:rPr>
            <w:t>5</w:t>
          </w:r>
        </w:p>
        <w:p w:rsidR="001668A0" w:rsidRDefault="001668A0">
          <w:pPr>
            <w:jc w:val="center"/>
            <w:rPr>
              <w:rFonts w:ascii="Comic Sans MS" w:hAnsi="Comic Sans MS"/>
              <w:b/>
            </w:rPr>
          </w:pPr>
        </w:p>
      </w:tc>
    </w:tr>
  </w:tbl>
  <w:p w:rsidR="001668A0" w:rsidRDefault="001668A0">
    <w:pPr>
      <w:rPr>
        <w:rFonts w:ascii="AvantGarde Md BT" w:hAnsi="AvantGarde Md BT"/>
      </w:rPr>
    </w:pPr>
  </w:p>
  <w:p w:rsidR="001668A0" w:rsidRDefault="001668A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FB14FB"/>
    <w:rsid w:val="0000436F"/>
    <w:rsid w:val="0001234F"/>
    <w:rsid w:val="000146FC"/>
    <w:rsid w:val="000347A6"/>
    <w:rsid w:val="00034CB2"/>
    <w:rsid w:val="00053DCB"/>
    <w:rsid w:val="0006668E"/>
    <w:rsid w:val="000876EC"/>
    <w:rsid w:val="00095643"/>
    <w:rsid w:val="000B3449"/>
    <w:rsid w:val="000E2FDF"/>
    <w:rsid w:val="001018AC"/>
    <w:rsid w:val="00122E77"/>
    <w:rsid w:val="001261D5"/>
    <w:rsid w:val="00126CCE"/>
    <w:rsid w:val="00140440"/>
    <w:rsid w:val="0015158D"/>
    <w:rsid w:val="001648C9"/>
    <w:rsid w:val="001668A0"/>
    <w:rsid w:val="001821AA"/>
    <w:rsid w:val="001B3134"/>
    <w:rsid w:val="001C2E91"/>
    <w:rsid w:val="001D4EF8"/>
    <w:rsid w:val="002246D3"/>
    <w:rsid w:val="002262D7"/>
    <w:rsid w:val="0023153E"/>
    <w:rsid w:val="00235325"/>
    <w:rsid w:val="002418D0"/>
    <w:rsid w:val="00257B78"/>
    <w:rsid w:val="00264897"/>
    <w:rsid w:val="002717C6"/>
    <w:rsid w:val="00275562"/>
    <w:rsid w:val="00295D83"/>
    <w:rsid w:val="002A0540"/>
    <w:rsid w:val="002B050E"/>
    <w:rsid w:val="002D31D4"/>
    <w:rsid w:val="002E0BAD"/>
    <w:rsid w:val="002E1667"/>
    <w:rsid w:val="002E626C"/>
    <w:rsid w:val="003301CA"/>
    <w:rsid w:val="00342E7F"/>
    <w:rsid w:val="003447E2"/>
    <w:rsid w:val="0035227E"/>
    <w:rsid w:val="00354ABE"/>
    <w:rsid w:val="00370BE3"/>
    <w:rsid w:val="00385D20"/>
    <w:rsid w:val="00385D7E"/>
    <w:rsid w:val="003B7F38"/>
    <w:rsid w:val="003E3B97"/>
    <w:rsid w:val="003F18AC"/>
    <w:rsid w:val="003F2660"/>
    <w:rsid w:val="003F3494"/>
    <w:rsid w:val="003F715B"/>
    <w:rsid w:val="00413A74"/>
    <w:rsid w:val="00415941"/>
    <w:rsid w:val="0044327B"/>
    <w:rsid w:val="004565E3"/>
    <w:rsid w:val="004655F9"/>
    <w:rsid w:val="004960B6"/>
    <w:rsid w:val="004962C1"/>
    <w:rsid w:val="004A71E2"/>
    <w:rsid w:val="00501131"/>
    <w:rsid w:val="00511F77"/>
    <w:rsid w:val="00516DB7"/>
    <w:rsid w:val="00533C89"/>
    <w:rsid w:val="00535553"/>
    <w:rsid w:val="0053643F"/>
    <w:rsid w:val="005425EB"/>
    <w:rsid w:val="0054375B"/>
    <w:rsid w:val="00562AD0"/>
    <w:rsid w:val="00583155"/>
    <w:rsid w:val="005852E6"/>
    <w:rsid w:val="005A4CA4"/>
    <w:rsid w:val="005C5052"/>
    <w:rsid w:val="005C535C"/>
    <w:rsid w:val="005F2933"/>
    <w:rsid w:val="00617366"/>
    <w:rsid w:val="00627404"/>
    <w:rsid w:val="00643888"/>
    <w:rsid w:val="00704DC1"/>
    <w:rsid w:val="00733C0E"/>
    <w:rsid w:val="00734F4A"/>
    <w:rsid w:val="007366F9"/>
    <w:rsid w:val="007474A6"/>
    <w:rsid w:val="0079617F"/>
    <w:rsid w:val="007A6DAB"/>
    <w:rsid w:val="007C253D"/>
    <w:rsid w:val="007C634D"/>
    <w:rsid w:val="007D18CC"/>
    <w:rsid w:val="007D383E"/>
    <w:rsid w:val="007E6554"/>
    <w:rsid w:val="007F5314"/>
    <w:rsid w:val="00800F83"/>
    <w:rsid w:val="00805986"/>
    <w:rsid w:val="008250D3"/>
    <w:rsid w:val="00847EA2"/>
    <w:rsid w:val="00864271"/>
    <w:rsid w:val="00894FBC"/>
    <w:rsid w:val="008A3D4D"/>
    <w:rsid w:val="008A538E"/>
    <w:rsid w:val="008A7615"/>
    <w:rsid w:val="00931B9B"/>
    <w:rsid w:val="00942763"/>
    <w:rsid w:val="00954DA0"/>
    <w:rsid w:val="00964C79"/>
    <w:rsid w:val="00973162"/>
    <w:rsid w:val="009743AF"/>
    <w:rsid w:val="00975477"/>
    <w:rsid w:val="00976354"/>
    <w:rsid w:val="00983394"/>
    <w:rsid w:val="00995ABB"/>
    <w:rsid w:val="009A613A"/>
    <w:rsid w:val="009C5D3B"/>
    <w:rsid w:val="009D2949"/>
    <w:rsid w:val="009F3593"/>
    <w:rsid w:val="00A0359F"/>
    <w:rsid w:val="00A24BE9"/>
    <w:rsid w:val="00A25B18"/>
    <w:rsid w:val="00A415F2"/>
    <w:rsid w:val="00A46110"/>
    <w:rsid w:val="00A63630"/>
    <w:rsid w:val="00AB123B"/>
    <w:rsid w:val="00AB3943"/>
    <w:rsid w:val="00AC6E4C"/>
    <w:rsid w:val="00AD68F6"/>
    <w:rsid w:val="00AD7E98"/>
    <w:rsid w:val="00AE0A78"/>
    <w:rsid w:val="00AF6FB0"/>
    <w:rsid w:val="00AF7E9F"/>
    <w:rsid w:val="00B0320D"/>
    <w:rsid w:val="00B11EBA"/>
    <w:rsid w:val="00B76CB9"/>
    <w:rsid w:val="00BA09EA"/>
    <w:rsid w:val="00BA3261"/>
    <w:rsid w:val="00BA7D18"/>
    <w:rsid w:val="00BB48EE"/>
    <w:rsid w:val="00BC29FE"/>
    <w:rsid w:val="00BE4EFD"/>
    <w:rsid w:val="00BF6F87"/>
    <w:rsid w:val="00C22B8D"/>
    <w:rsid w:val="00C37487"/>
    <w:rsid w:val="00C54480"/>
    <w:rsid w:val="00C76C3B"/>
    <w:rsid w:val="00C8774D"/>
    <w:rsid w:val="00C93CFD"/>
    <w:rsid w:val="00C958C8"/>
    <w:rsid w:val="00CA65B2"/>
    <w:rsid w:val="00CA6703"/>
    <w:rsid w:val="00CD17B4"/>
    <w:rsid w:val="00CD6208"/>
    <w:rsid w:val="00D20E83"/>
    <w:rsid w:val="00D2132E"/>
    <w:rsid w:val="00D23F80"/>
    <w:rsid w:val="00D35E84"/>
    <w:rsid w:val="00D84DB0"/>
    <w:rsid w:val="00D86864"/>
    <w:rsid w:val="00DD4AF5"/>
    <w:rsid w:val="00E14D88"/>
    <w:rsid w:val="00E25474"/>
    <w:rsid w:val="00E47FF5"/>
    <w:rsid w:val="00E5316C"/>
    <w:rsid w:val="00E55F5D"/>
    <w:rsid w:val="00E56304"/>
    <w:rsid w:val="00E81D02"/>
    <w:rsid w:val="00E83846"/>
    <w:rsid w:val="00E84121"/>
    <w:rsid w:val="00EB1D6F"/>
    <w:rsid w:val="00EC67B7"/>
    <w:rsid w:val="00EE6DDE"/>
    <w:rsid w:val="00EF43A5"/>
    <w:rsid w:val="00F029C4"/>
    <w:rsid w:val="00F11A02"/>
    <w:rsid w:val="00F279EC"/>
    <w:rsid w:val="00F27D72"/>
    <w:rsid w:val="00F30FE8"/>
    <w:rsid w:val="00F476D9"/>
    <w:rsid w:val="00F577F2"/>
    <w:rsid w:val="00F92DE3"/>
    <w:rsid w:val="00F93D05"/>
    <w:rsid w:val="00FB14FB"/>
    <w:rsid w:val="00FB5D13"/>
    <w:rsid w:val="00FB6978"/>
    <w:rsid w:val="00FC6A3E"/>
    <w:rsid w:val="00FE6EB4"/>
    <w:rsid w:val="00FF44E9"/>
    <w:rsid w:val="00FF50C0"/>
    <w:rsid w:val="00FF7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404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627404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627404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627404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627404"/>
    <w:pPr>
      <w:keepNext/>
      <w:ind w:left="5040"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627404"/>
    <w:pPr>
      <w:keepNext/>
      <w:spacing w:after="58"/>
      <w:jc w:val="center"/>
      <w:outlineLvl w:val="4"/>
    </w:pPr>
    <w:rPr>
      <w:rFonts w:ascii="Arial Narrow" w:hAnsi="Arial Narrow"/>
      <w:b/>
      <w:sz w:val="22"/>
      <w:lang w:val="es-ES_tradnl"/>
    </w:rPr>
  </w:style>
  <w:style w:type="paragraph" w:styleId="Ttulo6">
    <w:name w:val="heading 6"/>
    <w:basedOn w:val="Normal"/>
    <w:next w:val="Normal"/>
    <w:qFormat/>
    <w:rsid w:val="00627404"/>
    <w:pPr>
      <w:keepNext/>
      <w:spacing w:after="58"/>
      <w:jc w:val="center"/>
      <w:outlineLvl w:val="5"/>
    </w:pPr>
    <w:rPr>
      <w:rFonts w:ascii="Arial Narrow" w:hAnsi="Arial Narrow"/>
      <w:b/>
      <w:bCs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627404"/>
  </w:style>
  <w:style w:type="paragraph" w:styleId="Encabezado">
    <w:name w:val="header"/>
    <w:basedOn w:val="Normal"/>
    <w:rsid w:val="0062740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27404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F27D72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unhideWhenUsed/>
    <w:rsid w:val="00385D20"/>
    <w:pPr>
      <w:widowControl/>
    </w:pPr>
    <w:rPr>
      <w:rFonts w:ascii="Calibri" w:eastAsiaTheme="minorHAnsi" w:hAnsi="Calibri" w:cstheme="minorBidi"/>
      <w:snapToGrid/>
      <w:sz w:val="22"/>
      <w:szCs w:val="21"/>
      <w:lang w:val="es-ES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385D20"/>
    <w:rPr>
      <w:rFonts w:ascii="Calibri" w:eastAsiaTheme="minorHAnsi" w:hAnsi="Calibri" w:cstheme="minorBidi"/>
      <w:sz w:val="22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http://images.google.es/images?q=tbn:iJeuqqgBcsUJ:www.historia-es.com/images/bandera1024.jpg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images.google.es/imgres?imgurl=http://www.historia-es.com/images/bandera1024.jpg&amp;imgrefurl=http://www.historia-es.com/spain/b_04_01.php&amp;h=768&amp;w=1024&amp;sz=68&amp;tbnid=iJeuqqgBcsUJ:&amp;tbnh=112&amp;tbnw=149&amp;start=1&amp;prev=/images?q=Bandera+de+Espa%C3%B1a&amp;hl=es&amp;lr=&amp;sa=G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1CE26C6-DF1C-4B47-809C-44249098BF4F}"/>
</file>

<file path=customXml/itemProps2.xml><?xml version="1.0" encoding="utf-8"?>
<ds:datastoreItem xmlns:ds="http://schemas.openxmlformats.org/officeDocument/2006/customXml" ds:itemID="{E79630C8-29D7-4868-91DC-2D803B696E10}"/>
</file>

<file path=customXml/itemProps3.xml><?xml version="1.0" encoding="utf-8"?>
<ds:datastoreItem xmlns:ds="http://schemas.openxmlformats.org/officeDocument/2006/customXml" ds:itemID="{5B7A4F36-5C5B-4A1F-88DD-F0D5DE7EFE35}"/>
</file>

<file path=customXml/itemProps4.xml><?xml version="1.0" encoding="utf-8"?>
<ds:datastoreItem xmlns:ds="http://schemas.openxmlformats.org/officeDocument/2006/customXml" ds:itemID="{14966ACE-016E-4E0F-AB62-757912C4CE21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690</TotalTime>
  <Pages>6</Pages>
  <Words>1109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/>
  <LinksUpToDate>false</LinksUpToDate>
  <CharactersWithSpaces>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REGLAS</cp:lastModifiedBy>
  <cp:revision>45</cp:revision>
  <cp:lastPrinted>2014-01-23T17:42:00Z</cp:lastPrinted>
  <dcterms:created xsi:type="dcterms:W3CDTF">2010-12-28T12:46:00Z</dcterms:created>
  <dcterms:modified xsi:type="dcterms:W3CDTF">2014-12-02T10:18:00Z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