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C0EF3">
              <w:rPr>
                <w:rFonts w:ascii="Calibri" w:hAnsi="Calibri"/>
                <w:bCs/>
                <w:color w:val="002060"/>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B8051E" w:rsidP="00D44871">
            <w:pPr>
              <w:pStyle w:val="Ttulo1"/>
              <w:spacing w:line="240" w:lineRule="auto"/>
              <w:rPr>
                <w:rFonts w:ascii="Calibri" w:hAnsi="Calibri"/>
                <w:b w:val="0"/>
                <w:bCs/>
                <w:color w:val="002060"/>
                <w:lang w:val="en-GB"/>
              </w:rPr>
            </w:pPr>
            <w:r>
              <w:rPr>
                <w:rFonts w:ascii="Calibri" w:hAnsi="Calibri"/>
                <w:b w:val="0"/>
                <w:bCs/>
                <w:color w:val="002060"/>
                <w:lang w:val="en-GB"/>
              </w:rPr>
              <w:t>Copa Sotogrande</w:t>
            </w:r>
            <w:r w:rsidR="004C0EF3">
              <w:rPr>
                <w:rFonts w:ascii="Calibri" w:hAnsi="Calibri"/>
                <w:b w:val="0"/>
                <w:bCs/>
                <w:color w:val="002060"/>
                <w:lang w:val="en-GB"/>
              </w:rPr>
              <w:t>.</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B8051E">
            <w:pPr>
              <w:rPr>
                <w:rFonts w:ascii="Calibri" w:hAnsi="Calibri"/>
                <w:b/>
                <w:bCs/>
                <w:color w:val="002060"/>
                <w:lang w:val="es-ES_tradnl"/>
              </w:rPr>
            </w:pPr>
            <w:r>
              <w:rPr>
                <w:rFonts w:ascii="Calibri" w:hAnsi="Calibri"/>
                <w:b/>
                <w:bCs/>
                <w:color w:val="002060"/>
                <w:lang w:val="es-ES_tradnl"/>
              </w:rPr>
              <w:t>13-16 febrero</w:t>
            </w:r>
            <w:r w:rsidR="004C0EF3">
              <w:rPr>
                <w:rFonts w:ascii="Calibri" w:hAnsi="Calibri"/>
                <w:b/>
                <w:bCs/>
                <w:color w:val="002060"/>
                <w:lang w:val="es-ES_tradnl"/>
              </w:rPr>
              <w:t xml:space="preserve">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B8051E">
            <w:pPr>
              <w:rPr>
                <w:rFonts w:ascii="Calibri" w:hAnsi="Calibri"/>
                <w:b/>
                <w:bCs/>
                <w:color w:val="002060"/>
                <w:lang w:val="es-ES_tradnl"/>
              </w:rPr>
            </w:pPr>
            <w:r>
              <w:rPr>
                <w:rFonts w:ascii="Calibri" w:hAnsi="Calibri"/>
                <w:b/>
                <w:bCs/>
                <w:color w:val="002060"/>
                <w:lang w:val="es-ES_tradnl"/>
              </w:rPr>
              <w:t>17 febrero</w:t>
            </w:r>
            <w:r w:rsidR="004C0EF3">
              <w:rPr>
                <w:rFonts w:ascii="Calibri" w:hAnsi="Calibri"/>
                <w:b/>
                <w:bCs/>
                <w:color w:val="002060"/>
                <w:lang w:val="es-ES_tradnl"/>
              </w:rPr>
              <w:t xml:space="preserv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711B8D" w:rsidRPr="00970538" w:rsidRDefault="00970538" w:rsidP="00970538">
            <w:pPr>
              <w:rPr>
                <w:rFonts w:ascii="Calibri" w:hAnsi="Calibri"/>
                <w:b/>
                <w:bCs/>
                <w:color w:val="002060"/>
                <w:lang w:val="es-ES_tradnl"/>
              </w:rPr>
            </w:pPr>
            <w:r>
              <w:rPr>
                <w:rFonts w:ascii="Calibri" w:hAnsi="Calibri"/>
                <w:b/>
                <w:bCs/>
                <w:color w:val="002060"/>
                <w:lang w:val="es-ES_tradnl"/>
              </w:rPr>
              <w:t>M</w:t>
            </w:r>
            <w:r w:rsidR="00711B8D" w:rsidRPr="00970538">
              <w:rPr>
                <w:rFonts w:ascii="Calibri" w:hAnsi="Calibri"/>
                <w:b/>
                <w:bCs/>
                <w:color w:val="002060"/>
                <w:lang w:val="es-ES_tradnl"/>
              </w:rPr>
              <w:t>ario Galiano.</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62CA5" w:rsidRDefault="00162CA5" w:rsidP="00E9519B">
      <w:pPr>
        <w:rPr>
          <w:rFonts w:ascii="Calibri" w:hAnsi="Calibri"/>
          <w:color w:val="002060"/>
          <w:lang w:val="es-ES_tradnl"/>
        </w:rPr>
      </w:pPr>
    </w:p>
    <w:p w:rsidR="002E6A8D" w:rsidRDefault="002E6A8D" w:rsidP="002E6A8D"/>
    <w:p w:rsidR="008B4B6E" w:rsidRDefault="008B4B6E" w:rsidP="002E6A8D"/>
    <w:p w:rsidR="00FA312C" w:rsidRDefault="00415A8E" w:rsidP="00417E51">
      <w:pPr>
        <w:tabs>
          <w:tab w:val="left" w:pos="5565"/>
        </w:tabs>
        <w:jc w:val="both"/>
      </w:pPr>
      <w:r>
        <w:t>ESTRATEGIA:</w:t>
      </w:r>
    </w:p>
    <w:p w:rsidR="00FA312C" w:rsidRDefault="00FA312C" w:rsidP="00417E51">
      <w:pPr>
        <w:tabs>
          <w:tab w:val="left" w:pos="5565"/>
        </w:tabs>
        <w:jc w:val="both"/>
      </w:pPr>
      <w:r>
        <w:t xml:space="preserve">               </w:t>
      </w:r>
    </w:p>
    <w:p w:rsidR="004C0EF3" w:rsidRDefault="00FA312C" w:rsidP="00417E51">
      <w:pPr>
        <w:tabs>
          <w:tab w:val="left" w:pos="5565"/>
        </w:tabs>
        <w:jc w:val="both"/>
      </w:pPr>
      <w:r>
        <w:t xml:space="preserve">                 Mario </w:t>
      </w:r>
      <w:r w:rsidR="00162CA5">
        <w:t>está</w:t>
      </w:r>
      <w:r>
        <w:t xml:space="preserve"> mejorando mucho en esta faceta. No juega de una manera tan agresiva y a veces alocada como antes. Bien.</w:t>
      </w:r>
      <w:r w:rsidR="00B8051E">
        <w:t xml:space="preserve">                </w:t>
      </w:r>
    </w:p>
    <w:p w:rsidR="00160E50" w:rsidRDefault="00160E50" w:rsidP="00417E51">
      <w:pPr>
        <w:tabs>
          <w:tab w:val="left" w:pos="5565"/>
        </w:tabs>
        <w:jc w:val="both"/>
      </w:pPr>
    </w:p>
    <w:p w:rsidR="00162CA5" w:rsidRDefault="00162CA5" w:rsidP="00417E51">
      <w:pPr>
        <w:tabs>
          <w:tab w:val="left" w:pos="5565"/>
        </w:tabs>
        <w:jc w:val="both"/>
      </w:pPr>
    </w:p>
    <w:p w:rsidR="00160E50" w:rsidRDefault="00160E50" w:rsidP="00417E51">
      <w:pPr>
        <w:tabs>
          <w:tab w:val="left" w:pos="1276"/>
        </w:tabs>
        <w:jc w:val="both"/>
      </w:pPr>
      <w:r>
        <w:t>RUTINAS INFORMATIVAS (LIBRO DE MEDIDAS – Utilización del Mismo):</w:t>
      </w:r>
    </w:p>
    <w:p w:rsidR="004C0EF3" w:rsidRDefault="004C0EF3" w:rsidP="00417E51">
      <w:pPr>
        <w:tabs>
          <w:tab w:val="left" w:pos="1276"/>
        </w:tabs>
        <w:jc w:val="both"/>
      </w:pPr>
    </w:p>
    <w:p w:rsidR="004C0EF3" w:rsidRDefault="00FA312C" w:rsidP="00417E51">
      <w:pPr>
        <w:tabs>
          <w:tab w:val="left" w:pos="1276"/>
        </w:tabs>
        <w:jc w:val="both"/>
      </w:pPr>
      <w:r>
        <w:t xml:space="preserve">                Vi su libro de medidas y estaba muy completo, con muchas anotaciones. Aun </w:t>
      </w:r>
      <w:r w:rsidR="00162CA5">
        <w:t>así</w:t>
      </w:r>
      <w:r>
        <w:t xml:space="preserve">, en algunas ocasiones, sobre todo en distancias medias con el sand wedge, se </w:t>
      </w:r>
      <w:r w:rsidR="00162CA5">
        <w:t>fía</w:t>
      </w:r>
      <w:r>
        <w:t xml:space="preserve"> de su instinto. Bastante bien.</w:t>
      </w:r>
      <w:r w:rsidR="004C0EF3">
        <w:t xml:space="preserve">          </w:t>
      </w:r>
      <w:r w:rsidR="00B8051E">
        <w:t xml:space="preserve">      </w:t>
      </w:r>
    </w:p>
    <w:p w:rsidR="004C0EF3" w:rsidRDefault="004C0EF3" w:rsidP="00417E51">
      <w:pPr>
        <w:tabs>
          <w:tab w:val="left" w:pos="1276"/>
        </w:tabs>
        <w:jc w:val="both"/>
      </w:pPr>
    </w:p>
    <w:p w:rsidR="00233FCA" w:rsidRDefault="00233FCA" w:rsidP="00417E51">
      <w:pPr>
        <w:tabs>
          <w:tab w:val="left" w:pos="1276"/>
        </w:tabs>
        <w:jc w:val="both"/>
      </w:pPr>
    </w:p>
    <w:p w:rsidR="00233FCA" w:rsidRDefault="00233FCA" w:rsidP="00417E51">
      <w:pPr>
        <w:tabs>
          <w:tab w:val="left" w:pos="1276"/>
        </w:tabs>
        <w:jc w:val="both"/>
      </w:pPr>
      <w:r>
        <w:t>ALIMENTACION-HIDRATACION:</w:t>
      </w:r>
    </w:p>
    <w:p w:rsidR="00233FCA" w:rsidRDefault="00233FCA" w:rsidP="00417E51">
      <w:pPr>
        <w:tabs>
          <w:tab w:val="left" w:pos="1276"/>
        </w:tabs>
        <w:jc w:val="both"/>
      </w:pPr>
    </w:p>
    <w:p w:rsidR="00233FCA" w:rsidRDefault="00233FCA" w:rsidP="00417E51">
      <w:pPr>
        <w:tabs>
          <w:tab w:val="left" w:pos="1276"/>
        </w:tabs>
        <w:jc w:val="both"/>
      </w:pPr>
      <w:r>
        <w:t xml:space="preserve">               Bien. Controlada.</w:t>
      </w:r>
    </w:p>
    <w:p w:rsidR="00162CA5" w:rsidRDefault="00162CA5" w:rsidP="00417E51">
      <w:pPr>
        <w:tabs>
          <w:tab w:val="left" w:pos="1276"/>
        </w:tabs>
        <w:jc w:val="both"/>
      </w:pPr>
    </w:p>
    <w:p w:rsidR="00233FCA" w:rsidRDefault="00233FCA" w:rsidP="00417E51">
      <w:pPr>
        <w:tabs>
          <w:tab w:val="left" w:pos="1276"/>
        </w:tabs>
        <w:jc w:val="both"/>
      </w:pPr>
      <w:r>
        <w:t>PRACTICA:</w:t>
      </w:r>
    </w:p>
    <w:p w:rsidR="00233FCA" w:rsidRDefault="00233FCA" w:rsidP="00417E51">
      <w:pPr>
        <w:tabs>
          <w:tab w:val="left" w:pos="1276"/>
        </w:tabs>
        <w:jc w:val="both"/>
      </w:pPr>
    </w:p>
    <w:p w:rsidR="00233FCA" w:rsidRDefault="00233FCA" w:rsidP="00417E51">
      <w:pPr>
        <w:tabs>
          <w:tab w:val="left" w:pos="1276"/>
        </w:tabs>
        <w:jc w:val="both"/>
      </w:pPr>
      <w:r>
        <w:t xml:space="preserve">               Me gusta verle en el campo de prácticas. Pega todo tipo de bolas. Debe practicar más el juego alrededor de green por bajo.</w:t>
      </w:r>
    </w:p>
    <w:p w:rsidR="00233FCA" w:rsidRDefault="00233FCA" w:rsidP="00417E51">
      <w:pPr>
        <w:tabs>
          <w:tab w:val="left" w:pos="1276"/>
        </w:tabs>
        <w:jc w:val="both"/>
      </w:pPr>
    </w:p>
    <w:p w:rsidR="00233FCA" w:rsidRDefault="00233FCA" w:rsidP="00417E51">
      <w:pPr>
        <w:tabs>
          <w:tab w:val="left" w:pos="1276"/>
        </w:tabs>
        <w:jc w:val="both"/>
      </w:pPr>
    </w:p>
    <w:p w:rsidR="00160E50" w:rsidRDefault="00415A8E" w:rsidP="00417E51">
      <w:pPr>
        <w:tabs>
          <w:tab w:val="left" w:pos="5565"/>
        </w:tabs>
        <w:jc w:val="both"/>
      </w:pPr>
      <w:r>
        <w:t>IMAGINACIÓN EN EL CAMPO:</w:t>
      </w:r>
    </w:p>
    <w:p w:rsidR="00FA312C" w:rsidRDefault="00FA312C" w:rsidP="00417E51">
      <w:pPr>
        <w:tabs>
          <w:tab w:val="left" w:pos="5565"/>
        </w:tabs>
        <w:jc w:val="both"/>
      </w:pPr>
    </w:p>
    <w:p w:rsidR="004C0EF3" w:rsidRDefault="00FA312C" w:rsidP="00417E51">
      <w:pPr>
        <w:tabs>
          <w:tab w:val="left" w:pos="5565"/>
        </w:tabs>
        <w:jc w:val="both"/>
      </w:pPr>
      <w:r>
        <w:t xml:space="preserve">               Siempre le veo bien en esta faceta, ha mejorado desde que se atreve a pegar golpes con fade, aunque no tenga </w:t>
      </w:r>
      <w:r w:rsidR="00162CA5">
        <w:t>todavía</w:t>
      </w:r>
      <w:r>
        <w:t xml:space="preserve"> la misma consistencia que en los golpes con draw.</w:t>
      </w:r>
      <w:r w:rsidR="00B8051E">
        <w:t xml:space="preserve">                </w:t>
      </w:r>
    </w:p>
    <w:p w:rsidR="00160E50" w:rsidRDefault="00160E50" w:rsidP="00417E51">
      <w:pPr>
        <w:tabs>
          <w:tab w:val="left" w:pos="5565"/>
        </w:tabs>
        <w:jc w:val="both"/>
      </w:pPr>
    </w:p>
    <w:p w:rsidR="00162CA5" w:rsidRDefault="00162CA5" w:rsidP="00417E51">
      <w:pPr>
        <w:tabs>
          <w:tab w:val="left" w:pos="5565"/>
        </w:tabs>
        <w:jc w:val="both"/>
      </w:pPr>
    </w:p>
    <w:p w:rsidR="00415A8E" w:rsidRDefault="00415A8E" w:rsidP="00417E51">
      <w:pPr>
        <w:tabs>
          <w:tab w:val="left" w:pos="5565"/>
        </w:tabs>
        <w:jc w:val="both"/>
      </w:pPr>
      <w:r>
        <w:t>SURTIDO Y VARIACIÓN DE GOLPES (E</w:t>
      </w:r>
      <w:r w:rsidR="008E7AF4">
        <w:t>FECTOS) – DOMINIO DE LOS MISMOS</w:t>
      </w:r>
    </w:p>
    <w:p w:rsidR="00FA312C" w:rsidRDefault="00FA312C" w:rsidP="00417E51">
      <w:pPr>
        <w:tabs>
          <w:tab w:val="left" w:pos="5565"/>
        </w:tabs>
        <w:jc w:val="both"/>
      </w:pPr>
    </w:p>
    <w:p w:rsidR="004C0EF3" w:rsidRDefault="00FA312C" w:rsidP="00417E51">
      <w:pPr>
        <w:tabs>
          <w:tab w:val="left" w:pos="5565"/>
        </w:tabs>
        <w:jc w:val="both"/>
      </w:pPr>
      <w:r>
        <w:lastRenderedPageBreak/>
        <w:t xml:space="preserve">               Bien, por lo ya dicho de </w:t>
      </w:r>
      <w:r w:rsidR="00823F3B">
        <w:t xml:space="preserve">que comienza a jugar golpes con fade. </w:t>
      </w:r>
      <w:r w:rsidR="00162CA5">
        <w:t>Ningún</w:t>
      </w:r>
      <w:r w:rsidR="00823F3B">
        <w:t xml:space="preserve"> problema para pegar golpes altos o bajos.</w:t>
      </w:r>
      <w:r w:rsidR="004C0EF3">
        <w:t xml:space="preserve">                </w:t>
      </w:r>
    </w:p>
    <w:p w:rsidR="008B4B6E" w:rsidRDefault="008B4B6E" w:rsidP="00417E51">
      <w:pPr>
        <w:tabs>
          <w:tab w:val="left" w:pos="5565"/>
        </w:tabs>
        <w:jc w:val="both"/>
      </w:pPr>
    </w:p>
    <w:p w:rsidR="00162CA5" w:rsidRDefault="00162CA5" w:rsidP="00417E51">
      <w:pPr>
        <w:tabs>
          <w:tab w:val="left" w:pos="5565"/>
        </w:tabs>
        <w:jc w:val="both"/>
      </w:pPr>
    </w:p>
    <w:p w:rsidR="00415A8E" w:rsidRDefault="004C0EF3" w:rsidP="00417E51">
      <w:pPr>
        <w:tabs>
          <w:tab w:val="left" w:pos="5565"/>
        </w:tabs>
        <w:jc w:val="both"/>
      </w:pPr>
      <w:r>
        <w:t>JU</w:t>
      </w:r>
      <w:r w:rsidR="00415A8E">
        <w:t>EGO CORTO: SURTIDO DE GOLPES  - MEDICIÓN DE LA DISTANCIA:</w:t>
      </w:r>
    </w:p>
    <w:p w:rsidR="00823F3B" w:rsidRDefault="00823F3B" w:rsidP="00417E51">
      <w:pPr>
        <w:tabs>
          <w:tab w:val="left" w:pos="5565"/>
        </w:tabs>
        <w:jc w:val="both"/>
      </w:pPr>
    </w:p>
    <w:p w:rsidR="004D7CDB" w:rsidRDefault="00823F3B" w:rsidP="00417E51">
      <w:pPr>
        <w:tabs>
          <w:tab w:val="left" w:pos="5565"/>
        </w:tabs>
        <w:jc w:val="both"/>
      </w:pPr>
      <w:r>
        <w:t xml:space="preserve">              Ya sabemos que Mario tiene unas manos increíbles y su surtido de golpes cortos es espectacular. El problema es que siempre los realiza con el sand wedge y esto le produjo dos tipos de problemas. El primero, el control del backspin. Los greenes de Sotogrande son muy </w:t>
      </w:r>
      <w:r w:rsidR="00162CA5">
        <w:t>rápidos</w:t>
      </w:r>
      <w:r>
        <w:t xml:space="preserve"> y muchos de ellos con pendientes muy pronunciadas. </w:t>
      </w:r>
      <w:r w:rsidR="00162CA5">
        <w:t>Además</w:t>
      </w:r>
      <w:r>
        <w:t xml:space="preserve">, algunos tienen muy poca profundidad. En golpes teóricamente sencillos no fue capaz de dejar la bola cerca de la bandera porque para ello hubiera sido necesario botar la bola al fondo del green, con el riesgo de pasarse y dejarse un golpe imposible. El resultado era que su bola terminaba al principio de green, muy lejos del hoyo. Mario necesita practicar golpes de media distancia con palos </w:t>
      </w:r>
      <w:r w:rsidR="00162CA5">
        <w:t>más</w:t>
      </w:r>
      <w:r>
        <w:t xml:space="preserve"> cerrados. El segundo problema fue en los golpes alrededor del green. Los greenes eran algo desiguales en cuanto al bote de la bola. </w:t>
      </w:r>
      <w:r w:rsidR="004D7CDB">
        <w:t xml:space="preserve">En golpes teóricamente sencillos, cometió errores en el control de distancia ya que en algunas ocasiones su bola se frenaba </w:t>
      </w:r>
      <w:r w:rsidR="00162CA5">
        <w:t>más</w:t>
      </w:r>
      <w:r w:rsidR="004D7CDB">
        <w:t xml:space="preserve"> de lo que </w:t>
      </w:r>
      <w:r w:rsidR="00162CA5">
        <w:t>él</w:t>
      </w:r>
      <w:r w:rsidR="004D7CDB">
        <w:t xml:space="preserve"> pensaba, y en otras ocasiones no frenaba tanto como </w:t>
      </w:r>
      <w:r w:rsidR="00162CA5">
        <w:t>él</w:t>
      </w:r>
      <w:r w:rsidR="004D7CDB">
        <w:t xml:space="preserve"> pensaba. Esto lógicamente no se produciría si planteara ciertos golpes </w:t>
      </w:r>
      <w:r w:rsidR="00162CA5">
        <w:t>más</w:t>
      </w:r>
      <w:r w:rsidR="004D7CDB">
        <w:t xml:space="preserve"> por abajo con palos </w:t>
      </w:r>
      <w:r w:rsidR="00162CA5">
        <w:t>más</w:t>
      </w:r>
      <w:r w:rsidR="004D7CDB">
        <w:t xml:space="preserve"> cerrados.</w:t>
      </w:r>
    </w:p>
    <w:p w:rsidR="003F664A" w:rsidRDefault="003F664A" w:rsidP="00417E51">
      <w:pPr>
        <w:tabs>
          <w:tab w:val="left" w:pos="5565"/>
        </w:tabs>
        <w:jc w:val="both"/>
      </w:pPr>
    </w:p>
    <w:p w:rsidR="00162CA5" w:rsidRDefault="00162CA5" w:rsidP="00417E51">
      <w:pPr>
        <w:tabs>
          <w:tab w:val="left" w:pos="5565"/>
        </w:tabs>
        <w:jc w:val="both"/>
      </w:pPr>
    </w:p>
    <w:p w:rsidR="003F664A" w:rsidRDefault="003F664A" w:rsidP="00417E51">
      <w:pPr>
        <w:tabs>
          <w:tab w:val="left" w:pos="5565"/>
        </w:tabs>
        <w:jc w:val="both"/>
      </w:pPr>
      <w:r>
        <w:t>JUEGO EN CONDICIONES EXTREMAS:</w:t>
      </w:r>
    </w:p>
    <w:p w:rsidR="004D7CDB" w:rsidRDefault="004D7CDB" w:rsidP="00417E51">
      <w:pPr>
        <w:tabs>
          <w:tab w:val="left" w:pos="5565"/>
        </w:tabs>
        <w:jc w:val="both"/>
      </w:pPr>
    </w:p>
    <w:p w:rsidR="00415A8E" w:rsidRDefault="004D7CDB" w:rsidP="00417E51">
      <w:pPr>
        <w:tabs>
          <w:tab w:val="left" w:pos="5565"/>
        </w:tabs>
        <w:jc w:val="both"/>
      </w:pPr>
      <w:r>
        <w:t xml:space="preserve">                Condiciones extremas sufrimos el martes, </w:t>
      </w:r>
      <w:r w:rsidR="00162CA5">
        <w:t>día</w:t>
      </w:r>
      <w:r>
        <w:t xml:space="preserve"> del Am-Am, con una lluvia tremenda, y el primer </w:t>
      </w:r>
      <w:r w:rsidR="00162CA5">
        <w:t>día</w:t>
      </w:r>
      <w:r>
        <w:t xml:space="preserve"> de competición, con un viento muy fuerte. Con lluvia se defendió perfectamente bien y estaba jugando un gran golf cuando se suspendió. El primer </w:t>
      </w:r>
      <w:r w:rsidR="00162CA5">
        <w:t>día</w:t>
      </w:r>
      <w:r>
        <w:t xml:space="preserve"> de competición, con el fuerte viento, su juego de tee a green fue mejor de lo que demuestra su resultado (77), pero pateo bastante mal.</w:t>
      </w:r>
      <w:r w:rsidR="008B4B6E">
        <w:t xml:space="preserve">             </w:t>
      </w:r>
    </w:p>
    <w:p w:rsidR="004C0EF3" w:rsidRDefault="004C0EF3" w:rsidP="00417E51">
      <w:pPr>
        <w:tabs>
          <w:tab w:val="left" w:pos="1276"/>
        </w:tabs>
        <w:ind w:left="2130"/>
        <w:jc w:val="both"/>
      </w:pPr>
    </w:p>
    <w:p w:rsidR="00162CA5" w:rsidRDefault="00162CA5" w:rsidP="00417E51">
      <w:pPr>
        <w:tabs>
          <w:tab w:val="left" w:pos="1276"/>
        </w:tabs>
        <w:ind w:left="2130"/>
        <w:jc w:val="both"/>
      </w:pPr>
    </w:p>
    <w:p w:rsidR="00160E50" w:rsidRDefault="00160E50" w:rsidP="00417E51">
      <w:pPr>
        <w:tabs>
          <w:tab w:val="left" w:pos="1276"/>
        </w:tabs>
        <w:jc w:val="both"/>
      </w:pPr>
      <w:r>
        <w:t>PUTT- OPINIÓN:</w:t>
      </w:r>
      <w:bookmarkStart w:id="0" w:name="_GoBack"/>
      <w:bookmarkEnd w:id="0"/>
    </w:p>
    <w:p w:rsidR="004D7CDB" w:rsidRDefault="004D7CDB" w:rsidP="00417E51">
      <w:pPr>
        <w:tabs>
          <w:tab w:val="left" w:pos="1276"/>
        </w:tabs>
        <w:jc w:val="both"/>
      </w:pPr>
    </w:p>
    <w:p w:rsidR="008B4B6E" w:rsidRDefault="004D7CDB" w:rsidP="00417E51">
      <w:pPr>
        <w:tabs>
          <w:tab w:val="left" w:pos="1276"/>
        </w:tabs>
        <w:jc w:val="both"/>
      </w:pPr>
      <w:r>
        <w:t xml:space="preserve">               </w:t>
      </w:r>
      <w:r w:rsidR="00322E9A">
        <w:t>Fallo algunos putts</w:t>
      </w:r>
      <w:r>
        <w:t xml:space="preserve"> cortos. En lo que le pude ver, suele fallar</w:t>
      </w:r>
      <w:r w:rsidR="00322E9A">
        <w:t xml:space="preserve">los </w:t>
      </w:r>
      <w:r>
        <w:t>por</w:t>
      </w:r>
      <w:r w:rsidR="00322E9A">
        <w:t xml:space="preserve"> la parte de</w:t>
      </w:r>
      <w:r>
        <w:t xml:space="preserve"> arriba.</w:t>
      </w:r>
      <w:r w:rsidR="00DA231C">
        <w:t xml:space="preserve"> Suele tirar los putts firmes y con exceso de caída. Aparentemente, en el putting green no se le ve nada técnicamente mal. Los días de </w:t>
      </w:r>
      <w:r w:rsidR="00162CA5">
        <w:t>práctica</w:t>
      </w:r>
      <w:r w:rsidR="00DA231C">
        <w:t xml:space="preserve"> mete muchos putts. Y tiene días muy buenos, pero </w:t>
      </w:r>
      <w:r w:rsidR="00322E9A">
        <w:t>le falta algo de consistencia con este palo.</w:t>
      </w:r>
      <w:r w:rsidR="00B8051E">
        <w:t xml:space="preserve"> </w:t>
      </w:r>
    </w:p>
    <w:p w:rsidR="00160E50" w:rsidRDefault="00160E50" w:rsidP="00417E51">
      <w:pPr>
        <w:tabs>
          <w:tab w:val="left" w:pos="1276"/>
        </w:tabs>
        <w:jc w:val="both"/>
      </w:pPr>
    </w:p>
    <w:p w:rsidR="00417E51" w:rsidRDefault="008B4B6E" w:rsidP="0086065B">
      <w:pPr>
        <w:tabs>
          <w:tab w:val="left" w:pos="1276"/>
        </w:tabs>
        <w:jc w:val="both"/>
      </w:pPr>
      <w:r>
        <w:t xml:space="preserve">         </w:t>
      </w:r>
    </w:p>
    <w:p w:rsidR="00417E51" w:rsidRDefault="0086065B" w:rsidP="0086065B">
      <w:pPr>
        <w:tabs>
          <w:tab w:val="left" w:pos="1276"/>
        </w:tabs>
        <w:jc w:val="both"/>
      </w:pPr>
      <w:r>
        <w:t>Técnica</w:t>
      </w:r>
      <w:r w:rsidR="00B8051E">
        <w:t xml:space="preserve">: </w:t>
      </w:r>
      <w:r w:rsidR="00DA231C">
        <w:t>Muy mejorado. Bien.</w:t>
      </w:r>
    </w:p>
    <w:p w:rsidR="00417E51" w:rsidRDefault="00417E51" w:rsidP="0086065B">
      <w:pPr>
        <w:tabs>
          <w:tab w:val="left" w:pos="1276"/>
        </w:tabs>
        <w:jc w:val="both"/>
      </w:pPr>
      <w:r>
        <w:t xml:space="preserve">Estado de </w:t>
      </w:r>
      <w:r w:rsidR="0086065B">
        <w:t>ánimo</w:t>
      </w:r>
      <w:r w:rsidR="00B8051E">
        <w:t>:</w:t>
      </w:r>
      <w:r w:rsidR="00DA231C">
        <w:t xml:space="preserve"> Fallar putts cortos le desmoraliza. Agacha la cabeza. Muy voluble.</w:t>
      </w:r>
      <w:r w:rsidR="00B8051E">
        <w:t xml:space="preserve"> </w:t>
      </w:r>
    </w:p>
    <w:p w:rsidR="00417E51" w:rsidRDefault="00DA231C" w:rsidP="0086065B">
      <w:pPr>
        <w:tabs>
          <w:tab w:val="left" w:pos="1276"/>
        </w:tabs>
        <w:jc w:val="both"/>
      </w:pPr>
      <w:r>
        <w:t>Conf</w:t>
      </w:r>
      <w:r w:rsidR="00322E9A">
        <w:t>ianza: Bien</w:t>
      </w:r>
      <w:r>
        <w:t>.</w:t>
      </w:r>
    </w:p>
    <w:p w:rsidR="00417E51" w:rsidRDefault="0086065B" w:rsidP="0086065B">
      <w:pPr>
        <w:tabs>
          <w:tab w:val="left" w:pos="1276"/>
        </w:tabs>
        <w:jc w:val="both"/>
      </w:pPr>
      <w:r>
        <w:t>Concentración</w:t>
      </w:r>
      <w:r w:rsidR="00B8051E">
        <w:t>:</w:t>
      </w:r>
      <w:r w:rsidR="00DA231C">
        <w:t xml:space="preserve"> Mejor también. Su rutina va mejorando, aunque no deja de ser quizá algo </w:t>
      </w:r>
      <w:r w:rsidR="00162CA5">
        <w:t>rápido</w:t>
      </w:r>
      <w:r w:rsidR="00DA231C">
        <w:t>.</w:t>
      </w:r>
      <w:r w:rsidR="00B8051E">
        <w:t xml:space="preserve"> </w:t>
      </w:r>
    </w:p>
    <w:p w:rsidR="00DA231C" w:rsidRDefault="00B8051E" w:rsidP="00DA231C">
      <w:pPr>
        <w:tabs>
          <w:tab w:val="left" w:pos="1276"/>
        </w:tabs>
        <w:jc w:val="both"/>
      </w:pPr>
      <w:r>
        <w:t xml:space="preserve">Estrategia: </w:t>
      </w:r>
      <w:r w:rsidR="00DA231C">
        <w:t>Correcta, excepto en los golpes comentados, de 50 metros para abajo</w:t>
      </w:r>
      <w:r w:rsidR="00322E9A">
        <w:t>.</w:t>
      </w:r>
      <w:r w:rsidR="00DA231C">
        <w:t xml:space="preserve"> </w:t>
      </w:r>
    </w:p>
    <w:p w:rsidR="0086065B" w:rsidRDefault="00B8051E" w:rsidP="0086065B">
      <w:pPr>
        <w:tabs>
          <w:tab w:val="left" w:pos="1276"/>
        </w:tabs>
        <w:jc w:val="both"/>
      </w:pPr>
      <w:r>
        <w:t xml:space="preserve">Estado físico: </w:t>
      </w:r>
      <w:r w:rsidR="00DA231C">
        <w:t>Perfecto.</w:t>
      </w:r>
    </w:p>
    <w:p w:rsidR="0086065B" w:rsidRDefault="00B8051E" w:rsidP="0086065B">
      <w:pPr>
        <w:tabs>
          <w:tab w:val="left" w:pos="1276"/>
        </w:tabs>
        <w:jc w:val="both"/>
      </w:pPr>
      <w:r>
        <w:t>Estado mental:</w:t>
      </w:r>
      <w:r w:rsidR="00DA231C">
        <w:t xml:space="preserve"> Bien, con</w:t>
      </w:r>
      <w:r w:rsidR="00322E9A">
        <w:t xml:space="preserve"> algunos</w:t>
      </w:r>
      <w:r w:rsidR="00DA231C">
        <w:t xml:space="preserve"> altibajos.</w:t>
      </w:r>
      <w:r>
        <w:t xml:space="preserve"> </w:t>
      </w:r>
    </w:p>
    <w:p w:rsidR="00415A8E" w:rsidRDefault="00B8051E" w:rsidP="009F6FC4">
      <w:pPr>
        <w:tabs>
          <w:tab w:val="left" w:pos="1276"/>
        </w:tabs>
        <w:jc w:val="both"/>
      </w:pPr>
      <w:r>
        <w:t xml:space="preserve">Compañerismo: </w:t>
      </w:r>
      <w:r w:rsidR="00DA231C">
        <w:t xml:space="preserve">Excepcional. Jugadores </w:t>
      </w:r>
      <w:r w:rsidR="00162CA5">
        <w:t>así</w:t>
      </w:r>
      <w:r w:rsidR="00DA231C">
        <w:t xml:space="preserve"> son necesarios en los torneos por equipos.</w:t>
      </w:r>
      <w:r w:rsidR="009F6FC4">
        <w:t xml:space="preserve"> </w:t>
      </w: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sectPr w:rsidR="00415A8E"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1D19" w:rsidRDefault="00851D19">
      <w:r>
        <w:separator/>
      </w:r>
    </w:p>
  </w:endnote>
  <w:endnote w:type="continuationSeparator" w:id="0">
    <w:p w:rsidR="00851D19" w:rsidRDefault="00851D1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B4509">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1B4509">
          <w:pPr>
            <w:pStyle w:val="Piedepgina"/>
            <w:jc w:val="right"/>
            <w:rPr>
              <w:b/>
              <w:color w:val="4F81BD"/>
              <w:sz w:val="32"/>
              <w:szCs w:val="32"/>
            </w:rPr>
          </w:pPr>
          <w:r w:rsidRPr="001B4509">
            <w:fldChar w:fldCharType="begin"/>
          </w:r>
          <w:r w:rsidR="00415A8E">
            <w:instrText xml:space="preserve"> PAGE   \* MERGEFORMAT </w:instrText>
          </w:r>
          <w:r w:rsidRPr="001B4509">
            <w:fldChar w:fldCharType="separate"/>
          </w:r>
          <w:r w:rsidR="005762E8" w:rsidRPr="005762E8">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1D19" w:rsidRDefault="00851D19">
      <w:r>
        <w:separator/>
      </w:r>
    </w:p>
  </w:footnote>
  <w:footnote w:type="continuationSeparator" w:id="0">
    <w:p w:rsidR="00851D19" w:rsidRDefault="00851D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096218B5"/>
    <w:multiLevelType w:val="hybridMultilevel"/>
    <w:tmpl w:val="D09C9AE8"/>
    <w:lvl w:ilvl="0" w:tplc="B846CBE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3">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6">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9"/>
  </w:num>
  <w:num w:numId="2">
    <w:abstractNumId w:val="11"/>
  </w:num>
  <w:num w:numId="3">
    <w:abstractNumId w:val="21"/>
  </w:num>
  <w:num w:numId="4">
    <w:abstractNumId w:val="3"/>
  </w:num>
  <w:num w:numId="5">
    <w:abstractNumId w:val="5"/>
  </w:num>
  <w:num w:numId="6">
    <w:abstractNumId w:val="16"/>
  </w:num>
  <w:num w:numId="7">
    <w:abstractNumId w:val="2"/>
  </w:num>
  <w:num w:numId="8">
    <w:abstractNumId w:val="13"/>
  </w:num>
  <w:num w:numId="9">
    <w:abstractNumId w:val="17"/>
  </w:num>
  <w:num w:numId="10">
    <w:abstractNumId w:val="22"/>
  </w:num>
  <w:num w:numId="11">
    <w:abstractNumId w:val="8"/>
  </w:num>
  <w:num w:numId="12">
    <w:abstractNumId w:val="4"/>
  </w:num>
  <w:num w:numId="13">
    <w:abstractNumId w:val="18"/>
  </w:num>
  <w:num w:numId="14">
    <w:abstractNumId w:val="10"/>
  </w:num>
  <w:num w:numId="15">
    <w:abstractNumId w:val="6"/>
  </w:num>
  <w:num w:numId="16">
    <w:abstractNumId w:val="0"/>
  </w:num>
  <w:num w:numId="17">
    <w:abstractNumId w:val="23"/>
  </w:num>
  <w:num w:numId="18">
    <w:abstractNumId w:val="15"/>
  </w:num>
  <w:num w:numId="19">
    <w:abstractNumId w:val="14"/>
  </w:num>
  <w:num w:numId="20">
    <w:abstractNumId w:val="9"/>
  </w:num>
  <w:num w:numId="21">
    <w:abstractNumId w:val="7"/>
  </w:num>
  <w:num w:numId="22">
    <w:abstractNumId w:val="20"/>
  </w:num>
  <w:num w:numId="23">
    <w:abstractNumId w:val="12"/>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rsids>
    <w:rsidRoot w:val="005A78FB"/>
    <w:rsid w:val="00005D2A"/>
    <w:rsid w:val="00013016"/>
    <w:rsid w:val="00021DFF"/>
    <w:rsid w:val="00030F43"/>
    <w:rsid w:val="0004733D"/>
    <w:rsid w:val="000727E0"/>
    <w:rsid w:val="000816A7"/>
    <w:rsid w:val="00086A60"/>
    <w:rsid w:val="000945B2"/>
    <w:rsid w:val="000A48F8"/>
    <w:rsid w:val="000B52F0"/>
    <w:rsid w:val="000D2E4E"/>
    <w:rsid w:val="001159F1"/>
    <w:rsid w:val="001179E0"/>
    <w:rsid w:val="00121C8F"/>
    <w:rsid w:val="001328BD"/>
    <w:rsid w:val="00134DBD"/>
    <w:rsid w:val="00136EC0"/>
    <w:rsid w:val="00160E50"/>
    <w:rsid w:val="00162CA5"/>
    <w:rsid w:val="00196EBF"/>
    <w:rsid w:val="001A243A"/>
    <w:rsid w:val="001B4509"/>
    <w:rsid w:val="001C19BC"/>
    <w:rsid w:val="001C660B"/>
    <w:rsid w:val="001D3D0B"/>
    <w:rsid w:val="001F0567"/>
    <w:rsid w:val="001F64FD"/>
    <w:rsid w:val="0020712F"/>
    <w:rsid w:val="00233FCA"/>
    <w:rsid w:val="00266B7C"/>
    <w:rsid w:val="002721BD"/>
    <w:rsid w:val="00276953"/>
    <w:rsid w:val="00280A0B"/>
    <w:rsid w:val="00282C17"/>
    <w:rsid w:val="00284E89"/>
    <w:rsid w:val="00295A5B"/>
    <w:rsid w:val="002B2E24"/>
    <w:rsid w:val="002E48F9"/>
    <w:rsid w:val="002E6A8D"/>
    <w:rsid w:val="002F6C0B"/>
    <w:rsid w:val="003079DA"/>
    <w:rsid w:val="00316C28"/>
    <w:rsid w:val="00322D87"/>
    <w:rsid w:val="00322E9A"/>
    <w:rsid w:val="00324F5E"/>
    <w:rsid w:val="00326E98"/>
    <w:rsid w:val="00327EB7"/>
    <w:rsid w:val="00337546"/>
    <w:rsid w:val="00344AF2"/>
    <w:rsid w:val="003578E1"/>
    <w:rsid w:val="00364346"/>
    <w:rsid w:val="00371D35"/>
    <w:rsid w:val="00386BB9"/>
    <w:rsid w:val="00397EBB"/>
    <w:rsid w:val="003B0599"/>
    <w:rsid w:val="003C0A6F"/>
    <w:rsid w:val="003C67EE"/>
    <w:rsid w:val="003D0DE2"/>
    <w:rsid w:val="003D6FBC"/>
    <w:rsid w:val="003E0B6F"/>
    <w:rsid w:val="003F1F35"/>
    <w:rsid w:val="003F4DD0"/>
    <w:rsid w:val="003F664A"/>
    <w:rsid w:val="004047E9"/>
    <w:rsid w:val="004144F7"/>
    <w:rsid w:val="00415A8E"/>
    <w:rsid w:val="00417E51"/>
    <w:rsid w:val="00433113"/>
    <w:rsid w:val="00433A9C"/>
    <w:rsid w:val="00464A23"/>
    <w:rsid w:val="0046619E"/>
    <w:rsid w:val="0048622F"/>
    <w:rsid w:val="00490E6A"/>
    <w:rsid w:val="00492793"/>
    <w:rsid w:val="004A1928"/>
    <w:rsid w:val="004B1F87"/>
    <w:rsid w:val="004C0EF3"/>
    <w:rsid w:val="004C44F5"/>
    <w:rsid w:val="004C5794"/>
    <w:rsid w:val="004C6E12"/>
    <w:rsid w:val="004D7CDB"/>
    <w:rsid w:val="005026EC"/>
    <w:rsid w:val="00504DC9"/>
    <w:rsid w:val="00520E0D"/>
    <w:rsid w:val="005337F4"/>
    <w:rsid w:val="005527F4"/>
    <w:rsid w:val="00555CF7"/>
    <w:rsid w:val="00557704"/>
    <w:rsid w:val="005762E8"/>
    <w:rsid w:val="005807C0"/>
    <w:rsid w:val="00580ECD"/>
    <w:rsid w:val="0059188D"/>
    <w:rsid w:val="005A3545"/>
    <w:rsid w:val="005A78FB"/>
    <w:rsid w:val="005C1225"/>
    <w:rsid w:val="005C1671"/>
    <w:rsid w:val="005F22CF"/>
    <w:rsid w:val="006026D0"/>
    <w:rsid w:val="006127F7"/>
    <w:rsid w:val="006262DD"/>
    <w:rsid w:val="00655494"/>
    <w:rsid w:val="00666FEB"/>
    <w:rsid w:val="006807DE"/>
    <w:rsid w:val="0068354C"/>
    <w:rsid w:val="00696222"/>
    <w:rsid w:val="006B2F15"/>
    <w:rsid w:val="00711B8D"/>
    <w:rsid w:val="007537DF"/>
    <w:rsid w:val="00755AE6"/>
    <w:rsid w:val="007623E9"/>
    <w:rsid w:val="00790F59"/>
    <w:rsid w:val="007B0BB7"/>
    <w:rsid w:val="007B1F1F"/>
    <w:rsid w:val="007C56FD"/>
    <w:rsid w:val="007C5A80"/>
    <w:rsid w:val="007C622B"/>
    <w:rsid w:val="0080128F"/>
    <w:rsid w:val="00823446"/>
    <w:rsid w:val="00823F3B"/>
    <w:rsid w:val="0083504D"/>
    <w:rsid w:val="00851D19"/>
    <w:rsid w:val="00852DB0"/>
    <w:rsid w:val="0086065B"/>
    <w:rsid w:val="00863763"/>
    <w:rsid w:val="00864687"/>
    <w:rsid w:val="008650FD"/>
    <w:rsid w:val="0088327A"/>
    <w:rsid w:val="008A2272"/>
    <w:rsid w:val="008A69F1"/>
    <w:rsid w:val="008A7CDA"/>
    <w:rsid w:val="008B036A"/>
    <w:rsid w:val="008B4B6E"/>
    <w:rsid w:val="008B507C"/>
    <w:rsid w:val="008B63EB"/>
    <w:rsid w:val="008C085B"/>
    <w:rsid w:val="008D2FDA"/>
    <w:rsid w:val="008E0134"/>
    <w:rsid w:val="008E0C4C"/>
    <w:rsid w:val="008E7AF4"/>
    <w:rsid w:val="008F7FBC"/>
    <w:rsid w:val="00905448"/>
    <w:rsid w:val="00970538"/>
    <w:rsid w:val="0097156C"/>
    <w:rsid w:val="00981553"/>
    <w:rsid w:val="00981FB3"/>
    <w:rsid w:val="009C1477"/>
    <w:rsid w:val="009D0E1D"/>
    <w:rsid w:val="009E714C"/>
    <w:rsid w:val="009F46D9"/>
    <w:rsid w:val="009F6FC4"/>
    <w:rsid w:val="00A14BC7"/>
    <w:rsid w:val="00A62EFC"/>
    <w:rsid w:val="00A863AB"/>
    <w:rsid w:val="00A9552A"/>
    <w:rsid w:val="00A97EEF"/>
    <w:rsid w:val="00AA0932"/>
    <w:rsid w:val="00AB43E2"/>
    <w:rsid w:val="00AB6EF6"/>
    <w:rsid w:val="00AC0EBE"/>
    <w:rsid w:val="00AC4AFB"/>
    <w:rsid w:val="00AC7C2F"/>
    <w:rsid w:val="00AD032B"/>
    <w:rsid w:val="00AF7031"/>
    <w:rsid w:val="00B17710"/>
    <w:rsid w:val="00B43F7D"/>
    <w:rsid w:val="00B52F44"/>
    <w:rsid w:val="00B57584"/>
    <w:rsid w:val="00B60DEE"/>
    <w:rsid w:val="00B7124F"/>
    <w:rsid w:val="00B775BB"/>
    <w:rsid w:val="00B8051E"/>
    <w:rsid w:val="00B83F44"/>
    <w:rsid w:val="00B86BBC"/>
    <w:rsid w:val="00B979C2"/>
    <w:rsid w:val="00BA396B"/>
    <w:rsid w:val="00BB30EA"/>
    <w:rsid w:val="00BB5043"/>
    <w:rsid w:val="00BF0F5E"/>
    <w:rsid w:val="00C06F7E"/>
    <w:rsid w:val="00C13DC5"/>
    <w:rsid w:val="00C20EDC"/>
    <w:rsid w:val="00C349D7"/>
    <w:rsid w:val="00C34B27"/>
    <w:rsid w:val="00C368D2"/>
    <w:rsid w:val="00C5371F"/>
    <w:rsid w:val="00C543F5"/>
    <w:rsid w:val="00C616F7"/>
    <w:rsid w:val="00C712D1"/>
    <w:rsid w:val="00C762DA"/>
    <w:rsid w:val="00CA7B36"/>
    <w:rsid w:val="00CB4137"/>
    <w:rsid w:val="00CD012B"/>
    <w:rsid w:val="00CD5881"/>
    <w:rsid w:val="00CF4662"/>
    <w:rsid w:val="00D034E4"/>
    <w:rsid w:val="00D116F2"/>
    <w:rsid w:val="00D13D05"/>
    <w:rsid w:val="00D1402B"/>
    <w:rsid w:val="00D22DE1"/>
    <w:rsid w:val="00D34F62"/>
    <w:rsid w:val="00D3790A"/>
    <w:rsid w:val="00D44871"/>
    <w:rsid w:val="00D56672"/>
    <w:rsid w:val="00D6446F"/>
    <w:rsid w:val="00D64591"/>
    <w:rsid w:val="00D84269"/>
    <w:rsid w:val="00D97345"/>
    <w:rsid w:val="00D97D26"/>
    <w:rsid w:val="00DA231C"/>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D056C"/>
    <w:rsid w:val="00EE05DA"/>
    <w:rsid w:val="00EE3FCB"/>
    <w:rsid w:val="00EF58CB"/>
    <w:rsid w:val="00EF6912"/>
    <w:rsid w:val="00F25D60"/>
    <w:rsid w:val="00F4192E"/>
    <w:rsid w:val="00F716D5"/>
    <w:rsid w:val="00F7277B"/>
    <w:rsid w:val="00FA039D"/>
    <w:rsid w:val="00FA07CA"/>
    <w:rsid w:val="00FA312C"/>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gob\Documents\Federacion%20Espa&#241;ola\Informes\Informes%20mios\Informes%202013\2-Informes%20Copa%20Sotogrande\Plantill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961DCA8-CA0F-43F8-9F03-23B0A067396D}"/>
</file>

<file path=customXml/itemProps2.xml><?xml version="1.0" encoding="utf-8"?>
<ds:datastoreItem xmlns:ds="http://schemas.openxmlformats.org/officeDocument/2006/customXml" ds:itemID="{897D68A2-37C1-4711-B1DA-DF9BC717C5E7}"/>
</file>

<file path=customXml/itemProps3.xml><?xml version="1.0" encoding="utf-8"?>
<ds:datastoreItem xmlns:ds="http://schemas.openxmlformats.org/officeDocument/2006/customXml" ds:itemID="{9E1F15C2-55DD-4E09-9CAB-0AFDADB46ECD}"/>
</file>

<file path=docProps/app.xml><?xml version="1.0" encoding="utf-8"?>
<Properties xmlns="http://schemas.openxmlformats.org/officeDocument/2006/extended-properties" xmlns:vt="http://schemas.openxmlformats.org/officeDocument/2006/docPropsVTypes">
  <Template>Plantilla.dotx</Template>
  <TotalTime>1</TotalTime>
  <Pages>2</Pages>
  <Words>605</Words>
  <Characters>3359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yagob</dc:creator>
  <cp:lastModifiedBy>luhagon</cp:lastModifiedBy>
  <cp:revision>2</cp:revision>
  <cp:lastPrinted>2003-10-30T09:46:00Z</cp:lastPrinted>
  <dcterms:created xsi:type="dcterms:W3CDTF">2013-04-01T10:19:00Z</dcterms:created>
  <dcterms:modified xsi:type="dcterms:W3CDTF">2013-04-01T10:19:00Z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